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14B9A" w14:textId="77777777" w:rsidR="00CD62AE" w:rsidRPr="00414BE4" w:rsidRDefault="00CD62AE" w:rsidP="00CD62AE"/>
    <w:p w14:paraId="4DBE4C67" w14:textId="77777777" w:rsidR="00CD62AE" w:rsidRDefault="00CD62AE" w:rsidP="00CD62AE"/>
    <w:p w14:paraId="1885F632" w14:textId="77777777" w:rsidR="00CD62AE" w:rsidRDefault="00CD62AE" w:rsidP="00CD62AE"/>
    <w:p w14:paraId="6642896B" w14:textId="77777777" w:rsidR="00CD62AE" w:rsidRDefault="00CD62AE" w:rsidP="00CD62AE"/>
    <w:p w14:paraId="219EC2FC" w14:textId="77777777" w:rsidR="00CD62AE" w:rsidRDefault="00CD62AE" w:rsidP="00CD62AE"/>
    <w:p w14:paraId="62AB13B6" w14:textId="77777777" w:rsidR="00CD62AE" w:rsidRDefault="00CD62AE" w:rsidP="00CD62AE"/>
    <w:p w14:paraId="582028F9" w14:textId="77777777" w:rsidR="00CD62AE" w:rsidRDefault="00CD62AE" w:rsidP="00CD62AE"/>
    <w:p w14:paraId="64D0BBF6" w14:textId="77777777" w:rsidR="00CD62AE" w:rsidRDefault="00CD62AE" w:rsidP="00CD62AE"/>
    <w:p w14:paraId="36C7AE99" w14:textId="77777777" w:rsidR="00CD62AE" w:rsidRDefault="00CD62AE" w:rsidP="00CD62AE"/>
    <w:p w14:paraId="25820271" w14:textId="77777777" w:rsidR="00CD62AE" w:rsidRDefault="00CD62AE" w:rsidP="00CD62AE"/>
    <w:p w14:paraId="07A4813F" w14:textId="77777777" w:rsidR="00CD62AE" w:rsidRDefault="00CD62AE" w:rsidP="00CD62AE"/>
    <w:p w14:paraId="4CFEF958" w14:textId="77777777" w:rsidR="00CD62AE" w:rsidRDefault="00CD62AE" w:rsidP="00CD62AE"/>
    <w:tbl>
      <w:tblPr>
        <w:tblW w:w="5000" w:type="pct"/>
        <w:tblCellMar>
          <w:left w:w="10" w:type="dxa"/>
          <w:right w:w="10" w:type="dxa"/>
        </w:tblCellMar>
        <w:tblLook w:val="0000" w:firstRow="0" w:lastRow="0" w:firstColumn="0" w:lastColumn="0" w:noHBand="0" w:noVBand="0"/>
      </w:tblPr>
      <w:tblGrid>
        <w:gridCol w:w="8306"/>
      </w:tblGrid>
      <w:tr w:rsidR="00CD62AE" w14:paraId="2AFA64DF" w14:textId="77777777" w:rsidTr="657324BE">
        <w:trPr>
          <w:trHeight w:val="7110"/>
        </w:trPr>
        <w:tc>
          <w:tcPr>
            <w:tcW w:w="8640" w:type="dxa"/>
            <w:shd w:val="clear" w:color="auto" w:fill="auto"/>
            <w:tcMar>
              <w:top w:w="0" w:type="dxa"/>
              <w:left w:w="108" w:type="dxa"/>
              <w:bottom w:w="0" w:type="dxa"/>
              <w:right w:w="108" w:type="dxa"/>
            </w:tcMar>
          </w:tcPr>
          <w:p w14:paraId="6CB08C4B" w14:textId="77777777" w:rsidR="00CD62AE" w:rsidRDefault="00CD62AE" w:rsidP="00D476CD">
            <w:pPr>
              <w:pStyle w:val="Title"/>
              <w:spacing w:before="0" w:after="0"/>
            </w:pPr>
            <w:r>
              <w:t>“a family affair”</w:t>
            </w:r>
          </w:p>
          <w:p w14:paraId="4C030598" w14:textId="77777777" w:rsidR="00CD62AE" w:rsidRDefault="00CD62AE" w:rsidP="00D476CD">
            <w:pPr>
              <w:pStyle w:val="Author"/>
              <w:rPr>
                <w:bCs/>
              </w:rPr>
            </w:pPr>
          </w:p>
        </w:tc>
      </w:tr>
    </w:tbl>
    <w:p w14:paraId="4E23667F" w14:textId="785638CE" w:rsidR="00CD62AE" w:rsidRDefault="00CD62AE" w:rsidP="00CD62AE">
      <w:pPr>
        <w:spacing w:after="0"/>
      </w:pPr>
    </w:p>
    <w:p w14:paraId="106B4B78" w14:textId="18BE93EA" w:rsidR="00CD62AE" w:rsidRDefault="00CD62AE" w:rsidP="00CD62AE">
      <w:pPr>
        <w:spacing w:after="0"/>
      </w:pPr>
    </w:p>
    <w:p w14:paraId="26DACA0C" w14:textId="71457922" w:rsidR="00CD62AE" w:rsidRDefault="00CD62AE" w:rsidP="00CD62AE">
      <w:pPr>
        <w:spacing w:after="0"/>
      </w:pPr>
    </w:p>
    <w:p w14:paraId="2C8C32DA" w14:textId="77777777" w:rsidR="0050561E" w:rsidRDefault="0050561E" w:rsidP="657324BE">
      <w:pPr>
        <w:spacing w:after="0"/>
      </w:pPr>
    </w:p>
    <w:p w14:paraId="62FC91E1" w14:textId="1E909AB7" w:rsidR="00CD62AE" w:rsidRDefault="657324BE" w:rsidP="657324BE">
      <w:pPr>
        <w:spacing w:after="0"/>
      </w:pPr>
      <w:r>
        <w:lastRenderedPageBreak/>
        <w:t>FADE IN:</w:t>
      </w:r>
    </w:p>
    <w:p w14:paraId="0E7560E6" w14:textId="77777777" w:rsidR="00CD62AE" w:rsidRDefault="00CD62AE" w:rsidP="00CD62AE">
      <w:pPr>
        <w:spacing w:after="0"/>
        <w:rPr>
          <w:bCs/>
        </w:rPr>
      </w:pPr>
    </w:p>
    <w:p w14:paraId="48130A35" w14:textId="124D9360" w:rsidR="00CD62AE" w:rsidRDefault="00CD62AE" w:rsidP="00CD62AE">
      <w:pPr>
        <w:spacing w:after="0"/>
        <w:rPr>
          <w:bCs/>
        </w:rPr>
      </w:pPr>
      <w:r>
        <w:rPr>
          <w:bCs/>
        </w:rPr>
        <w:t xml:space="preserve">1. </w:t>
      </w:r>
      <w:r w:rsidR="0050561E">
        <w:rPr>
          <w:bCs/>
        </w:rPr>
        <w:t>INT</w:t>
      </w:r>
      <w:r w:rsidR="00FC14A8">
        <w:rPr>
          <w:bCs/>
        </w:rPr>
        <w:t xml:space="preserve"> </w:t>
      </w:r>
      <w:r>
        <w:rPr>
          <w:bCs/>
        </w:rPr>
        <w:t>DAVID’S OFFICE</w:t>
      </w:r>
      <w:r w:rsidR="00FC14A8">
        <w:rPr>
          <w:bCs/>
        </w:rPr>
        <w:t xml:space="preserve"> -</w:t>
      </w:r>
      <w:r>
        <w:rPr>
          <w:bCs/>
        </w:rPr>
        <w:t xml:space="preserve"> NIGHT</w:t>
      </w:r>
      <w:r>
        <w:rPr>
          <w:bCs/>
        </w:rPr>
        <w:br/>
      </w:r>
      <w:r>
        <w:rPr>
          <w:bCs/>
        </w:rPr>
        <w:br/>
        <w:t xml:space="preserve">DAVID and PETER are </w:t>
      </w:r>
      <w:r w:rsidR="00724785">
        <w:rPr>
          <w:bCs/>
        </w:rPr>
        <w:t>s</w:t>
      </w:r>
      <w:r>
        <w:rPr>
          <w:bCs/>
        </w:rPr>
        <w:t xml:space="preserve">at </w:t>
      </w:r>
      <w:r w:rsidR="00FC14A8">
        <w:rPr>
          <w:bCs/>
        </w:rPr>
        <w:t xml:space="preserve">at </w:t>
      </w:r>
      <w:r>
        <w:rPr>
          <w:bCs/>
        </w:rPr>
        <w:t>the table in David’s office, opposite eachother. David smiles.</w:t>
      </w:r>
    </w:p>
    <w:p w14:paraId="1D7B6501" w14:textId="77777777" w:rsidR="00CD62AE" w:rsidRDefault="00CD62AE" w:rsidP="00CD62AE">
      <w:pPr>
        <w:pStyle w:val="CHARACTER"/>
      </w:pPr>
    </w:p>
    <w:p w14:paraId="21DE915C" w14:textId="77777777" w:rsidR="00CD62AE" w:rsidRDefault="00CD62AE" w:rsidP="00CD62AE">
      <w:pPr>
        <w:pStyle w:val="CHARACTER"/>
      </w:pPr>
      <w:r>
        <w:t>DAVID</w:t>
      </w:r>
    </w:p>
    <w:p w14:paraId="727B4086" w14:textId="77777777" w:rsidR="00CD62AE" w:rsidRDefault="00CD62AE" w:rsidP="00724785">
      <w:pPr>
        <w:pStyle w:val="Dialogue"/>
      </w:pPr>
      <w:r>
        <w:t>We used to be so strong, so feisty, taking on the industry with radical ideas.</w:t>
      </w:r>
    </w:p>
    <w:p w14:paraId="7D67472B" w14:textId="77777777" w:rsidR="00CD62AE" w:rsidRPr="006D4744" w:rsidRDefault="00CD62AE" w:rsidP="00CD62AE">
      <w:pPr>
        <w:pStyle w:val="CHARACTER"/>
      </w:pPr>
    </w:p>
    <w:p w14:paraId="7E222B70" w14:textId="328D110A" w:rsidR="00CD62AE" w:rsidRDefault="0006096D" w:rsidP="00CD62AE">
      <w:pPr>
        <w:pStyle w:val="CHARACTER"/>
      </w:pPr>
      <w:r>
        <w:t>Peter</w:t>
      </w:r>
    </w:p>
    <w:p w14:paraId="7FE95A66" w14:textId="7D913E2E" w:rsidR="00CD62AE" w:rsidRDefault="00CD62AE" w:rsidP="00CD62AE">
      <w:pPr>
        <w:pStyle w:val="Dialogue"/>
        <w:spacing w:after="0"/>
      </w:pPr>
      <w:r>
        <w:t>What you</w:t>
      </w:r>
      <w:r w:rsidR="00B54C3F">
        <w:t>’re</w:t>
      </w:r>
      <w:r>
        <w:t xml:space="preserve"> do</w:t>
      </w:r>
      <w:r w:rsidR="00B54C3F">
        <w:t>ing</w:t>
      </w:r>
      <w:r>
        <w:t xml:space="preserve"> with this show </w:t>
      </w:r>
      <w:r w:rsidR="00B54C3F">
        <w:t>is</w:t>
      </w:r>
      <w:r>
        <w:t xml:space="preserve"> </w:t>
      </w:r>
      <w:proofErr w:type="gramStart"/>
      <w:r>
        <w:t>pretty radical</w:t>
      </w:r>
      <w:proofErr w:type="gramEnd"/>
      <w:r>
        <w:t>.</w:t>
      </w:r>
    </w:p>
    <w:p w14:paraId="363DFEDB" w14:textId="77777777" w:rsidR="00CD62AE" w:rsidRDefault="00CD62AE" w:rsidP="00CD62AE">
      <w:pPr>
        <w:pStyle w:val="Dialogue"/>
        <w:spacing w:after="0"/>
      </w:pPr>
    </w:p>
    <w:p w14:paraId="0366DE85" w14:textId="77777777" w:rsidR="00CD62AE" w:rsidRDefault="00CD62AE" w:rsidP="00CD62AE">
      <w:pPr>
        <w:pStyle w:val="CHARACTER"/>
      </w:pPr>
      <w:r>
        <w:t xml:space="preserve">DAVID </w:t>
      </w:r>
    </w:p>
    <w:p w14:paraId="1C734852" w14:textId="77777777" w:rsidR="00CD62AE" w:rsidRDefault="00CD62AE" w:rsidP="00CD62AE">
      <w:pPr>
        <w:pStyle w:val="Dialogue"/>
        <w:spacing w:after="0"/>
      </w:pPr>
      <w:r>
        <w:t xml:space="preserve">The </w:t>
      </w:r>
      <w:proofErr w:type="gramStart"/>
      <w:r>
        <w:t>kids</w:t>
      </w:r>
      <w:proofErr w:type="gramEnd"/>
      <w:r>
        <w:t xml:space="preserve"> downstairs are the radical ones. I’m the hall monitor.</w:t>
      </w:r>
    </w:p>
    <w:p w14:paraId="0DAA2784" w14:textId="77777777" w:rsidR="00CD62AE" w:rsidRDefault="00CD62AE" w:rsidP="00CD62AE">
      <w:pPr>
        <w:pStyle w:val="Dialogue"/>
        <w:spacing w:after="0"/>
      </w:pPr>
    </w:p>
    <w:p w14:paraId="53BAAF7F" w14:textId="159B647A" w:rsidR="00CD62AE" w:rsidRDefault="0006096D" w:rsidP="00CD62AE">
      <w:pPr>
        <w:pStyle w:val="CHARACTER"/>
      </w:pPr>
      <w:r>
        <w:t>Peter</w:t>
      </w:r>
      <w:r w:rsidR="00CD62AE">
        <w:t xml:space="preserve"> </w:t>
      </w:r>
    </w:p>
    <w:p w14:paraId="3BEB6BFC" w14:textId="77777777" w:rsidR="00CD62AE" w:rsidRDefault="00CD62AE" w:rsidP="00CD62AE">
      <w:pPr>
        <w:pStyle w:val="Dialogue"/>
        <w:spacing w:after="0"/>
      </w:pPr>
      <w:r>
        <w:t xml:space="preserve">And they need you at your best to do that and right now, in the next month, you won’t be at your best. </w:t>
      </w:r>
    </w:p>
    <w:p w14:paraId="519A7C03" w14:textId="77777777" w:rsidR="00CD62AE" w:rsidRDefault="00CD62AE" w:rsidP="00CD62AE"/>
    <w:p w14:paraId="2E945449" w14:textId="77777777" w:rsidR="00CD62AE" w:rsidRDefault="00CD62AE" w:rsidP="00CD62AE">
      <w:r>
        <w:t xml:space="preserve">David </w:t>
      </w:r>
      <w:r w:rsidRPr="00414BE4">
        <w:t>rubs</w:t>
      </w:r>
      <w:r>
        <w:t xml:space="preserve"> at his eyes.</w:t>
      </w:r>
    </w:p>
    <w:p w14:paraId="5D7AE116" w14:textId="796B2AA1" w:rsidR="00B6348F" w:rsidRDefault="00BF459C" w:rsidP="00BF459C">
      <w:pPr>
        <w:jc w:val="right"/>
      </w:pPr>
      <w:r>
        <w:t xml:space="preserve">CUT TO: </w:t>
      </w:r>
    </w:p>
    <w:p w14:paraId="0B723C28" w14:textId="79086D8A" w:rsidR="00CD62AE" w:rsidRDefault="00CD62AE" w:rsidP="00CD62AE">
      <w:r>
        <w:t xml:space="preserve">INT. MARK’S OFFICE. </w:t>
      </w:r>
    </w:p>
    <w:p w14:paraId="387A7085" w14:textId="3935CA9C" w:rsidR="00CD62AE" w:rsidRDefault="00CD62AE" w:rsidP="00CD62AE">
      <w:r>
        <w:t xml:space="preserve">MARK and </w:t>
      </w:r>
      <w:r w:rsidR="008441AE">
        <w:t>R</w:t>
      </w:r>
      <w:r w:rsidR="00943731">
        <w:t>OSANNA</w:t>
      </w:r>
      <w:r w:rsidR="008441AE">
        <w:t xml:space="preserve"> </w:t>
      </w:r>
      <w:r>
        <w:t xml:space="preserve">are stood in Mark’s office. </w:t>
      </w:r>
    </w:p>
    <w:p w14:paraId="4C3B7BAD" w14:textId="77777777" w:rsidR="00CD62AE" w:rsidRDefault="00CD62AE" w:rsidP="00CD62AE">
      <w:pPr>
        <w:pStyle w:val="CHARACTER"/>
      </w:pPr>
      <w:r>
        <w:t xml:space="preserve">MARK </w:t>
      </w:r>
    </w:p>
    <w:p w14:paraId="21048221" w14:textId="77777777" w:rsidR="00CD62AE" w:rsidRDefault="00CD62AE" w:rsidP="00CD62AE">
      <w:pPr>
        <w:pStyle w:val="Dialogue"/>
        <w:spacing w:after="0"/>
      </w:pPr>
      <w:r>
        <w:t>Did you see the statement?</w:t>
      </w:r>
    </w:p>
    <w:p w14:paraId="4500DD24" w14:textId="77777777" w:rsidR="00CD62AE" w:rsidRDefault="00CD62AE" w:rsidP="00CD62AE">
      <w:pPr>
        <w:pStyle w:val="CHARACTER"/>
      </w:pPr>
    </w:p>
    <w:p w14:paraId="4D308DE9" w14:textId="4E0E4095" w:rsidR="00CD62AE" w:rsidRDefault="008441AE" w:rsidP="00CD62AE">
      <w:pPr>
        <w:pStyle w:val="CHARACTER"/>
      </w:pPr>
      <w:r>
        <w:t xml:space="preserve">Rosanna </w:t>
      </w:r>
    </w:p>
    <w:p w14:paraId="5AC109B2" w14:textId="77777777" w:rsidR="00CD62AE" w:rsidRDefault="00CD62AE" w:rsidP="00CD62AE">
      <w:pPr>
        <w:pStyle w:val="Dialogue"/>
        <w:spacing w:after="0"/>
      </w:pPr>
      <w:r>
        <w:t xml:space="preserve">Elizabeth’s olive branch? </w:t>
      </w:r>
    </w:p>
    <w:p w14:paraId="3A9DDAA4" w14:textId="77777777" w:rsidR="00CD62AE" w:rsidRDefault="00CD62AE" w:rsidP="00CD62AE">
      <w:pPr>
        <w:pStyle w:val="Dialogue"/>
        <w:spacing w:after="0"/>
      </w:pPr>
    </w:p>
    <w:p w14:paraId="54D98B69" w14:textId="77777777" w:rsidR="00CD62AE" w:rsidRDefault="00CD62AE" w:rsidP="00CD62AE">
      <w:pPr>
        <w:pStyle w:val="CHARACTER"/>
      </w:pPr>
      <w:r>
        <w:t xml:space="preserve">MARK </w:t>
      </w:r>
    </w:p>
    <w:p w14:paraId="38C62013" w14:textId="17DA11D4" w:rsidR="00CD62AE" w:rsidRDefault="00BF459C" w:rsidP="00CD62AE">
      <w:pPr>
        <w:pStyle w:val="Dialogue"/>
        <w:spacing w:after="0"/>
      </w:pPr>
      <w:r>
        <w:t xml:space="preserve">She’s just released it. </w:t>
      </w:r>
    </w:p>
    <w:p w14:paraId="23C94615" w14:textId="77777777" w:rsidR="00CD62AE" w:rsidRDefault="00CD62AE" w:rsidP="00CD62AE">
      <w:pPr>
        <w:pStyle w:val="Dialogue"/>
        <w:spacing w:after="0"/>
      </w:pPr>
    </w:p>
    <w:p w14:paraId="7B924A8C" w14:textId="7BF5F26F" w:rsidR="00CD62AE" w:rsidRDefault="00361F47" w:rsidP="00CD62AE">
      <w:pPr>
        <w:pStyle w:val="CHARACTER"/>
      </w:pPr>
      <w:r>
        <w:t xml:space="preserve">Rosanna </w:t>
      </w:r>
    </w:p>
    <w:p w14:paraId="3642E288" w14:textId="77777777" w:rsidR="00CD62AE" w:rsidRDefault="00CD62AE" w:rsidP="00CD62AE">
      <w:pPr>
        <w:pStyle w:val="Dialogue"/>
        <w:spacing w:after="0"/>
      </w:pPr>
      <w:r>
        <w:t xml:space="preserve">It’s a nice story and well worded. I could tell you didn’t write it. </w:t>
      </w:r>
    </w:p>
    <w:p w14:paraId="3EF9570B" w14:textId="77777777" w:rsidR="00CD62AE" w:rsidRDefault="00CD62AE" w:rsidP="00CD62AE">
      <w:pPr>
        <w:pStyle w:val="Dialogue"/>
        <w:spacing w:after="0"/>
      </w:pPr>
    </w:p>
    <w:p w14:paraId="51B5C584" w14:textId="77777777" w:rsidR="00F83AE0" w:rsidRDefault="00CD62AE" w:rsidP="00CD62AE">
      <w:pPr>
        <w:pStyle w:val="CHARACTER"/>
      </w:pPr>
      <w:r>
        <w:t>MARK</w:t>
      </w:r>
    </w:p>
    <w:p w14:paraId="7E8D2074" w14:textId="59E8C40B" w:rsidR="00CD62AE" w:rsidRDefault="00F83AE0" w:rsidP="00F83AE0">
      <w:pPr>
        <w:pStyle w:val="Parenthetical"/>
        <w:spacing w:after="0"/>
      </w:pPr>
      <w:r>
        <w:t>(Frustrated)</w:t>
      </w:r>
      <w:r w:rsidR="00CD62AE">
        <w:t xml:space="preserve"> </w:t>
      </w:r>
    </w:p>
    <w:p w14:paraId="761B13BB" w14:textId="25D9185E" w:rsidR="00F83AE0" w:rsidRDefault="00050061" w:rsidP="00F83AE0">
      <w:pPr>
        <w:pStyle w:val="Dialogue"/>
        <w:spacing w:after="0"/>
      </w:pPr>
      <w:r>
        <w:t>Well,</w:t>
      </w:r>
      <w:r w:rsidR="00CD62AE">
        <w:t xml:space="preserve"> it’s over and done. </w:t>
      </w:r>
      <w:r w:rsidR="00CD62AE">
        <w:br/>
      </w:r>
    </w:p>
    <w:p w14:paraId="71BC50C6" w14:textId="77777777" w:rsidR="00F83AE0" w:rsidRDefault="00F83AE0" w:rsidP="00F83AE0">
      <w:pPr>
        <w:pStyle w:val="Dialogue"/>
        <w:spacing w:after="0"/>
      </w:pPr>
    </w:p>
    <w:p w14:paraId="7268DF4E" w14:textId="07D0D65D" w:rsidR="00CD62AE" w:rsidRDefault="00361F47" w:rsidP="00F83AE0">
      <w:pPr>
        <w:pStyle w:val="CHARACTER"/>
      </w:pPr>
      <w:r>
        <w:t xml:space="preserve">Rosanna </w:t>
      </w:r>
    </w:p>
    <w:p w14:paraId="3C4BAA3F" w14:textId="17B89A29" w:rsidR="00CD62AE" w:rsidRDefault="00CD62AE" w:rsidP="00CD62AE">
      <w:pPr>
        <w:pStyle w:val="Dialogue"/>
        <w:spacing w:after="0"/>
      </w:pPr>
      <w:r>
        <w:t>Tell Cornwell that. I know you sent me over to the studio so you could keep me away from him. If I didn’t know any better, I</w:t>
      </w:r>
      <w:r w:rsidR="0015395F">
        <w:t>’d</w:t>
      </w:r>
      <w:r>
        <w:t xml:space="preserve"> </w:t>
      </w:r>
      <w:r w:rsidR="00050061">
        <w:t>think</w:t>
      </w:r>
      <w:r>
        <w:t xml:space="preserve"> you both planned this together</w:t>
      </w:r>
      <w:r w:rsidR="00256C3D">
        <w:t>.</w:t>
      </w:r>
      <w:r>
        <w:t xml:space="preserve"> </w:t>
      </w:r>
      <w:r w:rsidR="00256C3D">
        <w:t xml:space="preserve">A </w:t>
      </w:r>
      <w:r w:rsidR="00050061">
        <w:t>not-so-subtle</w:t>
      </w:r>
      <w:r>
        <w:t xml:space="preserve"> way to gain yourself some publicity. </w:t>
      </w:r>
      <w:r>
        <w:br/>
      </w:r>
    </w:p>
    <w:p w14:paraId="704E997F" w14:textId="666A81D1" w:rsidR="00256C3D" w:rsidRPr="00256C3D" w:rsidRDefault="00256C3D" w:rsidP="00256C3D">
      <w:pPr>
        <w:jc w:val="right"/>
      </w:pPr>
      <w:r>
        <w:t xml:space="preserve">CUT TO: </w:t>
      </w:r>
    </w:p>
    <w:p w14:paraId="3DCF16EB" w14:textId="77777777" w:rsidR="00CD62AE" w:rsidRDefault="00CD62AE" w:rsidP="00CD62AE">
      <w:pPr>
        <w:spacing w:after="0"/>
        <w:rPr>
          <w:bCs/>
        </w:rPr>
      </w:pPr>
      <w:r>
        <w:rPr>
          <w:bCs/>
        </w:rPr>
        <w:t>INT. ELIZABETH’S OFFICE. NIGHT.</w:t>
      </w:r>
    </w:p>
    <w:p w14:paraId="4CAEFBA7" w14:textId="77777777" w:rsidR="00CD62AE" w:rsidRDefault="00CD62AE" w:rsidP="00CD62AE">
      <w:pPr>
        <w:spacing w:after="0"/>
        <w:rPr>
          <w:bCs/>
        </w:rPr>
      </w:pPr>
      <w:r>
        <w:rPr>
          <w:bCs/>
        </w:rPr>
        <w:br/>
        <w:t>ELIZABETH and CORNWELL face eachother in Elizabeth’s office.</w:t>
      </w:r>
      <w:r>
        <w:rPr>
          <w:bCs/>
        </w:rPr>
        <w:br/>
      </w:r>
    </w:p>
    <w:p w14:paraId="6FF91E0A" w14:textId="24B46481" w:rsidR="00CD62AE" w:rsidRDefault="0006096D" w:rsidP="00CD62AE">
      <w:pPr>
        <w:pStyle w:val="CHARACTER"/>
      </w:pPr>
      <w:r>
        <w:t>Cornwell</w:t>
      </w:r>
      <w:r w:rsidR="00CD62AE">
        <w:t xml:space="preserve"> </w:t>
      </w:r>
    </w:p>
    <w:p w14:paraId="430266CF" w14:textId="77777777" w:rsidR="00CD62AE" w:rsidRDefault="00CD62AE" w:rsidP="00CD62AE">
      <w:pPr>
        <w:pStyle w:val="Dialogue"/>
        <w:spacing w:after="0"/>
      </w:pPr>
      <w:r>
        <w:t xml:space="preserve">I saw an opportunity to take a swipe at one of our </w:t>
      </w:r>
      <w:proofErr w:type="gramStart"/>
      <w:r>
        <w:t>opposition</w:t>
      </w:r>
      <w:proofErr w:type="gramEnd"/>
      <w:r>
        <w:t xml:space="preserve"> and I took it.</w:t>
      </w:r>
    </w:p>
    <w:p w14:paraId="4E2EF2BB" w14:textId="77777777" w:rsidR="00CD62AE" w:rsidRDefault="00CD62AE" w:rsidP="00CD62AE">
      <w:pPr>
        <w:pStyle w:val="Dialogue"/>
        <w:spacing w:after="0"/>
      </w:pPr>
    </w:p>
    <w:p w14:paraId="7A22E079" w14:textId="77777777" w:rsidR="00CD62AE" w:rsidRDefault="00CD62AE" w:rsidP="00CD62AE">
      <w:r>
        <w:t xml:space="preserve">Elizabeth looks annoyed. </w:t>
      </w:r>
    </w:p>
    <w:p w14:paraId="270A7B6B" w14:textId="77777777" w:rsidR="00CD62AE" w:rsidRDefault="00CD62AE" w:rsidP="00CD62AE">
      <w:pPr>
        <w:pStyle w:val="CHARACTER"/>
      </w:pPr>
      <w:r>
        <w:t>ELIZABETH</w:t>
      </w:r>
    </w:p>
    <w:p w14:paraId="582D7C48" w14:textId="77777777" w:rsidR="00CD62AE" w:rsidRDefault="00CD62AE" w:rsidP="00CD62AE">
      <w:pPr>
        <w:pStyle w:val="Dialogue"/>
        <w:spacing w:after="0"/>
      </w:pPr>
      <w:r>
        <w:t xml:space="preserve">They aren’t our competition. </w:t>
      </w:r>
      <w:r>
        <w:br/>
      </w:r>
    </w:p>
    <w:p w14:paraId="6405A9C6" w14:textId="5299E4D2" w:rsidR="00CD62AE" w:rsidRDefault="0006096D" w:rsidP="00CD62AE">
      <w:pPr>
        <w:pStyle w:val="CHARACTER"/>
      </w:pPr>
      <w:r>
        <w:t>Cornwell</w:t>
      </w:r>
      <w:r w:rsidR="00CD62AE">
        <w:t xml:space="preserve"> </w:t>
      </w:r>
    </w:p>
    <w:p w14:paraId="484F060B" w14:textId="5FAAA414" w:rsidR="00CD62AE" w:rsidRDefault="00CD62AE" w:rsidP="00CD62AE">
      <w:pPr>
        <w:pStyle w:val="Dialogue"/>
        <w:spacing w:after="0"/>
      </w:pPr>
      <w:r>
        <w:t>I’ve been at this a</w:t>
      </w:r>
      <w:r w:rsidR="0015395F">
        <w:t xml:space="preserve"> </w:t>
      </w:r>
      <w:r>
        <w:t>long tim</w:t>
      </w:r>
      <w:r w:rsidR="00466F48">
        <w:t>e</w:t>
      </w:r>
      <w:r w:rsidR="00943731">
        <w:t>.</w:t>
      </w:r>
      <w:r>
        <w:t xml:space="preserve"> I know you guys are new but if there are two spy shows out at the same time</w:t>
      </w:r>
      <w:r w:rsidR="00466F48">
        <w:t>,</w:t>
      </w:r>
      <w:r>
        <w:t xml:space="preserve"> then that is competition. </w:t>
      </w:r>
      <w:r>
        <w:br/>
      </w:r>
    </w:p>
    <w:p w14:paraId="1AA7AA2B" w14:textId="77777777" w:rsidR="00CD62AE" w:rsidRDefault="00CD62AE" w:rsidP="00CD62AE">
      <w:pPr>
        <w:pStyle w:val="CHARACTER"/>
      </w:pPr>
      <w:r>
        <w:t>ELIZABETH</w:t>
      </w:r>
    </w:p>
    <w:p w14:paraId="2D37E2C1" w14:textId="599FC8C5" w:rsidR="00CD62AE" w:rsidRDefault="00CD62AE" w:rsidP="00CD62AE">
      <w:pPr>
        <w:pStyle w:val="Dialogue"/>
      </w:pPr>
      <w:r>
        <w:t xml:space="preserve">With all </w:t>
      </w:r>
      <w:r w:rsidR="004634FF">
        <w:t>due</w:t>
      </w:r>
      <w:r>
        <w:t xml:space="preserve"> respect</w:t>
      </w:r>
      <w:r w:rsidR="00943731">
        <w:t xml:space="preserve"> Mr</w:t>
      </w:r>
      <w:r>
        <w:t xml:space="preserve"> </w:t>
      </w:r>
      <w:r w:rsidR="0015395F">
        <w:t>Cornwell</w:t>
      </w:r>
      <w:r>
        <w:t xml:space="preserve">, you have been a great help but stick to financials. </w:t>
      </w:r>
      <w:r>
        <w:br/>
      </w:r>
    </w:p>
    <w:p w14:paraId="2231F527" w14:textId="77777777" w:rsidR="0006096D" w:rsidRDefault="00CD62AE" w:rsidP="00CD62AE">
      <w:pPr>
        <w:pStyle w:val="CHARACTER"/>
      </w:pPr>
      <w:r>
        <w:t>Cornwell</w:t>
      </w:r>
    </w:p>
    <w:p w14:paraId="5402C341" w14:textId="50117EE5" w:rsidR="00CD62AE" w:rsidRDefault="0006096D" w:rsidP="0006096D">
      <w:pPr>
        <w:pStyle w:val="Parenthetical"/>
        <w:spacing w:after="0"/>
      </w:pPr>
      <w:r>
        <w:t>(Stunned)</w:t>
      </w:r>
      <w:r w:rsidR="00CD62AE">
        <w:t xml:space="preserve"> </w:t>
      </w:r>
    </w:p>
    <w:p w14:paraId="7C8C18A2" w14:textId="77777777" w:rsidR="0006096D" w:rsidRDefault="00CD62AE" w:rsidP="0006096D">
      <w:pPr>
        <w:pStyle w:val="Dialogue"/>
        <w:spacing w:after="0"/>
      </w:pPr>
      <w:r>
        <w:t>Excuse me?</w:t>
      </w:r>
      <w:r>
        <w:br/>
      </w:r>
    </w:p>
    <w:p w14:paraId="1E989C52" w14:textId="77777777" w:rsidR="0006096D" w:rsidRDefault="0006096D" w:rsidP="0006096D">
      <w:pPr>
        <w:pStyle w:val="Dialogue"/>
        <w:spacing w:after="0"/>
      </w:pPr>
    </w:p>
    <w:p w14:paraId="3EDF7A0E" w14:textId="77777777" w:rsidR="0006096D" w:rsidRDefault="0006096D" w:rsidP="0006096D">
      <w:pPr>
        <w:pStyle w:val="Dialogue"/>
        <w:spacing w:after="0"/>
      </w:pPr>
    </w:p>
    <w:p w14:paraId="07A2EED1" w14:textId="77777777" w:rsidR="0006096D" w:rsidRDefault="0006096D" w:rsidP="0006096D">
      <w:pPr>
        <w:pStyle w:val="Dialogue"/>
        <w:spacing w:after="0"/>
      </w:pPr>
    </w:p>
    <w:p w14:paraId="5E808452" w14:textId="77777777" w:rsidR="0006096D" w:rsidRDefault="0006096D" w:rsidP="0006096D">
      <w:pPr>
        <w:pStyle w:val="Dialogue"/>
        <w:spacing w:after="0"/>
      </w:pPr>
    </w:p>
    <w:p w14:paraId="400D9F10" w14:textId="77777777" w:rsidR="0006096D" w:rsidRDefault="0006096D" w:rsidP="0006096D">
      <w:pPr>
        <w:pStyle w:val="Dialogue"/>
        <w:spacing w:after="0"/>
      </w:pPr>
    </w:p>
    <w:p w14:paraId="2EB99FD9" w14:textId="77777777" w:rsidR="0006096D" w:rsidRDefault="0006096D" w:rsidP="0006096D">
      <w:pPr>
        <w:pStyle w:val="Dialogue"/>
        <w:spacing w:after="0"/>
      </w:pPr>
    </w:p>
    <w:p w14:paraId="0F918DDC" w14:textId="77777777" w:rsidR="0006096D" w:rsidRDefault="0006096D" w:rsidP="0006096D">
      <w:pPr>
        <w:pStyle w:val="Dialogue"/>
        <w:spacing w:after="0"/>
      </w:pPr>
    </w:p>
    <w:p w14:paraId="265E6D3C" w14:textId="77777777" w:rsidR="0006096D" w:rsidRDefault="0006096D" w:rsidP="0006096D">
      <w:pPr>
        <w:pStyle w:val="Dialogue"/>
        <w:spacing w:after="0"/>
      </w:pPr>
    </w:p>
    <w:p w14:paraId="54CF861C" w14:textId="77777777" w:rsidR="0006096D" w:rsidRDefault="0006096D" w:rsidP="0006096D">
      <w:pPr>
        <w:pStyle w:val="Dialogue"/>
        <w:spacing w:after="0"/>
      </w:pPr>
    </w:p>
    <w:p w14:paraId="3E130034" w14:textId="77777777" w:rsidR="0006096D" w:rsidRDefault="0006096D" w:rsidP="0006096D">
      <w:pPr>
        <w:pStyle w:val="Dialogue"/>
        <w:spacing w:after="0"/>
      </w:pPr>
    </w:p>
    <w:p w14:paraId="44F156DB" w14:textId="77777777" w:rsidR="0006096D" w:rsidRDefault="0006096D" w:rsidP="0006096D">
      <w:pPr>
        <w:pStyle w:val="Dialogue"/>
        <w:spacing w:after="0"/>
      </w:pPr>
    </w:p>
    <w:p w14:paraId="2D23A4BC" w14:textId="79FB9E35" w:rsidR="00CD62AE" w:rsidRDefault="00CD62AE" w:rsidP="0006096D">
      <w:pPr>
        <w:pStyle w:val="CHARACTER"/>
      </w:pPr>
      <w:r>
        <w:lastRenderedPageBreak/>
        <w:t>ELIZABETH</w:t>
      </w:r>
    </w:p>
    <w:p w14:paraId="3201B59C" w14:textId="4233DBAE" w:rsidR="00466F48" w:rsidRPr="00466F48" w:rsidRDefault="00466F48" w:rsidP="00466F48">
      <w:pPr>
        <w:pStyle w:val="Parenthetical"/>
        <w:spacing w:after="0"/>
      </w:pPr>
      <w:r>
        <w:t>(Frustrated)</w:t>
      </w:r>
    </w:p>
    <w:p w14:paraId="4B739890" w14:textId="0B897D72" w:rsidR="00CD62AE" w:rsidRDefault="00CD62AE" w:rsidP="00466F48">
      <w:pPr>
        <w:pStyle w:val="Dialogue"/>
        <w:spacing w:after="0"/>
      </w:pPr>
      <w:r>
        <w:t xml:space="preserve">You didn’t just miss read the </w:t>
      </w:r>
      <w:r w:rsidR="00050061">
        <w:t>room;</w:t>
      </w:r>
      <w:r>
        <w:t xml:space="preserve"> you miss read the whole field. This isn’t some normal </w:t>
      </w:r>
      <w:r w:rsidR="00050061">
        <w:t>production,</w:t>
      </w:r>
      <w:r>
        <w:t xml:space="preserve"> and this isn’t some simple competition. You</w:t>
      </w:r>
      <w:r w:rsidR="00AA301B">
        <w:t>’ve</w:t>
      </w:r>
      <w:r>
        <w:t xml:space="preserve"> just waded into a family affair with no thought about the consequences but the headlines. Every other production you work on</w:t>
      </w:r>
      <w:r w:rsidR="00AA301B">
        <w:t>,</w:t>
      </w:r>
      <w:r>
        <w:t xml:space="preserve"> the press doesn’t care about the directors or the </w:t>
      </w:r>
      <w:r w:rsidR="00050061">
        <w:t>writers,</w:t>
      </w:r>
      <w:r>
        <w:t xml:space="preserve"> but we here live and die by how we are perceived. We are in the public eye more than the actors are. You exposed us today to a potential P.R disaster.</w:t>
      </w:r>
      <w:r>
        <w:br/>
      </w:r>
    </w:p>
    <w:p w14:paraId="2CB0A51B" w14:textId="77777777" w:rsidR="00CD62AE" w:rsidRDefault="00CD62AE" w:rsidP="00CD62AE">
      <w:r>
        <w:t xml:space="preserve">FADE OUT: </w:t>
      </w:r>
      <w:r>
        <w:br/>
      </w:r>
      <w:r>
        <w:br/>
      </w:r>
      <w:r>
        <w:br/>
      </w:r>
      <w:r>
        <w:br/>
      </w:r>
      <w: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r>
        <w:rPr>
          <w:sz w:val="32"/>
          <w:szCs w:val="32"/>
          <w:u w:val="single"/>
        </w:rPr>
        <w:br/>
      </w:r>
    </w:p>
    <w:p w14:paraId="0ED1DC33" w14:textId="77777777" w:rsidR="00EE5F4B" w:rsidRDefault="00EE5F4B" w:rsidP="00CD62AE">
      <w:pPr>
        <w:rPr>
          <w:bCs/>
        </w:rPr>
      </w:pPr>
    </w:p>
    <w:p w14:paraId="30504265" w14:textId="77777777" w:rsidR="00EE5F4B" w:rsidRDefault="00EE5F4B" w:rsidP="00CD62AE">
      <w:pPr>
        <w:rPr>
          <w:bCs/>
        </w:rPr>
      </w:pPr>
    </w:p>
    <w:p w14:paraId="05FC38EA" w14:textId="77777777" w:rsidR="00EE5F4B" w:rsidRDefault="00EE5F4B" w:rsidP="00CD62AE">
      <w:pPr>
        <w:rPr>
          <w:bCs/>
        </w:rPr>
      </w:pPr>
    </w:p>
    <w:p w14:paraId="435ECDCE" w14:textId="77777777" w:rsidR="00EE5F4B" w:rsidRDefault="00EE5F4B" w:rsidP="00CD62AE">
      <w:pPr>
        <w:rPr>
          <w:bCs/>
        </w:rPr>
      </w:pPr>
    </w:p>
    <w:p w14:paraId="4950E09B" w14:textId="77777777" w:rsidR="002201A2" w:rsidRDefault="002201A2" w:rsidP="00CD62AE">
      <w:pPr>
        <w:rPr>
          <w:bCs/>
        </w:rPr>
      </w:pPr>
    </w:p>
    <w:p w14:paraId="0FBAB9A7" w14:textId="4810D890" w:rsidR="00CD62AE" w:rsidRDefault="00CD62AE" w:rsidP="00CD62AE">
      <w:pPr>
        <w:rPr>
          <w:bCs/>
        </w:rPr>
      </w:pPr>
      <w:r>
        <w:rPr>
          <w:bCs/>
        </w:rPr>
        <w:lastRenderedPageBreak/>
        <w:t>FADE IN:</w:t>
      </w:r>
    </w:p>
    <w:p w14:paraId="09710207" w14:textId="40F1C4AE" w:rsidR="00CD62AE" w:rsidRDefault="00CD62AE" w:rsidP="00CD62AE">
      <w:pPr>
        <w:rPr>
          <w:bCs/>
        </w:rPr>
      </w:pPr>
      <w:r>
        <w:rPr>
          <w:bCs/>
        </w:rPr>
        <w:t>2. INT. OFFICE ENTRANCE</w:t>
      </w:r>
      <w:r w:rsidR="00050061">
        <w:rPr>
          <w:bCs/>
        </w:rPr>
        <w:t xml:space="preserve"> -</w:t>
      </w:r>
      <w:r>
        <w:rPr>
          <w:bCs/>
        </w:rPr>
        <w:t xml:space="preserve"> DAY.</w:t>
      </w:r>
      <w:r>
        <w:rPr>
          <w:bCs/>
        </w:rPr>
        <w:br/>
      </w:r>
    </w:p>
    <w:p w14:paraId="4F678F86" w14:textId="77777777" w:rsidR="00CD62AE" w:rsidRDefault="00CD62AE" w:rsidP="00CD62AE">
      <w:pPr>
        <w:rPr>
          <w:bCs/>
        </w:rPr>
      </w:pPr>
      <w:r>
        <w:rPr>
          <w:bCs/>
        </w:rPr>
        <w:t xml:space="preserve">Text on screen reads. “Early that morning.” </w:t>
      </w:r>
    </w:p>
    <w:p w14:paraId="52F9DE5F" w14:textId="52BBC07B" w:rsidR="00CD62AE" w:rsidRDefault="00CD62AE" w:rsidP="00CD62AE">
      <w:pPr>
        <w:rPr>
          <w:bCs/>
        </w:rPr>
      </w:pPr>
      <w:r>
        <w:rPr>
          <w:bCs/>
        </w:rPr>
        <w:t>Elizabeth is charging through the offices like she is on the war path. D</w:t>
      </w:r>
      <w:r w:rsidR="00EE5F4B">
        <w:rPr>
          <w:bCs/>
        </w:rPr>
        <w:t>ANIEL</w:t>
      </w:r>
      <w:r>
        <w:rPr>
          <w:bCs/>
        </w:rPr>
        <w:t xml:space="preserve"> runs up to her.</w:t>
      </w:r>
    </w:p>
    <w:p w14:paraId="56D4C26B" w14:textId="77777777" w:rsidR="00CD62AE" w:rsidRDefault="00CD62AE" w:rsidP="00CD62AE">
      <w:pPr>
        <w:pStyle w:val="CHARACTER"/>
      </w:pPr>
      <w:r>
        <w:t>ELIZABETH</w:t>
      </w:r>
    </w:p>
    <w:p w14:paraId="3B336FE4" w14:textId="77777777" w:rsidR="00CD62AE" w:rsidRDefault="00CD62AE" w:rsidP="00CD62AE">
      <w:pPr>
        <w:pStyle w:val="Dialogue"/>
        <w:spacing w:after="0"/>
      </w:pPr>
      <w:r>
        <w:t xml:space="preserve">Don’t even talk to me. </w:t>
      </w:r>
      <w:r>
        <w:br/>
      </w:r>
    </w:p>
    <w:p w14:paraId="3F5862AF" w14:textId="77777777" w:rsidR="00CD62AE" w:rsidRDefault="00CD62AE" w:rsidP="00CD62AE">
      <w:r>
        <w:t xml:space="preserve">Daniel looks confused and walks alongside her. </w:t>
      </w:r>
    </w:p>
    <w:p w14:paraId="3CCE99C8" w14:textId="77777777" w:rsidR="00CD62AE" w:rsidRDefault="00CD62AE" w:rsidP="00CD62AE">
      <w:pPr>
        <w:pStyle w:val="CHARACTER"/>
      </w:pPr>
      <w:r>
        <w:t xml:space="preserve">DANIEL </w:t>
      </w:r>
    </w:p>
    <w:p w14:paraId="5CEE6F10" w14:textId="77777777" w:rsidR="00CD62AE" w:rsidRDefault="00CD62AE" w:rsidP="00CD62AE">
      <w:pPr>
        <w:pStyle w:val="Dialogue"/>
        <w:spacing w:after="0"/>
      </w:pPr>
      <w:r>
        <w:t>What’s the matter?</w:t>
      </w:r>
    </w:p>
    <w:p w14:paraId="422797BF" w14:textId="77777777" w:rsidR="00CD62AE" w:rsidRDefault="00CD62AE" w:rsidP="00CD62AE">
      <w:pPr>
        <w:pStyle w:val="Dialogue"/>
        <w:spacing w:after="0"/>
      </w:pPr>
    </w:p>
    <w:p w14:paraId="03F5598D" w14:textId="77777777" w:rsidR="00CD62AE" w:rsidRDefault="00CD62AE" w:rsidP="00CD62AE">
      <w:pPr>
        <w:pStyle w:val="CHARACTER"/>
      </w:pPr>
      <w:r>
        <w:t>ELIZABETH</w:t>
      </w:r>
    </w:p>
    <w:p w14:paraId="76791D8F" w14:textId="07D40155" w:rsidR="00CD62AE" w:rsidRDefault="00CD62AE" w:rsidP="00CD62AE">
      <w:pPr>
        <w:pStyle w:val="Dialogue"/>
        <w:spacing w:after="0"/>
      </w:pPr>
      <w:r>
        <w:t xml:space="preserve">Some idiot in the paper is taking swipes at </w:t>
      </w:r>
      <w:r w:rsidR="008441AE">
        <w:t>Rosanna</w:t>
      </w:r>
      <w:r>
        <w:t>’s company and saying that we endorse it. I swear to God these idiots will do anything to drive a wedge between people.</w:t>
      </w:r>
    </w:p>
    <w:p w14:paraId="1F6FDEA7" w14:textId="77777777" w:rsidR="00CD62AE" w:rsidRDefault="00CD62AE" w:rsidP="00CD62AE">
      <w:pPr>
        <w:pStyle w:val="Dialogue"/>
        <w:spacing w:after="0"/>
      </w:pPr>
    </w:p>
    <w:p w14:paraId="21BD6F22" w14:textId="77777777" w:rsidR="00CD62AE" w:rsidRDefault="00CD62AE" w:rsidP="00CD62AE">
      <w:pPr>
        <w:pStyle w:val="CHARACTER"/>
      </w:pPr>
      <w:r>
        <w:t xml:space="preserve">DANIEL </w:t>
      </w:r>
    </w:p>
    <w:p w14:paraId="7B5D233F" w14:textId="77777777" w:rsidR="00CD62AE" w:rsidRDefault="00CD62AE" w:rsidP="00CD62AE">
      <w:pPr>
        <w:pStyle w:val="Dialogue"/>
        <w:spacing w:after="0"/>
      </w:pPr>
      <w:r>
        <w:t xml:space="preserve">That’s going to go well with Mark’s plan for this evening. </w:t>
      </w:r>
    </w:p>
    <w:p w14:paraId="3F1E150F" w14:textId="77777777" w:rsidR="00CD62AE" w:rsidRDefault="00CD62AE" w:rsidP="00CD62AE">
      <w:pPr>
        <w:pStyle w:val="Dialogue"/>
        <w:spacing w:after="0"/>
      </w:pPr>
    </w:p>
    <w:p w14:paraId="001AACF5" w14:textId="77777777" w:rsidR="00CD62AE" w:rsidRDefault="00CD62AE" w:rsidP="00CD62AE">
      <w:pPr>
        <w:pStyle w:val="CHARACTER"/>
      </w:pPr>
      <w:r>
        <w:t>ELIZABETH</w:t>
      </w:r>
    </w:p>
    <w:p w14:paraId="1A69D194" w14:textId="5F47DBB3" w:rsidR="00CD62AE" w:rsidRDefault="00CD62AE" w:rsidP="00CD62AE">
      <w:pPr>
        <w:pStyle w:val="Dialogue"/>
        <w:spacing w:after="0"/>
      </w:pPr>
      <w:r>
        <w:t xml:space="preserve">They must know she helped us out in the early days. </w:t>
      </w:r>
      <w:r w:rsidR="008C2C73">
        <w:t>The press are just t</w:t>
      </w:r>
      <w:r>
        <w:t>rying to do all they can for one more story</w:t>
      </w:r>
      <w:r w:rsidR="008C2C73">
        <w:t>,</w:t>
      </w:r>
      <w:r>
        <w:t xml:space="preserve"> knowing we are going to have a hit. We just avoided the disaster with Mia and now we are onto this. </w:t>
      </w:r>
      <w:r>
        <w:br/>
      </w:r>
    </w:p>
    <w:p w14:paraId="6899D270" w14:textId="77777777" w:rsidR="00CD62AE" w:rsidRDefault="00CD62AE" w:rsidP="00CD62AE">
      <w:pPr>
        <w:pStyle w:val="CHARACTER"/>
      </w:pPr>
      <w:r>
        <w:t xml:space="preserve">DANIEL </w:t>
      </w:r>
    </w:p>
    <w:p w14:paraId="3A027096" w14:textId="77777777" w:rsidR="002201A2" w:rsidRDefault="00CD62AE" w:rsidP="00CD62AE">
      <w:pPr>
        <w:pStyle w:val="Dialogue"/>
        <w:spacing w:after="0"/>
      </w:pPr>
      <w:r>
        <w:t>You are in for a bad day then.</w:t>
      </w:r>
    </w:p>
    <w:p w14:paraId="21FCA6A0" w14:textId="77777777" w:rsidR="002201A2" w:rsidRDefault="002201A2" w:rsidP="002201A2"/>
    <w:p w14:paraId="702AF951" w14:textId="0B63FF23" w:rsidR="00CD62AE" w:rsidRDefault="002201A2" w:rsidP="002201A2">
      <w:r>
        <w:t xml:space="preserve">Elizabeth stops, looking exhausted. Daniel stands beside her. </w:t>
      </w:r>
      <w:r w:rsidR="00CD62AE">
        <w:br/>
      </w:r>
    </w:p>
    <w:p w14:paraId="3BAB9AA7" w14:textId="163F8E26" w:rsidR="00CD62AE" w:rsidRDefault="00CD62AE" w:rsidP="00CD62AE">
      <w:pPr>
        <w:pStyle w:val="CHARACTER"/>
      </w:pPr>
      <w:r>
        <w:t>ELIZABETH</w:t>
      </w:r>
    </w:p>
    <w:p w14:paraId="1F3D16A2" w14:textId="21B12997" w:rsidR="002201A2" w:rsidRPr="002201A2" w:rsidRDefault="002201A2" w:rsidP="002201A2">
      <w:pPr>
        <w:pStyle w:val="Parenthetical"/>
        <w:spacing w:after="0"/>
      </w:pPr>
      <w:r>
        <w:t xml:space="preserve">(Through a sigh) </w:t>
      </w:r>
    </w:p>
    <w:p w14:paraId="3A1B7C57" w14:textId="77777777" w:rsidR="004634FF" w:rsidRDefault="00CD62AE" w:rsidP="004634FF">
      <w:pPr>
        <w:pStyle w:val="Dialogue"/>
        <w:spacing w:after="0"/>
      </w:pPr>
      <w:r>
        <w:t>What do you need?</w:t>
      </w:r>
      <w:r>
        <w:br/>
      </w:r>
    </w:p>
    <w:p w14:paraId="36161F97" w14:textId="77777777" w:rsidR="004634FF" w:rsidRDefault="004634FF" w:rsidP="004634FF">
      <w:pPr>
        <w:pStyle w:val="Dialogue"/>
        <w:spacing w:after="0"/>
      </w:pPr>
    </w:p>
    <w:p w14:paraId="29371E07" w14:textId="77777777" w:rsidR="004634FF" w:rsidRDefault="004634FF" w:rsidP="004634FF">
      <w:pPr>
        <w:pStyle w:val="Dialogue"/>
        <w:spacing w:after="0"/>
      </w:pPr>
    </w:p>
    <w:p w14:paraId="6A6E8EAC" w14:textId="77777777" w:rsidR="004634FF" w:rsidRDefault="004634FF" w:rsidP="004634FF">
      <w:pPr>
        <w:pStyle w:val="Dialogue"/>
        <w:spacing w:after="0"/>
      </w:pPr>
    </w:p>
    <w:p w14:paraId="5B671C0E" w14:textId="77777777" w:rsidR="004634FF" w:rsidRDefault="004634FF" w:rsidP="004634FF">
      <w:pPr>
        <w:pStyle w:val="Dialogue"/>
        <w:spacing w:after="0"/>
      </w:pPr>
    </w:p>
    <w:p w14:paraId="05D02B14" w14:textId="2E645D96" w:rsidR="00CD62AE" w:rsidRDefault="00CD62AE" w:rsidP="004634FF">
      <w:pPr>
        <w:pStyle w:val="CHARACTER"/>
      </w:pPr>
      <w:r>
        <w:lastRenderedPageBreak/>
        <w:t xml:space="preserve">DANIEL </w:t>
      </w:r>
    </w:p>
    <w:p w14:paraId="1E114801" w14:textId="787EEAC3" w:rsidR="00CD62AE" w:rsidRDefault="00CD62AE" w:rsidP="00CD62AE">
      <w:pPr>
        <w:pStyle w:val="Dialogue"/>
        <w:spacing w:after="0"/>
      </w:pPr>
      <w:r>
        <w:t>We just had the latest stuff through for the premier</w:t>
      </w:r>
      <w:r w:rsidR="00C94C8C">
        <w:t>e</w:t>
      </w:r>
      <w:r>
        <w:t xml:space="preserve">. You need to read it and sign off. </w:t>
      </w:r>
      <w:r>
        <w:br/>
      </w:r>
    </w:p>
    <w:p w14:paraId="18040883" w14:textId="77777777" w:rsidR="00CD62AE" w:rsidRDefault="00CD62AE" w:rsidP="00CD62AE">
      <w:r>
        <w:t>Elizabeth stops dead.</w:t>
      </w:r>
      <w:r>
        <w:br/>
      </w:r>
    </w:p>
    <w:p w14:paraId="6DC73B44" w14:textId="77777777" w:rsidR="00CD62AE" w:rsidRDefault="00CD62AE" w:rsidP="00CD62AE">
      <w:pPr>
        <w:pStyle w:val="CHARACTER"/>
      </w:pPr>
      <w:r>
        <w:t>ELIZABETH</w:t>
      </w:r>
    </w:p>
    <w:p w14:paraId="0F3989F4" w14:textId="7826D309" w:rsidR="00CD62AE" w:rsidRDefault="00CD62AE" w:rsidP="00CD62AE">
      <w:pPr>
        <w:pStyle w:val="Dialogue"/>
        <w:spacing w:after="0"/>
      </w:pPr>
      <w:r>
        <w:t xml:space="preserve">Now? I’ve got this mess and you want me to read party plans and sign off on </w:t>
      </w:r>
      <w:r w:rsidR="00050061">
        <w:t>menus</w:t>
      </w:r>
      <w:r>
        <w:t>?</w:t>
      </w:r>
      <w:r>
        <w:br/>
      </w:r>
    </w:p>
    <w:p w14:paraId="2D6E1EFF" w14:textId="77777777" w:rsidR="00CD62AE" w:rsidRDefault="00CD62AE" w:rsidP="00CD62AE">
      <w:pPr>
        <w:pStyle w:val="CHARACTER"/>
      </w:pPr>
      <w:r>
        <w:t xml:space="preserve">DANIEL </w:t>
      </w:r>
    </w:p>
    <w:p w14:paraId="74A7EFCE" w14:textId="76C3E0D5" w:rsidR="00CD62AE" w:rsidRDefault="007A0262" w:rsidP="00CD62AE">
      <w:pPr>
        <w:pStyle w:val="Dialogue"/>
        <w:spacing w:after="0"/>
      </w:pPr>
      <w:r>
        <w:t xml:space="preserve">Project coordinator, </w:t>
      </w:r>
      <w:r w:rsidR="00AA301B">
        <w:t>i</w:t>
      </w:r>
      <w:r w:rsidR="00CD62AE">
        <w:t>t came with the promotion.</w:t>
      </w:r>
      <w:r w:rsidR="00CD62AE">
        <w:br/>
      </w:r>
    </w:p>
    <w:p w14:paraId="69A7A380" w14:textId="2DFC6355" w:rsidR="00CD62AE" w:rsidRDefault="00CD62AE" w:rsidP="007A0262">
      <w:pPr>
        <w:pStyle w:val="CHARACTER"/>
      </w:pPr>
      <w:r>
        <w:t>ELIZABETH</w:t>
      </w:r>
    </w:p>
    <w:p w14:paraId="0CB9605D" w14:textId="083ED390" w:rsidR="007A0262" w:rsidRPr="007A0262" w:rsidRDefault="007A0262" w:rsidP="007A0262">
      <w:pPr>
        <w:pStyle w:val="Parenthetical"/>
        <w:spacing w:after="0"/>
      </w:pPr>
      <w:r>
        <w:t xml:space="preserve">(resigned) </w:t>
      </w:r>
    </w:p>
    <w:p w14:paraId="5F385478" w14:textId="77777777" w:rsidR="00CD62AE" w:rsidRDefault="00CD62AE" w:rsidP="007A0262">
      <w:pPr>
        <w:pStyle w:val="Dialogue"/>
        <w:spacing w:after="0"/>
      </w:pPr>
      <w:r>
        <w:t>How did you get hold of it?</w:t>
      </w:r>
      <w:r>
        <w:br/>
      </w:r>
    </w:p>
    <w:p w14:paraId="0F0D59D0" w14:textId="77777777" w:rsidR="00CD62AE" w:rsidRDefault="00CD62AE" w:rsidP="00CD62AE">
      <w:pPr>
        <w:pStyle w:val="CHARACTER"/>
      </w:pPr>
      <w:r>
        <w:t xml:space="preserve">DANIEL </w:t>
      </w:r>
    </w:p>
    <w:p w14:paraId="0E3B285A" w14:textId="6F9AE08D" w:rsidR="00CD62AE" w:rsidRDefault="00CD62AE" w:rsidP="00CD62AE">
      <w:pPr>
        <w:pStyle w:val="Dialogue"/>
        <w:spacing w:after="0"/>
      </w:pPr>
      <w:r>
        <w:t>Louise went on a date with the girl from the pl</w:t>
      </w:r>
      <w:r w:rsidR="002201A2">
        <w:t>anni</w:t>
      </w:r>
      <w:r>
        <w:t>ng committee and she sent them over.</w:t>
      </w:r>
      <w:r>
        <w:br/>
      </w:r>
    </w:p>
    <w:p w14:paraId="0E87C97C" w14:textId="77777777" w:rsidR="00CD62AE" w:rsidRDefault="00CD62AE" w:rsidP="00CD62AE">
      <w:pPr>
        <w:pStyle w:val="CHARACTER"/>
      </w:pPr>
      <w:r>
        <w:t>ELIZABETH</w:t>
      </w:r>
    </w:p>
    <w:p w14:paraId="0A4943C9" w14:textId="181BE746" w:rsidR="00CD62AE" w:rsidRDefault="00CD62AE" w:rsidP="00CD62AE">
      <w:pPr>
        <w:pStyle w:val="Dialogue"/>
        <w:spacing w:after="0"/>
      </w:pPr>
      <w:r>
        <w:t xml:space="preserve">At least someone will have a date for it then. </w:t>
      </w:r>
      <w:r w:rsidR="00050061">
        <w:t>Otherwise,</w:t>
      </w:r>
      <w:r>
        <w:t xml:space="preserve"> I might be stuck with you.</w:t>
      </w:r>
      <w:r>
        <w:br/>
      </w:r>
    </w:p>
    <w:p w14:paraId="66404A06" w14:textId="77777777" w:rsidR="00BB7134" w:rsidRDefault="00CD62AE" w:rsidP="00CD62AE">
      <w:pPr>
        <w:pStyle w:val="CHARACTER"/>
      </w:pPr>
      <w:r>
        <w:t>DANIEL</w:t>
      </w:r>
    </w:p>
    <w:p w14:paraId="37BA302A" w14:textId="47251862" w:rsidR="00CD62AE" w:rsidRDefault="00BB7134" w:rsidP="00BB7134">
      <w:pPr>
        <w:pStyle w:val="Parenthetical"/>
        <w:spacing w:after="0"/>
      </w:pPr>
      <w:r>
        <w:t xml:space="preserve">(Hurt) </w:t>
      </w:r>
      <w:r w:rsidR="00CD62AE">
        <w:t xml:space="preserve"> </w:t>
      </w:r>
    </w:p>
    <w:p w14:paraId="53578E5E" w14:textId="77777777" w:rsidR="00BB7134" w:rsidRDefault="00CD62AE" w:rsidP="00BB7134">
      <w:pPr>
        <w:pStyle w:val="Dialogue"/>
      </w:pPr>
      <w:r>
        <w:t xml:space="preserve">What makes you think I’m not taking someone? </w:t>
      </w:r>
    </w:p>
    <w:p w14:paraId="7CD6934C" w14:textId="598EB8E2" w:rsidR="00CD62AE" w:rsidRDefault="00CD62AE" w:rsidP="00BB7134">
      <w:r>
        <w:t xml:space="preserve">Elizabeth gives him a wry smile. </w:t>
      </w:r>
      <w:r>
        <w:br/>
      </w:r>
    </w:p>
    <w:p w14:paraId="4EDDB4DB" w14:textId="77777777" w:rsidR="00CD62AE" w:rsidRDefault="00CD62AE" w:rsidP="00CD62AE">
      <w:pPr>
        <w:pStyle w:val="CHARACTER"/>
      </w:pPr>
      <w:r>
        <w:t>ELIZABETH</w:t>
      </w:r>
    </w:p>
    <w:p w14:paraId="2A702547" w14:textId="01D03247" w:rsidR="00CD62AE" w:rsidRDefault="00CD62AE" w:rsidP="00CD62AE">
      <w:pPr>
        <w:pStyle w:val="Dialogue"/>
      </w:pPr>
      <w:r>
        <w:t>Give it here</w:t>
      </w:r>
      <w:r w:rsidR="00BB7134">
        <w:t>.</w:t>
      </w:r>
    </w:p>
    <w:p w14:paraId="2B52E7F7" w14:textId="77777777" w:rsidR="00CD62AE" w:rsidRDefault="00CD62AE" w:rsidP="00CD62AE">
      <w:pPr>
        <w:pStyle w:val="CHARACTER"/>
      </w:pPr>
      <w:r>
        <w:t xml:space="preserve">DANIEL </w:t>
      </w:r>
    </w:p>
    <w:p w14:paraId="2699BA09" w14:textId="77777777" w:rsidR="00CD62AE" w:rsidRDefault="00CD62AE" w:rsidP="00CD62AE">
      <w:pPr>
        <w:pStyle w:val="Dialogue"/>
      </w:pPr>
      <w:r>
        <w:t xml:space="preserve">Thank you. </w:t>
      </w:r>
      <w:r>
        <w:br/>
      </w:r>
    </w:p>
    <w:p w14:paraId="7282B3CC" w14:textId="23A583F9" w:rsidR="00CD62AE" w:rsidRDefault="00CD62AE" w:rsidP="00CD62AE">
      <w:r>
        <w:t xml:space="preserve">Elizabeth storms up the stairs. </w:t>
      </w:r>
    </w:p>
    <w:p w14:paraId="1FC4BFF3" w14:textId="2A05FB9A" w:rsidR="002201A2" w:rsidRDefault="002201A2" w:rsidP="002201A2">
      <w:pPr>
        <w:jc w:val="right"/>
      </w:pPr>
      <w:r>
        <w:t xml:space="preserve">CUT TO: </w:t>
      </w:r>
    </w:p>
    <w:p w14:paraId="757EF534" w14:textId="77777777" w:rsidR="002201A2" w:rsidRDefault="002201A2" w:rsidP="00CD62AE"/>
    <w:p w14:paraId="50A9638F" w14:textId="77777777" w:rsidR="004634FF" w:rsidRDefault="004634FF" w:rsidP="00CD62AE"/>
    <w:p w14:paraId="1B3892B8" w14:textId="7A34A4F6" w:rsidR="00CD62AE" w:rsidRDefault="00CD62AE" w:rsidP="00CD62AE">
      <w:r>
        <w:lastRenderedPageBreak/>
        <w:t>INT. DAVID’S OFFICE</w:t>
      </w:r>
      <w:r w:rsidR="00AA301B">
        <w:t xml:space="preserve">. </w:t>
      </w:r>
    </w:p>
    <w:p w14:paraId="64616F30" w14:textId="526C3E00" w:rsidR="00CD62AE" w:rsidRDefault="00CD62AE" w:rsidP="00CD62AE">
      <w:r>
        <w:t xml:space="preserve">Elizabeth walks into David’s office. David and SOPHIE are stood together, looking over notes. </w:t>
      </w:r>
      <w:r w:rsidR="00943731">
        <w:t xml:space="preserve">Sophie looks up at Elizabeth and frowns. </w:t>
      </w:r>
    </w:p>
    <w:p w14:paraId="08F3762F" w14:textId="6A05B5C9" w:rsidR="00CD62AE" w:rsidRDefault="00CD62AE" w:rsidP="00CD62AE">
      <w:pPr>
        <w:pStyle w:val="CHARACTER"/>
      </w:pPr>
      <w:r>
        <w:br/>
        <w:t xml:space="preserve">Sophie </w:t>
      </w:r>
    </w:p>
    <w:p w14:paraId="7F099235" w14:textId="77777777" w:rsidR="00CD62AE" w:rsidRDefault="00CD62AE" w:rsidP="00CD62AE">
      <w:pPr>
        <w:pStyle w:val="Dialogue"/>
      </w:pPr>
      <w:r>
        <w:t>I will send these over to the studio.</w:t>
      </w:r>
      <w:r>
        <w:br/>
      </w:r>
    </w:p>
    <w:p w14:paraId="2D3AF0BE" w14:textId="77777777" w:rsidR="00CD62AE" w:rsidRDefault="00CD62AE" w:rsidP="00CD62AE">
      <w:r>
        <w:t xml:space="preserve">David nods and Sophie walks out. </w:t>
      </w:r>
      <w:r>
        <w:br/>
      </w:r>
    </w:p>
    <w:p w14:paraId="49327BAB" w14:textId="781BD98D" w:rsidR="00CD62AE" w:rsidRDefault="00CD62AE" w:rsidP="00CD62AE">
      <w:pPr>
        <w:pStyle w:val="CHARACTER"/>
      </w:pPr>
      <w:r>
        <w:t xml:space="preserve">Sophie </w:t>
      </w:r>
    </w:p>
    <w:p w14:paraId="30BF3660" w14:textId="77777777" w:rsidR="00CD62AE" w:rsidRDefault="00CD62AE" w:rsidP="00CD62AE">
      <w:pPr>
        <w:pStyle w:val="Dialogue"/>
      </w:pPr>
      <w:r>
        <w:t>He’s not in a good mood.</w:t>
      </w:r>
    </w:p>
    <w:p w14:paraId="3295BFE4" w14:textId="77777777" w:rsidR="00CD62AE" w:rsidRDefault="00CD62AE" w:rsidP="00CD62AE">
      <w:pPr>
        <w:pStyle w:val="CHARACTER"/>
      </w:pPr>
      <w:r>
        <w:t>ELIZABETH</w:t>
      </w:r>
    </w:p>
    <w:p w14:paraId="35EF5E74" w14:textId="77777777" w:rsidR="00CD62AE" w:rsidRDefault="00CD62AE" w:rsidP="00CD62AE">
      <w:pPr>
        <w:pStyle w:val="Dialogue"/>
      </w:pPr>
      <w:r>
        <w:t>Neither am I.</w:t>
      </w:r>
    </w:p>
    <w:p w14:paraId="3B074CB3" w14:textId="77777777" w:rsidR="00CD62AE" w:rsidRDefault="00CD62AE" w:rsidP="00CD62AE">
      <w:r>
        <w:t>David stares at Elizabeth.</w:t>
      </w:r>
      <w:r>
        <w:br/>
      </w:r>
    </w:p>
    <w:p w14:paraId="22165096" w14:textId="77777777" w:rsidR="00CD62AE" w:rsidRDefault="00CD62AE" w:rsidP="00CD62AE">
      <w:pPr>
        <w:pStyle w:val="CHARACTER"/>
      </w:pPr>
      <w:r>
        <w:t xml:space="preserve">DAVID </w:t>
      </w:r>
    </w:p>
    <w:p w14:paraId="4D1E5100" w14:textId="4843098B" w:rsidR="00CD62AE" w:rsidRDefault="00CD62AE" w:rsidP="00CD62AE">
      <w:pPr>
        <w:pStyle w:val="Dialogue"/>
      </w:pPr>
      <w:r>
        <w:t>Can you believe this? What thick skulled individual came out with that quote</w:t>
      </w:r>
      <w:r w:rsidR="002201A2">
        <w:t>?</w:t>
      </w:r>
    </w:p>
    <w:p w14:paraId="4ED200F9" w14:textId="69814C00" w:rsidR="002201A2" w:rsidRPr="002201A2" w:rsidRDefault="002201A2" w:rsidP="002201A2">
      <w:r>
        <w:t xml:space="preserve">Elizabeth takes a deep breath. </w:t>
      </w:r>
    </w:p>
    <w:p w14:paraId="1F1643EB" w14:textId="77777777" w:rsidR="00CD62AE" w:rsidRDefault="00CD62AE" w:rsidP="00CD62AE">
      <w:pPr>
        <w:pStyle w:val="CHARACTER"/>
      </w:pPr>
      <w:r>
        <w:t>ELIZABETH</w:t>
      </w:r>
    </w:p>
    <w:p w14:paraId="34385CD2" w14:textId="77777777" w:rsidR="00CD62AE" w:rsidRDefault="00CD62AE" w:rsidP="00CD62AE">
      <w:pPr>
        <w:pStyle w:val="Dialogue"/>
      </w:pPr>
      <w:r>
        <w:t>No doubt it was said in jest and manipulated for its use.</w:t>
      </w:r>
    </w:p>
    <w:p w14:paraId="714DC4F2" w14:textId="77777777" w:rsidR="00CD62AE" w:rsidRDefault="00CD62AE" w:rsidP="00CD62AE">
      <w:pPr>
        <w:pStyle w:val="CHARACTER"/>
      </w:pPr>
      <w:r>
        <w:t xml:space="preserve">DAVID </w:t>
      </w:r>
    </w:p>
    <w:p w14:paraId="4F895DE4" w14:textId="77777777" w:rsidR="00CD62AE" w:rsidRDefault="00CD62AE" w:rsidP="00CD62AE">
      <w:pPr>
        <w:pStyle w:val="Dialogue"/>
      </w:pPr>
      <w:r>
        <w:t>They were still stupid for saying it.</w:t>
      </w:r>
    </w:p>
    <w:p w14:paraId="63E3D5E8" w14:textId="77777777" w:rsidR="00CD62AE" w:rsidRDefault="00CD62AE" w:rsidP="00CD62AE">
      <w:pPr>
        <w:pStyle w:val="CHARACTER"/>
      </w:pPr>
      <w:r>
        <w:t>ELIZABETH</w:t>
      </w:r>
    </w:p>
    <w:p w14:paraId="36921C91" w14:textId="77777777" w:rsidR="00CD62AE" w:rsidRDefault="00CD62AE" w:rsidP="00CD62AE">
      <w:pPr>
        <w:pStyle w:val="Dialogue"/>
      </w:pPr>
      <w:r>
        <w:t>That isn’t the bigger story.</w:t>
      </w:r>
    </w:p>
    <w:p w14:paraId="1E5EC71C" w14:textId="77777777" w:rsidR="00CD62AE" w:rsidRDefault="00CD62AE" w:rsidP="00CD62AE">
      <w:pPr>
        <w:pStyle w:val="CHARACTER"/>
      </w:pPr>
      <w:r>
        <w:t xml:space="preserve">DAVID </w:t>
      </w:r>
    </w:p>
    <w:p w14:paraId="35094E3F" w14:textId="5A40A1A7" w:rsidR="00CD62AE" w:rsidRDefault="00CD62AE" w:rsidP="00CD62AE">
      <w:pPr>
        <w:pStyle w:val="Dialogue"/>
      </w:pPr>
      <w:r>
        <w:t xml:space="preserve">My </w:t>
      </w:r>
      <w:r w:rsidR="002201A2">
        <w:t>w</w:t>
      </w:r>
      <w:r>
        <w:t>ife is on her deathbed, and they are trying to force me and my daughter into a fight.</w:t>
      </w:r>
    </w:p>
    <w:p w14:paraId="410B8EE5" w14:textId="77777777" w:rsidR="00CD62AE" w:rsidRDefault="00CD62AE" w:rsidP="00CD62AE">
      <w:pPr>
        <w:pStyle w:val="CHARACTER"/>
      </w:pPr>
      <w:r>
        <w:t>ELIZABETH</w:t>
      </w:r>
    </w:p>
    <w:p w14:paraId="7375B005" w14:textId="77777777" w:rsidR="00CD62AE" w:rsidRDefault="00CD62AE" w:rsidP="00CD62AE">
      <w:pPr>
        <w:pStyle w:val="Dialogue"/>
      </w:pPr>
      <w:r>
        <w:t xml:space="preserve">I don’t think it’s that. This was released by Harper’s paper. People we thought were our friends. I don’t think this is meant to attack us. I think this is someone’s misguided step at trying to help us. </w:t>
      </w:r>
      <w:r>
        <w:br/>
      </w:r>
    </w:p>
    <w:p w14:paraId="494DDE6F" w14:textId="77777777" w:rsidR="000D42E4" w:rsidRDefault="00CD62AE" w:rsidP="00CD62AE">
      <w:pPr>
        <w:pStyle w:val="CHARACTER"/>
      </w:pPr>
      <w:r>
        <w:lastRenderedPageBreak/>
        <w:t>DAVID</w:t>
      </w:r>
    </w:p>
    <w:p w14:paraId="04EE9EF0" w14:textId="71263B8D" w:rsidR="00CD62AE" w:rsidRDefault="000D42E4" w:rsidP="000D42E4">
      <w:pPr>
        <w:pStyle w:val="Parenthetical"/>
        <w:spacing w:after="0"/>
      </w:pPr>
      <w:r>
        <w:t>(Angry)</w:t>
      </w:r>
      <w:r w:rsidR="00CD62AE">
        <w:t xml:space="preserve"> </w:t>
      </w:r>
    </w:p>
    <w:p w14:paraId="51541F0C" w14:textId="77777777" w:rsidR="00CD62AE" w:rsidRDefault="00CD62AE" w:rsidP="000D42E4">
      <w:pPr>
        <w:pStyle w:val="Dialogue"/>
        <w:spacing w:after="0"/>
      </w:pPr>
      <w:r>
        <w:t>Help us? You are crazy.</w:t>
      </w:r>
    </w:p>
    <w:p w14:paraId="242E6DC8" w14:textId="77777777" w:rsidR="000D42E4" w:rsidRDefault="000D42E4" w:rsidP="00CD62AE">
      <w:pPr>
        <w:pStyle w:val="CHARACTER"/>
      </w:pPr>
    </w:p>
    <w:p w14:paraId="2338029A" w14:textId="46617766" w:rsidR="00CD62AE" w:rsidRDefault="00CD62AE" w:rsidP="00CD62AE">
      <w:pPr>
        <w:pStyle w:val="CHARACTER"/>
      </w:pPr>
      <w:r>
        <w:t>ELIZABETH</w:t>
      </w:r>
    </w:p>
    <w:p w14:paraId="36C88F5C" w14:textId="77777777" w:rsidR="00CD62AE" w:rsidRDefault="00CD62AE" w:rsidP="00CD62AE">
      <w:pPr>
        <w:pStyle w:val="Dialogue"/>
      </w:pPr>
      <w:r>
        <w:t>Two spy shows coming out at the same time, and you are friends with one. Of course, you would try and weaken the other.</w:t>
      </w:r>
    </w:p>
    <w:p w14:paraId="473085DA" w14:textId="77777777" w:rsidR="00CD62AE" w:rsidRDefault="00CD62AE" w:rsidP="00CD62AE">
      <w:pPr>
        <w:pStyle w:val="CHARACTER"/>
      </w:pPr>
      <w:r>
        <w:t xml:space="preserve">DAVID </w:t>
      </w:r>
    </w:p>
    <w:p w14:paraId="2B8BD656" w14:textId="77777777" w:rsidR="00CD62AE" w:rsidRDefault="00CD62AE" w:rsidP="00CD62AE">
      <w:pPr>
        <w:pStyle w:val="Dialogue"/>
      </w:pPr>
      <w:r>
        <w:t>My daughter stars in it.</w:t>
      </w:r>
    </w:p>
    <w:p w14:paraId="2EAA686D" w14:textId="77777777" w:rsidR="00CD62AE" w:rsidRDefault="00CD62AE" w:rsidP="00CD62AE">
      <w:pPr>
        <w:pStyle w:val="CHARACTER"/>
      </w:pPr>
      <w:r>
        <w:t>ELIZABETH</w:t>
      </w:r>
    </w:p>
    <w:p w14:paraId="5A74E680" w14:textId="77777777" w:rsidR="00CD62AE" w:rsidRDefault="00CD62AE" w:rsidP="00CD62AE">
      <w:pPr>
        <w:pStyle w:val="Dialogue"/>
      </w:pPr>
      <w:r>
        <w:t>A thing that may be forgotten.</w:t>
      </w:r>
    </w:p>
    <w:p w14:paraId="51BBB296" w14:textId="77777777" w:rsidR="00CD62AE" w:rsidRDefault="00CD62AE" w:rsidP="00CD62AE">
      <w:r>
        <w:t>David rubs at his cheeks.</w:t>
      </w:r>
    </w:p>
    <w:p w14:paraId="28BF0886" w14:textId="77777777" w:rsidR="00CD62AE" w:rsidRDefault="00CD62AE" w:rsidP="00CD62AE">
      <w:pPr>
        <w:pStyle w:val="CHARACTER"/>
      </w:pPr>
      <w:r>
        <w:t xml:space="preserve">DAVID </w:t>
      </w:r>
    </w:p>
    <w:p w14:paraId="43B6C2F6" w14:textId="77777777" w:rsidR="00CD62AE" w:rsidRDefault="00CD62AE" w:rsidP="00CD62AE">
      <w:pPr>
        <w:pStyle w:val="Dialogue"/>
      </w:pPr>
      <w:r>
        <w:t>You really think this is someone on our side?</w:t>
      </w:r>
    </w:p>
    <w:p w14:paraId="55623FBE" w14:textId="77777777" w:rsidR="00CD62AE" w:rsidRDefault="00CD62AE" w:rsidP="00CD62AE">
      <w:r>
        <w:t>Elizabeth nods.</w:t>
      </w:r>
    </w:p>
    <w:p w14:paraId="353436D6" w14:textId="77777777" w:rsidR="00CD62AE" w:rsidRDefault="00CD62AE" w:rsidP="00CD62AE">
      <w:pPr>
        <w:pStyle w:val="CHARACTER"/>
      </w:pPr>
      <w:r>
        <w:t>ELIZABETH</w:t>
      </w:r>
    </w:p>
    <w:p w14:paraId="2F288F47" w14:textId="77777777" w:rsidR="00CD62AE" w:rsidRDefault="00CD62AE" w:rsidP="00CD62AE">
      <w:pPr>
        <w:pStyle w:val="Dialogue"/>
      </w:pPr>
      <w:r>
        <w:t>Give me the chance to find out.</w:t>
      </w:r>
    </w:p>
    <w:p w14:paraId="420D60F9" w14:textId="77777777" w:rsidR="00CD62AE" w:rsidRDefault="00CD62AE" w:rsidP="00CD62AE">
      <w:pPr>
        <w:pStyle w:val="CHARACTER"/>
      </w:pPr>
      <w:r>
        <w:t xml:space="preserve">DAVID </w:t>
      </w:r>
    </w:p>
    <w:p w14:paraId="164E038E" w14:textId="77777777" w:rsidR="00CD62AE" w:rsidRDefault="00CD62AE" w:rsidP="00CD62AE">
      <w:pPr>
        <w:pStyle w:val="Dialogue"/>
      </w:pPr>
      <w:r>
        <w:t>Okay. I’m going to the studio.</w:t>
      </w:r>
    </w:p>
    <w:p w14:paraId="49EB22EC" w14:textId="77777777" w:rsidR="00CD62AE" w:rsidRDefault="00CD62AE" w:rsidP="00CD62AE">
      <w:pPr>
        <w:pStyle w:val="CHARACTER"/>
      </w:pPr>
      <w:r>
        <w:t>ELIZABETH</w:t>
      </w:r>
    </w:p>
    <w:p w14:paraId="5CA78462" w14:textId="77777777" w:rsidR="00CD62AE" w:rsidRDefault="00CD62AE" w:rsidP="00CD62AE">
      <w:pPr>
        <w:pStyle w:val="Dialogue"/>
      </w:pPr>
      <w:r>
        <w:t>The press are there.</w:t>
      </w:r>
    </w:p>
    <w:p w14:paraId="218E9CD6" w14:textId="77777777" w:rsidR="00CD62AE" w:rsidRDefault="00CD62AE" w:rsidP="00CD62AE">
      <w:pPr>
        <w:pStyle w:val="CHARACTER"/>
      </w:pPr>
      <w:r>
        <w:t xml:space="preserve">DAVID </w:t>
      </w:r>
    </w:p>
    <w:p w14:paraId="16B1A911" w14:textId="63C798B5" w:rsidR="00DB16CE" w:rsidRPr="00DB16CE" w:rsidRDefault="00DB16CE" w:rsidP="00DB16CE">
      <w:pPr>
        <w:pStyle w:val="Parenthetical"/>
        <w:spacing w:after="0"/>
      </w:pPr>
      <w:r>
        <w:t>(Annoyed)</w:t>
      </w:r>
    </w:p>
    <w:p w14:paraId="77239388" w14:textId="77777777" w:rsidR="00CD62AE" w:rsidRDefault="00CD62AE" w:rsidP="00DB16CE">
      <w:pPr>
        <w:pStyle w:val="Dialogue"/>
        <w:spacing w:after="0"/>
      </w:pPr>
      <w:r>
        <w:t>What?</w:t>
      </w:r>
    </w:p>
    <w:p w14:paraId="2ADFC7C9" w14:textId="77777777" w:rsidR="00CD62AE" w:rsidRDefault="00CD62AE" w:rsidP="00CD62AE">
      <w:pPr>
        <w:pStyle w:val="CHARACTER"/>
      </w:pPr>
      <w:r>
        <w:t>ELIZABETH</w:t>
      </w:r>
    </w:p>
    <w:p w14:paraId="66003BC4" w14:textId="3426EC7B" w:rsidR="00CD62AE" w:rsidRDefault="00CD62AE" w:rsidP="00CD62AE">
      <w:pPr>
        <w:pStyle w:val="Dialogue"/>
      </w:pPr>
      <w:r>
        <w:t xml:space="preserve">It’s the last day of official filming, we agreed they could be there </w:t>
      </w:r>
      <w:r w:rsidR="00AA301B">
        <w:t>weeks ago</w:t>
      </w:r>
      <w:r>
        <w:t xml:space="preserve">. </w:t>
      </w:r>
    </w:p>
    <w:p w14:paraId="3201AE90" w14:textId="77777777" w:rsidR="00CD62AE" w:rsidRDefault="00CD62AE" w:rsidP="00CD62AE">
      <w:pPr>
        <w:pStyle w:val="CHARACTER"/>
      </w:pPr>
      <w:r>
        <w:t xml:space="preserve">DAVID </w:t>
      </w:r>
    </w:p>
    <w:p w14:paraId="0592946C" w14:textId="77777777" w:rsidR="00CD62AE" w:rsidRDefault="00CD62AE" w:rsidP="00CD62AE">
      <w:pPr>
        <w:pStyle w:val="Dialogue"/>
      </w:pPr>
      <w:r>
        <w:t>Great.</w:t>
      </w:r>
    </w:p>
    <w:p w14:paraId="635498FF" w14:textId="77777777" w:rsidR="00CD62AE" w:rsidRDefault="00CD62AE" w:rsidP="00CD62AE">
      <w:pPr>
        <w:pStyle w:val="CHARACTER"/>
      </w:pPr>
      <w:r>
        <w:t>ELIZABETH</w:t>
      </w:r>
    </w:p>
    <w:p w14:paraId="3F7E5D75" w14:textId="7B3A5495" w:rsidR="00CD62AE" w:rsidRDefault="00CD62AE" w:rsidP="00CD62AE">
      <w:pPr>
        <w:pStyle w:val="Dialogue"/>
      </w:pPr>
      <w:r>
        <w:t xml:space="preserve">Answer no questions about </w:t>
      </w:r>
      <w:r w:rsidR="008441AE">
        <w:t>Rosanna</w:t>
      </w:r>
      <w:r>
        <w:t>.</w:t>
      </w:r>
    </w:p>
    <w:p w14:paraId="6DD41DC7" w14:textId="77777777" w:rsidR="00CD62AE" w:rsidRDefault="00CD62AE" w:rsidP="00CD62AE">
      <w:pPr>
        <w:pStyle w:val="CHARACTER"/>
      </w:pPr>
      <w:r>
        <w:t xml:space="preserve">DAVID </w:t>
      </w:r>
    </w:p>
    <w:p w14:paraId="7D87580C" w14:textId="63913B4F" w:rsidR="00CD62AE" w:rsidRDefault="00CD62AE" w:rsidP="00CD62AE">
      <w:pPr>
        <w:pStyle w:val="Dialogue"/>
      </w:pPr>
      <w:r>
        <w:t xml:space="preserve">First person who asks about </w:t>
      </w:r>
      <w:r w:rsidR="008441AE">
        <w:t xml:space="preserve">Rosanna </w:t>
      </w:r>
      <w:r>
        <w:t xml:space="preserve">will be on the floor. </w:t>
      </w:r>
    </w:p>
    <w:p w14:paraId="4C49AED5" w14:textId="77777777" w:rsidR="00CD62AE" w:rsidRDefault="00CD62AE" w:rsidP="00CD62AE">
      <w:pPr>
        <w:pStyle w:val="CHARACTER"/>
      </w:pPr>
      <w:r>
        <w:t>ELIZABETH</w:t>
      </w:r>
    </w:p>
    <w:p w14:paraId="0A32D9D7" w14:textId="606A0591" w:rsidR="00DC0201" w:rsidRPr="00DC0201" w:rsidRDefault="00DC0201" w:rsidP="00DC0201">
      <w:pPr>
        <w:pStyle w:val="Parenthetical"/>
        <w:spacing w:after="0"/>
      </w:pPr>
      <w:r>
        <w:t>(Deadpan)</w:t>
      </w:r>
    </w:p>
    <w:p w14:paraId="41C4FF90" w14:textId="77777777" w:rsidR="00CD62AE" w:rsidRDefault="00CD62AE" w:rsidP="00DC0201">
      <w:pPr>
        <w:pStyle w:val="Dialogue"/>
        <w:spacing w:after="0"/>
      </w:pPr>
      <w:r>
        <w:t xml:space="preserve">That’s probably not what I want to hear. </w:t>
      </w:r>
      <w:r>
        <w:br/>
      </w:r>
    </w:p>
    <w:p w14:paraId="6CE915D2" w14:textId="77777777" w:rsidR="002201A2" w:rsidRDefault="00CD62AE" w:rsidP="00CD62AE">
      <w:r>
        <w:lastRenderedPageBreak/>
        <w:t xml:space="preserve">FADE OUT: </w:t>
      </w:r>
      <w:r>
        <w:br/>
      </w:r>
    </w:p>
    <w:p w14:paraId="51A341AE" w14:textId="77777777" w:rsidR="002201A2" w:rsidRDefault="002201A2" w:rsidP="00CD62AE"/>
    <w:p w14:paraId="4C3628F4" w14:textId="77777777" w:rsidR="004634FF" w:rsidRDefault="004634FF" w:rsidP="00CD62AE">
      <w:pPr>
        <w:rPr>
          <w:bCs/>
        </w:rPr>
      </w:pPr>
    </w:p>
    <w:p w14:paraId="7B1E72E3" w14:textId="77777777" w:rsidR="004634FF" w:rsidRDefault="004634FF" w:rsidP="00CD62AE">
      <w:pPr>
        <w:rPr>
          <w:bCs/>
        </w:rPr>
      </w:pPr>
    </w:p>
    <w:p w14:paraId="295762B2" w14:textId="77777777" w:rsidR="004634FF" w:rsidRDefault="004634FF" w:rsidP="00CD62AE">
      <w:pPr>
        <w:rPr>
          <w:bCs/>
        </w:rPr>
      </w:pPr>
    </w:p>
    <w:p w14:paraId="6C9AEEF0" w14:textId="77777777" w:rsidR="004634FF" w:rsidRDefault="004634FF" w:rsidP="00CD62AE">
      <w:pPr>
        <w:rPr>
          <w:bCs/>
        </w:rPr>
      </w:pPr>
    </w:p>
    <w:p w14:paraId="79BF48F0" w14:textId="77777777" w:rsidR="004634FF" w:rsidRDefault="004634FF" w:rsidP="00CD62AE">
      <w:pPr>
        <w:rPr>
          <w:bCs/>
        </w:rPr>
      </w:pPr>
    </w:p>
    <w:p w14:paraId="4599CBA9" w14:textId="77777777" w:rsidR="004634FF" w:rsidRDefault="004634FF" w:rsidP="00CD62AE">
      <w:pPr>
        <w:rPr>
          <w:bCs/>
        </w:rPr>
      </w:pPr>
    </w:p>
    <w:p w14:paraId="4A6692C4" w14:textId="77777777" w:rsidR="004634FF" w:rsidRDefault="004634FF" w:rsidP="00CD62AE">
      <w:pPr>
        <w:rPr>
          <w:bCs/>
        </w:rPr>
      </w:pPr>
    </w:p>
    <w:p w14:paraId="52E28F80" w14:textId="77777777" w:rsidR="004634FF" w:rsidRDefault="004634FF" w:rsidP="00CD62AE">
      <w:pPr>
        <w:rPr>
          <w:bCs/>
        </w:rPr>
      </w:pPr>
    </w:p>
    <w:p w14:paraId="3FF4A3AF" w14:textId="77777777" w:rsidR="004634FF" w:rsidRDefault="004634FF" w:rsidP="00CD62AE">
      <w:pPr>
        <w:rPr>
          <w:bCs/>
        </w:rPr>
      </w:pPr>
    </w:p>
    <w:p w14:paraId="32BA16A4" w14:textId="77777777" w:rsidR="004634FF" w:rsidRDefault="004634FF" w:rsidP="00CD62AE">
      <w:pPr>
        <w:rPr>
          <w:bCs/>
        </w:rPr>
      </w:pPr>
    </w:p>
    <w:p w14:paraId="25F4DCC7" w14:textId="77777777" w:rsidR="004634FF" w:rsidRDefault="004634FF" w:rsidP="00CD62AE">
      <w:pPr>
        <w:rPr>
          <w:bCs/>
        </w:rPr>
      </w:pPr>
    </w:p>
    <w:p w14:paraId="04E717A0" w14:textId="77777777" w:rsidR="004634FF" w:rsidRDefault="004634FF" w:rsidP="00CD62AE">
      <w:pPr>
        <w:rPr>
          <w:bCs/>
        </w:rPr>
      </w:pPr>
    </w:p>
    <w:p w14:paraId="07267268" w14:textId="77777777" w:rsidR="004634FF" w:rsidRDefault="004634FF" w:rsidP="00CD62AE">
      <w:pPr>
        <w:rPr>
          <w:bCs/>
        </w:rPr>
      </w:pPr>
    </w:p>
    <w:p w14:paraId="34561F1B" w14:textId="77777777" w:rsidR="004634FF" w:rsidRDefault="004634FF" w:rsidP="00CD62AE">
      <w:pPr>
        <w:rPr>
          <w:bCs/>
        </w:rPr>
      </w:pPr>
    </w:p>
    <w:p w14:paraId="3FF35809" w14:textId="77777777" w:rsidR="004634FF" w:rsidRDefault="004634FF" w:rsidP="00CD62AE">
      <w:pPr>
        <w:rPr>
          <w:bCs/>
        </w:rPr>
      </w:pPr>
    </w:p>
    <w:p w14:paraId="12FE69E3" w14:textId="77777777" w:rsidR="004634FF" w:rsidRDefault="004634FF" w:rsidP="00CD62AE">
      <w:pPr>
        <w:rPr>
          <w:bCs/>
        </w:rPr>
      </w:pPr>
    </w:p>
    <w:p w14:paraId="00144A28" w14:textId="77777777" w:rsidR="004634FF" w:rsidRDefault="004634FF" w:rsidP="00CD62AE">
      <w:pPr>
        <w:rPr>
          <w:bCs/>
        </w:rPr>
      </w:pPr>
    </w:p>
    <w:p w14:paraId="76BA2F12" w14:textId="77777777" w:rsidR="004634FF" w:rsidRDefault="004634FF" w:rsidP="00CD62AE">
      <w:pPr>
        <w:rPr>
          <w:bCs/>
        </w:rPr>
      </w:pPr>
    </w:p>
    <w:p w14:paraId="016D244F" w14:textId="77777777" w:rsidR="004634FF" w:rsidRDefault="004634FF" w:rsidP="00CD62AE">
      <w:pPr>
        <w:rPr>
          <w:bCs/>
        </w:rPr>
      </w:pPr>
    </w:p>
    <w:p w14:paraId="273D44D2" w14:textId="77777777" w:rsidR="004634FF" w:rsidRDefault="004634FF" w:rsidP="00CD62AE">
      <w:pPr>
        <w:rPr>
          <w:bCs/>
        </w:rPr>
      </w:pPr>
    </w:p>
    <w:p w14:paraId="54A5F1A9" w14:textId="77777777" w:rsidR="004634FF" w:rsidRDefault="004634FF" w:rsidP="00CD62AE">
      <w:pPr>
        <w:rPr>
          <w:bCs/>
        </w:rPr>
      </w:pPr>
    </w:p>
    <w:p w14:paraId="6ACDE1FC" w14:textId="77777777" w:rsidR="004634FF" w:rsidRDefault="004634FF" w:rsidP="00CD62AE">
      <w:pPr>
        <w:rPr>
          <w:bCs/>
        </w:rPr>
      </w:pPr>
    </w:p>
    <w:p w14:paraId="3BFC3DC7" w14:textId="77777777" w:rsidR="004634FF" w:rsidRDefault="004634FF" w:rsidP="00CD62AE">
      <w:pPr>
        <w:rPr>
          <w:bCs/>
        </w:rPr>
      </w:pPr>
    </w:p>
    <w:p w14:paraId="24014D18" w14:textId="77777777" w:rsidR="004634FF" w:rsidRDefault="004634FF" w:rsidP="00CD62AE">
      <w:pPr>
        <w:rPr>
          <w:bCs/>
        </w:rPr>
      </w:pPr>
    </w:p>
    <w:p w14:paraId="0D36F206" w14:textId="77777777" w:rsidR="004634FF" w:rsidRDefault="004634FF" w:rsidP="00CD62AE">
      <w:pPr>
        <w:rPr>
          <w:bCs/>
        </w:rPr>
      </w:pPr>
    </w:p>
    <w:p w14:paraId="73300EFA" w14:textId="77777777" w:rsidR="004634FF" w:rsidRDefault="004634FF" w:rsidP="00CD62AE">
      <w:pPr>
        <w:rPr>
          <w:bCs/>
        </w:rPr>
      </w:pPr>
    </w:p>
    <w:p w14:paraId="53AE5880" w14:textId="77777777" w:rsidR="004634FF" w:rsidRDefault="004634FF" w:rsidP="00CD62AE">
      <w:pPr>
        <w:rPr>
          <w:bCs/>
        </w:rPr>
      </w:pPr>
    </w:p>
    <w:p w14:paraId="69B22180" w14:textId="15BB7619" w:rsidR="00CD62AE" w:rsidRPr="002201A2" w:rsidRDefault="00CD62AE" w:rsidP="00CD62AE">
      <w:r>
        <w:rPr>
          <w:bCs/>
        </w:rPr>
        <w:lastRenderedPageBreak/>
        <w:t>FADE IN:</w:t>
      </w:r>
    </w:p>
    <w:p w14:paraId="71BC0F74" w14:textId="179768B6" w:rsidR="00CD62AE" w:rsidRDefault="00CD62AE" w:rsidP="00CD62AE">
      <w:pPr>
        <w:rPr>
          <w:bCs/>
        </w:rPr>
      </w:pPr>
      <w:r>
        <w:rPr>
          <w:bCs/>
        </w:rPr>
        <w:t>3. INT. MARK’S OFFICE</w:t>
      </w:r>
      <w:r w:rsidR="00DC0201">
        <w:rPr>
          <w:bCs/>
        </w:rPr>
        <w:t xml:space="preserve"> </w:t>
      </w:r>
      <w:r w:rsidR="00FA101D">
        <w:rPr>
          <w:bCs/>
        </w:rPr>
        <w:t>–</w:t>
      </w:r>
      <w:r w:rsidR="00DC0201">
        <w:rPr>
          <w:bCs/>
        </w:rPr>
        <w:t xml:space="preserve"> D</w:t>
      </w:r>
      <w:r w:rsidR="00FA101D">
        <w:rPr>
          <w:bCs/>
        </w:rPr>
        <w:t>AY.</w:t>
      </w:r>
      <w:r>
        <w:rPr>
          <w:bCs/>
        </w:rPr>
        <w:br/>
      </w:r>
      <w:r>
        <w:rPr>
          <w:bCs/>
        </w:rPr>
        <w:br/>
        <w:t xml:space="preserve">Mark and LOUISE are sitting opposite eachother in the office looking over a script. </w:t>
      </w:r>
      <w:r w:rsidR="00DA5B2C">
        <w:rPr>
          <w:bCs/>
        </w:rPr>
        <w:t>ANNIE</w:t>
      </w:r>
      <w:r>
        <w:rPr>
          <w:bCs/>
        </w:rPr>
        <w:t xml:space="preserve"> is preparing drinks.</w:t>
      </w:r>
    </w:p>
    <w:p w14:paraId="56A9BAD1" w14:textId="77777777" w:rsidR="00CD62AE" w:rsidRDefault="00CD62AE" w:rsidP="00CD62AE">
      <w:pPr>
        <w:pStyle w:val="CHARACTER"/>
      </w:pPr>
      <w:r>
        <w:t xml:space="preserve">LOUISE </w:t>
      </w:r>
    </w:p>
    <w:p w14:paraId="4870D07F" w14:textId="77777777" w:rsidR="00CD62AE" w:rsidRDefault="00CD62AE" w:rsidP="00CD62AE">
      <w:pPr>
        <w:pStyle w:val="Dialogue"/>
      </w:pPr>
      <w:r>
        <w:t>I think that’s it.</w:t>
      </w:r>
    </w:p>
    <w:p w14:paraId="2AFB798C" w14:textId="77777777" w:rsidR="00CD62AE" w:rsidRDefault="00CD62AE" w:rsidP="00CD62AE">
      <w:pPr>
        <w:pStyle w:val="CHARACTER"/>
      </w:pPr>
      <w:r>
        <w:t xml:space="preserve">MARK </w:t>
      </w:r>
    </w:p>
    <w:p w14:paraId="0C72A86F" w14:textId="77777777" w:rsidR="00CD62AE" w:rsidRDefault="00CD62AE" w:rsidP="00CD62AE">
      <w:pPr>
        <w:pStyle w:val="Dialogue"/>
      </w:pPr>
      <w:proofErr w:type="gramStart"/>
      <w:r>
        <w:t>So</w:t>
      </w:r>
      <w:proofErr w:type="gramEnd"/>
      <w:r>
        <w:t xml:space="preserve"> do I.</w:t>
      </w:r>
    </w:p>
    <w:p w14:paraId="141319EE" w14:textId="30387752" w:rsidR="00FA101D" w:rsidRPr="00FA101D" w:rsidRDefault="00FA101D" w:rsidP="00FA101D">
      <w:r>
        <w:t>…</w:t>
      </w:r>
    </w:p>
    <w:p w14:paraId="25B4631F" w14:textId="77777777" w:rsidR="00CD62AE" w:rsidRDefault="00CD62AE" w:rsidP="00CD62AE">
      <w:pPr>
        <w:pStyle w:val="CHARACTER"/>
      </w:pPr>
      <w:r>
        <w:t xml:space="preserve">LOUISE </w:t>
      </w:r>
    </w:p>
    <w:p w14:paraId="144B69F7" w14:textId="77777777" w:rsidR="00CD62AE" w:rsidRDefault="00CD62AE" w:rsidP="00CD62AE">
      <w:pPr>
        <w:pStyle w:val="Dialogue"/>
      </w:pPr>
      <w:r>
        <w:t>This feels strange.</w:t>
      </w:r>
    </w:p>
    <w:p w14:paraId="014D7353" w14:textId="317AAB03" w:rsidR="00FA101D" w:rsidRPr="00FA101D" w:rsidRDefault="00FA101D" w:rsidP="00FA101D">
      <w:r>
        <w:t>…</w:t>
      </w:r>
    </w:p>
    <w:p w14:paraId="2C2CEA12" w14:textId="77777777" w:rsidR="00CD62AE" w:rsidRDefault="00CD62AE" w:rsidP="00CD62AE">
      <w:pPr>
        <w:pStyle w:val="CHARACTER"/>
      </w:pPr>
      <w:r>
        <w:t xml:space="preserve">MARK </w:t>
      </w:r>
    </w:p>
    <w:p w14:paraId="521C7700" w14:textId="4C2FC15B" w:rsidR="00CD62AE" w:rsidRDefault="00DA5B2C" w:rsidP="00CD62AE">
      <w:pPr>
        <w:pStyle w:val="Dialogue"/>
      </w:pPr>
      <w:r>
        <w:t>A</w:t>
      </w:r>
      <w:r w:rsidR="002201A2">
        <w:t>nnie</w:t>
      </w:r>
      <w:r w:rsidR="00CD62AE">
        <w:t xml:space="preserve"> we will need that tea now.</w:t>
      </w:r>
    </w:p>
    <w:p w14:paraId="290E1943" w14:textId="77777777" w:rsidR="00CD62AE" w:rsidRDefault="00CD62AE" w:rsidP="00CD62AE">
      <w:r>
        <w:t>Daniel appears at the door.</w:t>
      </w:r>
    </w:p>
    <w:p w14:paraId="1CEBE626" w14:textId="77777777" w:rsidR="00CD62AE" w:rsidRDefault="00CD62AE" w:rsidP="00CD62AE">
      <w:pPr>
        <w:pStyle w:val="CHARACTER"/>
      </w:pPr>
      <w:r>
        <w:t xml:space="preserve">DANIEL </w:t>
      </w:r>
    </w:p>
    <w:p w14:paraId="20E90C3C" w14:textId="77777777" w:rsidR="00CD62AE" w:rsidRDefault="00CD62AE" w:rsidP="00CD62AE">
      <w:pPr>
        <w:pStyle w:val="Dialogue"/>
      </w:pPr>
      <w:r>
        <w:t>Liz is on the war path.</w:t>
      </w:r>
    </w:p>
    <w:p w14:paraId="6666806F" w14:textId="5AFAF540" w:rsidR="00FA101D" w:rsidRPr="00FA101D" w:rsidRDefault="00FA101D" w:rsidP="00FA101D">
      <w:r>
        <w:t xml:space="preserve">Mark points to the empty seat beside him. </w:t>
      </w:r>
    </w:p>
    <w:p w14:paraId="278717C4" w14:textId="77777777" w:rsidR="00CD62AE" w:rsidRDefault="00CD62AE" w:rsidP="00CD62AE">
      <w:pPr>
        <w:pStyle w:val="CHARACTER"/>
      </w:pPr>
      <w:r>
        <w:t xml:space="preserve">MARK </w:t>
      </w:r>
    </w:p>
    <w:p w14:paraId="04A77600" w14:textId="77777777" w:rsidR="00CD62AE" w:rsidRDefault="00CD62AE" w:rsidP="00CD62AE">
      <w:pPr>
        <w:pStyle w:val="Dialogue"/>
      </w:pPr>
      <w:r>
        <w:t>Take a seat.</w:t>
      </w:r>
    </w:p>
    <w:p w14:paraId="27668F88" w14:textId="74B5D4F4" w:rsidR="00CD62AE" w:rsidRDefault="00CD62AE" w:rsidP="00CD62AE">
      <w:r>
        <w:t xml:space="preserve">Daniel sits and </w:t>
      </w:r>
      <w:r w:rsidR="00DA5B2C">
        <w:t>A</w:t>
      </w:r>
      <w:r w:rsidR="002201A2">
        <w:t>nnie</w:t>
      </w:r>
      <w:r>
        <w:t xml:space="preserve"> gives the three of them their cups of tea before joining them. Mark examines his cup.</w:t>
      </w:r>
    </w:p>
    <w:p w14:paraId="249D0A5B" w14:textId="77777777" w:rsidR="00CD62AE" w:rsidRDefault="00CD62AE" w:rsidP="00CD62AE">
      <w:pPr>
        <w:pStyle w:val="CHARACTER"/>
      </w:pPr>
      <w:r>
        <w:t xml:space="preserve">MARK </w:t>
      </w:r>
    </w:p>
    <w:p w14:paraId="37A31682" w14:textId="77777777" w:rsidR="00CD62AE" w:rsidRDefault="00CD62AE" w:rsidP="00CD62AE">
      <w:pPr>
        <w:pStyle w:val="Dialogue"/>
      </w:pPr>
      <w:r>
        <w:t>In a civilised world this would be a glass of whiskey.</w:t>
      </w:r>
    </w:p>
    <w:p w14:paraId="06A33DB7" w14:textId="77777777" w:rsidR="00CD62AE" w:rsidRDefault="00CD62AE" w:rsidP="00CD62AE">
      <w:pPr>
        <w:pStyle w:val="CHARACTER"/>
      </w:pPr>
      <w:r>
        <w:t xml:space="preserve">LOUISE </w:t>
      </w:r>
    </w:p>
    <w:p w14:paraId="3F8349B5" w14:textId="77777777" w:rsidR="00CD62AE" w:rsidRDefault="00CD62AE" w:rsidP="00CD62AE">
      <w:pPr>
        <w:pStyle w:val="Dialogue"/>
      </w:pPr>
      <w:r>
        <w:t>Or a glass of champagne.</w:t>
      </w:r>
      <w:r>
        <w:br/>
      </w:r>
    </w:p>
    <w:p w14:paraId="2AAF6F62" w14:textId="7EB78029" w:rsidR="00CD62AE" w:rsidRDefault="00DA5B2C" w:rsidP="00CD62AE">
      <w:pPr>
        <w:pStyle w:val="CHARACTER"/>
      </w:pPr>
      <w:r>
        <w:t>ANNIE</w:t>
      </w:r>
      <w:r w:rsidR="00CD62AE">
        <w:t xml:space="preserve"> </w:t>
      </w:r>
    </w:p>
    <w:p w14:paraId="60BC97E8" w14:textId="20A8DAF2" w:rsidR="002201A2" w:rsidRPr="002201A2" w:rsidRDefault="002201A2" w:rsidP="002201A2">
      <w:pPr>
        <w:pStyle w:val="Parenthetical"/>
        <w:spacing w:after="0"/>
      </w:pPr>
      <w:r>
        <w:t>(scoffs)</w:t>
      </w:r>
    </w:p>
    <w:p w14:paraId="2750D925" w14:textId="77777777" w:rsidR="00CD62AE" w:rsidRDefault="00CD62AE" w:rsidP="002201A2">
      <w:pPr>
        <w:pStyle w:val="Dialogue"/>
        <w:spacing w:after="0"/>
      </w:pPr>
      <w:r>
        <w:t>It’s a bit early to be thinking about that.</w:t>
      </w:r>
      <w:r>
        <w:br/>
      </w:r>
    </w:p>
    <w:p w14:paraId="63A73269" w14:textId="77777777" w:rsidR="00CD62AE" w:rsidRDefault="00CD62AE" w:rsidP="00CD62AE">
      <w:pPr>
        <w:pStyle w:val="CHARACTER"/>
      </w:pPr>
      <w:r>
        <w:t xml:space="preserve">DANIEL </w:t>
      </w:r>
    </w:p>
    <w:p w14:paraId="1FD19368" w14:textId="09E093E2" w:rsidR="004410FB" w:rsidRPr="004410FB" w:rsidRDefault="004410FB" w:rsidP="004410FB">
      <w:pPr>
        <w:pStyle w:val="Parenthetical"/>
        <w:spacing w:after="0"/>
      </w:pPr>
      <w:r>
        <w:t>(Confused)</w:t>
      </w:r>
    </w:p>
    <w:p w14:paraId="2045DB69" w14:textId="77777777" w:rsidR="00CD62AE" w:rsidRDefault="00CD62AE" w:rsidP="004410FB">
      <w:pPr>
        <w:pStyle w:val="Dialogue"/>
        <w:spacing w:after="0"/>
      </w:pPr>
      <w:r>
        <w:t>And what is the big occasion?</w:t>
      </w:r>
    </w:p>
    <w:p w14:paraId="552DB634" w14:textId="77777777" w:rsidR="004410FB" w:rsidRDefault="004410FB" w:rsidP="00CD62AE">
      <w:pPr>
        <w:pStyle w:val="CHARACTER"/>
      </w:pPr>
    </w:p>
    <w:p w14:paraId="32FF08E3" w14:textId="59D82C70" w:rsidR="00CD62AE" w:rsidRDefault="00CD62AE" w:rsidP="00CD62AE">
      <w:pPr>
        <w:pStyle w:val="CHARACTER"/>
      </w:pPr>
      <w:r>
        <w:t xml:space="preserve">LOUISE </w:t>
      </w:r>
    </w:p>
    <w:p w14:paraId="7D04B9B6" w14:textId="39BC6DAF" w:rsidR="00CD62AE" w:rsidRDefault="00CD62AE" w:rsidP="00CD62AE">
      <w:pPr>
        <w:pStyle w:val="Dialogue"/>
      </w:pPr>
      <w:r>
        <w:t>We are done</w:t>
      </w:r>
      <w:r w:rsidR="00943731">
        <w:t>.</w:t>
      </w:r>
      <w:r>
        <w:br/>
      </w:r>
    </w:p>
    <w:p w14:paraId="395585BC" w14:textId="77777777" w:rsidR="00CD62AE" w:rsidRDefault="00CD62AE" w:rsidP="00CD62AE">
      <w:pPr>
        <w:pStyle w:val="CHARACTER"/>
      </w:pPr>
      <w:r>
        <w:t xml:space="preserve">DANIEL </w:t>
      </w:r>
    </w:p>
    <w:p w14:paraId="20F858A3" w14:textId="77777777" w:rsidR="00CD62AE" w:rsidRDefault="00CD62AE" w:rsidP="00CD62AE">
      <w:pPr>
        <w:pStyle w:val="Dialogue"/>
      </w:pPr>
      <w:r>
        <w:t>What?</w:t>
      </w:r>
    </w:p>
    <w:p w14:paraId="726D28CC" w14:textId="77777777" w:rsidR="00CD62AE" w:rsidRDefault="00CD62AE" w:rsidP="00CD62AE">
      <w:pPr>
        <w:pStyle w:val="CHARACTER"/>
      </w:pPr>
      <w:r>
        <w:t xml:space="preserve">LOUISE </w:t>
      </w:r>
    </w:p>
    <w:p w14:paraId="60C3142A" w14:textId="77777777" w:rsidR="00CD62AE" w:rsidRDefault="00CD62AE" w:rsidP="00CD62AE">
      <w:pPr>
        <w:pStyle w:val="Dialogue"/>
      </w:pPr>
      <w:r>
        <w:t xml:space="preserve">The last reshoots have officially been submitted. </w:t>
      </w:r>
    </w:p>
    <w:p w14:paraId="36E98B6A" w14:textId="77777777" w:rsidR="00CD62AE" w:rsidRDefault="00CD62AE" w:rsidP="00CD62AE">
      <w:pPr>
        <w:pStyle w:val="CHARACTER"/>
      </w:pPr>
      <w:r>
        <w:t xml:space="preserve">MARK </w:t>
      </w:r>
    </w:p>
    <w:p w14:paraId="38963A86" w14:textId="003E51E9" w:rsidR="00CD62AE" w:rsidRDefault="00CD62AE" w:rsidP="00CD62AE">
      <w:pPr>
        <w:pStyle w:val="Dialogue"/>
      </w:pPr>
      <w:r>
        <w:t>Which means as writers our job</w:t>
      </w:r>
      <w:r w:rsidR="009C65D8">
        <w:t xml:space="preserve"> is obsolete</w:t>
      </w:r>
      <w:r>
        <w:t xml:space="preserve"> until after the premiere.</w:t>
      </w:r>
    </w:p>
    <w:p w14:paraId="764FF86C" w14:textId="1EFABBE4" w:rsidR="00CD62AE" w:rsidRDefault="00CD62AE" w:rsidP="00CD62AE">
      <w:r>
        <w:t>Daniel smiles emphatically.</w:t>
      </w:r>
      <w:r w:rsidR="009C65D8">
        <w:t xml:space="preserve"> Mark </w:t>
      </w:r>
      <w:r w:rsidR="00050061">
        <w:t>lifts</w:t>
      </w:r>
      <w:r w:rsidR="009C65D8">
        <w:t xml:space="preserve"> his </w:t>
      </w:r>
      <w:r w:rsidR="004634FF">
        <w:t>cup,</w:t>
      </w:r>
      <w:r w:rsidR="009C65D8">
        <w:t xml:space="preserve"> and the others all follow. </w:t>
      </w:r>
    </w:p>
    <w:p w14:paraId="74FA4DF4" w14:textId="4D918855" w:rsidR="00CD62AE" w:rsidRDefault="00CD62AE" w:rsidP="00CD62AE">
      <w:pPr>
        <w:pStyle w:val="CHARACTER"/>
      </w:pPr>
      <w:r>
        <w:t>MARK</w:t>
      </w:r>
      <w:r w:rsidR="009C65D8">
        <w:t xml:space="preserve"> (CONT.)</w:t>
      </w:r>
      <w:r>
        <w:t xml:space="preserve"> </w:t>
      </w:r>
    </w:p>
    <w:p w14:paraId="418D7A42" w14:textId="77777777" w:rsidR="00CD62AE" w:rsidRDefault="00CD62AE" w:rsidP="00CD62AE">
      <w:pPr>
        <w:pStyle w:val="Dialogue"/>
      </w:pPr>
      <w:r>
        <w:t>A toast to stories long treasured and those yet to be told.</w:t>
      </w:r>
    </w:p>
    <w:p w14:paraId="6B98101D" w14:textId="77777777" w:rsidR="00CD62AE" w:rsidRDefault="00CD62AE" w:rsidP="00CD62AE">
      <w:pPr>
        <w:pStyle w:val="CHARACTER"/>
      </w:pPr>
      <w:r>
        <w:t>DANIEL</w:t>
      </w:r>
    </w:p>
    <w:p w14:paraId="43AF1615" w14:textId="77777777" w:rsidR="00CD62AE" w:rsidRDefault="00CD62AE" w:rsidP="00CD62AE">
      <w:pPr>
        <w:pStyle w:val="Dialogue"/>
      </w:pPr>
      <w:r>
        <w:t>To friends made and those lost.</w:t>
      </w:r>
    </w:p>
    <w:p w14:paraId="2EEEECAF" w14:textId="77777777" w:rsidR="00CD62AE" w:rsidRDefault="00CD62AE" w:rsidP="00CD62AE">
      <w:pPr>
        <w:pStyle w:val="CHARACTER"/>
      </w:pPr>
      <w:r>
        <w:t>LOUISE</w:t>
      </w:r>
    </w:p>
    <w:p w14:paraId="1EFAD33D" w14:textId="77777777" w:rsidR="00CD62AE" w:rsidRDefault="00CD62AE" w:rsidP="00CD62AE">
      <w:pPr>
        <w:pStyle w:val="Dialogue"/>
      </w:pPr>
      <w:r>
        <w:t>To sleep stolen and money to be made.</w:t>
      </w:r>
    </w:p>
    <w:p w14:paraId="17868096" w14:textId="6251DEE2" w:rsidR="00CD62AE" w:rsidRDefault="00DA5B2C" w:rsidP="00CD62AE">
      <w:r>
        <w:t>A</w:t>
      </w:r>
      <w:r w:rsidR="00C34B43">
        <w:t>nnie</w:t>
      </w:r>
      <w:r w:rsidR="00CD62AE">
        <w:t xml:space="preserve"> lifts her glass</w:t>
      </w:r>
      <w:r w:rsidR="00C34B43">
        <w:t xml:space="preserve"> higher</w:t>
      </w:r>
      <w:r w:rsidR="00CD62AE">
        <w:t>.</w:t>
      </w:r>
    </w:p>
    <w:p w14:paraId="1DFFC187" w14:textId="70655FA5" w:rsidR="00CD62AE" w:rsidRDefault="00DA5B2C" w:rsidP="00CD62AE">
      <w:pPr>
        <w:pStyle w:val="CHARACTER"/>
      </w:pPr>
      <w:r>
        <w:t>ANNIE</w:t>
      </w:r>
      <w:r w:rsidR="00CD62AE">
        <w:t xml:space="preserve"> </w:t>
      </w:r>
    </w:p>
    <w:p w14:paraId="77B01302" w14:textId="06AB53C0" w:rsidR="00CD62AE" w:rsidRDefault="00CD62AE" w:rsidP="00CD62AE">
      <w:pPr>
        <w:pStyle w:val="Dialogue"/>
      </w:pPr>
      <w:r>
        <w:t xml:space="preserve">More of the </w:t>
      </w:r>
      <w:r w:rsidR="00050061">
        <w:t>latter,</w:t>
      </w:r>
      <w:r>
        <w:t xml:space="preserve"> I hope. </w:t>
      </w:r>
    </w:p>
    <w:p w14:paraId="38D6320E" w14:textId="77777777" w:rsidR="00CD62AE" w:rsidRDefault="00CD62AE" w:rsidP="00CD62AE">
      <w:pPr>
        <w:pStyle w:val="CHARACTER"/>
      </w:pPr>
      <w:r>
        <w:t>MARK</w:t>
      </w:r>
    </w:p>
    <w:p w14:paraId="0C4B2685" w14:textId="77777777" w:rsidR="00CD62AE" w:rsidRDefault="00CD62AE" w:rsidP="00CD62AE">
      <w:pPr>
        <w:pStyle w:val="Dialogue"/>
      </w:pPr>
      <w:r>
        <w:t>Cheers.</w:t>
      </w:r>
      <w:r>
        <w:br/>
      </w:r>
    </w:p>
    <w:p w14:paraId="3A117137" w14:textId="77777777" w:rsidR="00CD62AE" w:rsidRDefault="00CD62AE" w:rsidP="00CD62AE">
      <w:r>
        <w:t>They all drink.</w:t>
      </w:r>
    </w:p>
    <w:p w14:paraId="4A312DF6" w14:textId="7F1293F1" w:rsidR="00CD62AE" w:rsidRDefault="00CD62AE" w:rsidP="00CD62AE">
      <w:pPr>
        <w:pStyle w:val="CHARACTER"/>
      </w:pPr>
      <w:r>
        <w:t xml:space="preserve">MARK </w:t>
      </w:r>
      <w:r w:rsidR="00943731">
        <w:t>(CONT.)</w:t>
      </w:r>
    </w:p>
    <w:p w14:paraId="5BBD0E2F" w14:textId="77777777" w:rsidR="00CD62AE" w:rsidRDefault="00CD62AE" w:rsidP="00CD62AE">
      <w:pPr>
        <w:pStyle w:val="Dialogue"/>
      </w:pPr>
      <w:r>
        <w:t>What has Elizabeth in a huff?</w:t>
      </w:r>
    </w:p>
    <w:p w14:paraId="7ED5F66A" w14:textId="77777777" w:rsidR="00CD62AE" w:rsidRDefault="00CD62AE" w:rsidP="00CD62AE">
      <w:pPr>
        <w:pStyle w:val="CHARACTER"/>
      </w:pPr>
      <w:r>
        <w:t xml:space="preserve">DANIEL </w:t>
      </w:r>
    </w:p>
    <w:p w14:paraId="715B3C70" w14:textId="3E2FA695" w:rsidR="00CD62AE" w:rsidRDefault="00CD62AE" w:rsidP="00CD62AE">
      <w:pPr>
        <w:pStyle w:val="Dialogue"/>
      </w:pPr>
      <w:r>
        <w:t xml:space="preserve">The </w:t>
      </w:r>
      <w:r w:rsidR="00E61427">
        <w:t>S</w:t>
      </w:r>
      <w:r>
        <w:t xml:space="preserve">un posted an article criticising </w:t>
      </w:r>
      <w:r w:rsidR="008441AE">
        <w:t>Rosanna</w:t>
      </w:r>
      <w:r>
        <w:t xml:space="preserve">’s next show. </w:t>
      </w:r>
      <w:r w:rsidR="004634FF">
        <w:t>Apparently,</w:t>
      </w:r>
      <w:r>
        <w:t xml:space="preserve"> there is a quote from someone who works here.</w:t>
      </w:r>
    </w:p>
    <w:p w14:paraId="542A7F4F" w14:textId="77777777" w:rsidR="00CD62AE" w:rsidRDefault="00CD62AE" w:rsidP="00CD62AE">
      <w:pPr>
        <w:pStyle w:val="CHARACTER"/>
      </w:pPr>
      <w:r>
        <w:t xml:space="preserve">LOUISE </w:t>
      </w:r>
    </w:p>
    <w:p w14:paraId="7D62E5D1" w14:textId="77777777" w:rsidR="00CD62AE" w:rsidRDefault="00CD62AE" w:rsidP="00CD62AE">
      <w:pPr>
        <w:pStyle w:val="Dialogue"/>
      </w:pPr>
      <w:r>
        <w:t>Saying what?</w:t>
      </w:r>
    </w:p>
    <w:p w14:paraId="56178740" w14:textId="77777777" w:rsidR="00CD62AE" w:rsidRDefault="00CD62AE" w:rsidP="00CD62AE">
      <w:pPr>
        <w:pStyle w:val="CHARACTER"/>
      </w:pPr>
      <w:r>
        <w:t>DANIEL</w:t>
      </w:r>
    </w:p>
    <w:p w14:paraId="5FAC73B2" w14:textId="2843244C" w:rsidR="00CD62AE" w:rsidRDefault="00CD62AE" w:rsidP="00CD62AE">
      <w:pPr>
        <w:pStyle w:val="Dialogue"/>
      </w:pPr>
      <w:r>
        <w:t>That there is</w:t>
      </w:r>
      <w:r w:rsidR="00AA301B">
        <w:t xml:space="preserve"> </w:t>
      </w:r>
      <w:r>
        <w:t xml:space="preserve">only </w:t>
      </w:r>
      <w:r w:rsidR="007B7F0F">
        <w:t xml:space="preserve">a </w:t>
      </w:r>
      <w:r>
        <w:t xml:space="preserve">place for one spy </w:t>
      </w:r>
      <w:r w:rsidR="00CA3618">
        <w:t>show,</w:t>
      </w:r>
      <w:r>
        <w:t xml:space="preserve"> and it won’t be some low budget remake of an eighties flop. </w:t>
      </w:r>
    </w:p>
    <w:p w14:paraId="75DF5E82" w14:textId="77777777" w:rsidR="00CD62AE" w:rsidRDefault="00CD62AE" w:rsidP="00CD62AE">
      <w:pPr>
        <w:pStyle w:val="Dialogue"/>
      </w:pPr>
    </w:p>
    <w:p w14:paraId="1539A22E" w14:textId="77777777" w:rsidR="00CD62AE" w:rsidRDefault="00CD62AE" w:rsidP="00CD62AE">
      <w:r>
        <w:t>Mark stares into his tea.</w:t>
      </w:r>
    </w:p>
    <w:p w14:paraId="5F0F896A" w14:textId="77777777" w:rsidR="00CD62AE" w:rsidRDefault="00CD62AE" w:rsidP="00CD62AE">
      <w:pPr>
        <w:pStyle w:val="CHARACTER"/>
      </w:pPr>
      <w:r>
        <w:t xml:space="preserve">MARK </w:t>
      </w:r>
    </w:p>
    <w:p w14:paraId="72178504" w14:textId="68AC2870" w:rsidR="00CD62AE" w:rsidRDefault="00DA5B2C" w:rsidP="00CD62AE">
      <w:pPr>
        <w:pStyle w:val="Dialogue"/>
      </w:pPr>
      <w:r>
        <w:t>A</w:t>
      </w:r>
      <w:r w:rsidR="00C34B43">
        <w:t>nnie</w:t>
      </w:r>
      <w:r w:rsidR="00CD62AE">
        <w:t xml:space="preserve"> I better have a read of that article. </w:t>
      </w:r>
    </w:p>
    <w:p w14:paraId="0B56DEAC" w14:textId="36C0854E" w:rsidR="00CD62AE" w:rsidRDefault="00DA5B2C" w:rsidP="00CD62AE">
      <w:r>
        <w:t>A</w:t>
      </w:r>
      <w:r w:rsidR="00C34B43">
        <w:t>nnie</w:t>
      </w:r>
      <w:r w:rsidR="00CD62AE">
        <w:t xml:space="preserve"> stands up to print it off.</w:t>
      </w:r>
      <w:r w:rsidR="00E61427">
        <w:t xml:space="preserve"> Louise drinks before turning towards Mark. </w:t>
      </w:r>
    </w:p>
    <w:p w14:paraId="1EA91579" w14:textId="77777777" w:rsidR="00CD62AE" w:rsidRDefault="00CD62AE" w:rsidP="00CD62AE">
      <w:pPr>
        <w:pStyle w:val="CHARACTER"/>
      </w:pPr>
      <w:r>
        <w:t xml:space="preserve">LOUISE </w:t>
      </w:r>
    </w:p>
    <w:p w14:paraId="57A98425" w14:textId="77777777" w:rsidR="00CD62AE" w:rsidRDefault="00CD62AE" w:rsidP="00CD62AE">
      <w:pPr>
        <w:pStyle w:val="Dialogue"/>
      </w:pPr>
      <w:r>
        <w:t>So, you are in with Cornwell later?</w:t>
      </w:r>
    </w:p>
    <w:p w14:paraId="1D3F5A55" w14:textId="77777777" w:rsidR="00CD62AE" w:rsidRDefault="00CD62AE" w:rsidP="00CD62AE">
      <w:pPr>
        <w:pStyle w:val="CHARACTER"/>
      </w:pPr>
      <w:r>
        <w:t xml:space="preserve">DANIEL </w:t>
      </w:r>
    </w:p>
    <w:p w14:paraId="22792F05" w14:textId="77777777" w:rsidR="00CD62AE" w:rsidRDefault="00CD62AE" w:rsidP="00CD62AE">
      <w:pPr>
        <w:pStyle w:val="Dialogue"/>
      </w:pPr>
      <w:r>
        <w:t>What for?</w:t>
      </w:r>
    </w:p>
    <w:p w14:paraId="1E0D98E0" w14:textId="77777777" w:rsidR="00CD62AE" w:rsidRDefault="00CD62AE" w:rsidP="00CD62AE">
      <w:pPr>
        <w:pStyle w:val="CHARACTER"/>
      </w:pPr>
      <w:r>
        <w:t xml:space="preserve">MARK </w:t>
      </w:r>
    </w:p>
    <w:p w14:paraId="0AAE9CD9" w14:textId="77777777" w:rsidR="00CD62AE" w:rsidRDefault="00CD62AE" w:rsidP="00CD62AE">
      <w:pPr>
        <w:pStyle w:val="Dialogue"/>
      </w:pPr>
      <w:r>
        <w:t xml:space="preserve">As absurd as it seems, I need his permission for my plan this evening. </w:t>
      </w:r>
    </w:p>
    <w:p w14:paraId="67C3F1A5" w14:textId="77777777" w:rsidR="00CD62AE" w:rsidRDefault="00CD62AE" w:rsidP="00CD62AE">
      <w:pPr>
        <w:pStyle w:val="CHARACTER"/>
      </w:pPr>
      <w:r>
        <w:t xml:space="preserve">DANIEL </w:t>
      </w:r>
    </w:p>
    <w:p w14:paraId="631A2559" w14:textId="77777777" w:rsidR="00CD62AE" w:rsidRDefault="00CD62AE" w:rsidP="00CD62AE">
      <w:pPr>
        <w:pStyle w:val="Dialogue"/>
      </w:pPr>
      <w:r>
        <w:t>Really?</w:t>
      </w:r>
    </w:p>
    <w:p w14:paraId="7D17C270" w14:textId="77777777" w:rsidR="00CD62AE" w:rsidRDefault="00CD62AE" w:rsidP="00CD62AE">
      <w:pPr>
        <w:pStyle w:val="CHARACTER"/>
      </w:pPr>
      <w:r>
        <w:t xml:space="preserve">MARK </w:t>
      </w:r>
    </w:p>
    <w:p w14:paraId="138B2D3D" w14:textId="77777777" w:rsidR="00CD62AE" w:rsidRDefault="00CD62AE" w:rsidP="00CD62AE">
      <w:pPr>
        <w:pStyle w:val="Dialogue"/>
      </w:pPr>
      <w:r>
        <w:t>He’s a controlling interest.</w:t>
      </w:r>
    </w:p>
    <w:p w14:paraId="5D533C06" w14:textId="77777777" w:rsidR="00CD62AE" w:rsidRDefault="00CD62AE" w:rsidP="00CD62AE">
      <w:pPr>
        <w:pStyle w:val="CHARACTER"/>
      </w:pPr>
      <w:r>
        <w:t xml:space="preserve">DANIEL </w:t>
      </w:r>
    </w:p>
    <w:p w14:paraId="5D329B3A" w14:textId="77777777" w:rsidR="00CD62AE" w:rsidRDefault="00CD62AE" w:rsidP="00CD62AE">
      <w:pPr>
        <w:pStyle w:val="Dialogue"/>
      </w:pPr>
      <w:r>
        <w:t xml:space="preserve">You are still not going to tell us what it is, are you? </w:t>
      </w:r>
    </w:p>
    <w:p w14:paraId="7979F33B" w14:textId="77777777" w:rsidR="00CD62AE" w:rsidRDefault="00CD62AE" w:rsidP="00CD62AE">
      <w:pPr>
        <w:pStyle w:val="CHARACTER"/>
      </w:pPr>
      <w:r>
        <w:t>mark</w:t>
      </w:r>
    </w:p>
    <w:p w14:paraId="5675259A" w14:textId="12C6C586" w:rsidR="00CD62AE" w:rsidRDefault="00CD62AE" w:rsidP="00CD62AE">
      <w:pPr>
        <w:pStyle w:val="Dialogue"/>
      </w:pPr>
      <w:r>
        <w:t>Not a chance.</w:t>
      </w:r>
    </w:p>
    <w:p w14:paraId="6E946464" w14:textId="5B471300" w:rsidR="00C34B43" w:rsidRPr="00C34B43" w:rsidRDefault="00C34B43" w:rsidP="00C34B43">
      <w:r>
        <w:t>…</w:t>
      </w:r>
    </w:p>
    <w:p w14:paraId="673078DB" w14:textId="77777777" w:rsidR="00CD62AE" w:rsidRDefault="00CD62AE" w:rsidP="00CD62AE">
      <w:pPr>
        <w:pStyle w:val="CHARACTER"/>
      </w:pPr>
      <w:r>
        <w:t>daniel</w:t>
      </w:r>
    </w:p>
    <w:p w14:paraId="499969B0" w14:textId="1B2666E7" w:rsidR="00CD62AE" w:rsidRDefault="00CD62AE" w:rsidP="00CD62AE">
      <w:pPr>
        <w:pStyle w:val="Dialogue"/>
      </w:pPr>
      <w:r>
        <w:t xml:space="preserve">Isn’t </w:t>
      </w:r>
      <w:r w:rsidR="008441AE">
        <w:t xml:space="preserve">Rosanna </w:t>
      </w:r>
      <w:r>
        <w:t>meant to be there?</w:t>
      </w:r>
    </w:p>
    <w:p w14:paraId="1D784FA5" w14:textId="77777777" w:rsidR="00CD62AE" w:rsidRDefault="00CD62AE" w:rsidP="00CD62AE">
      <w:pPr>
        <w:pStyle w:val="CHARACTER"/>
      </w:pPr>
      <w:r>
        <w:t xml:space="preserve">MARK </w:t>
      </w:r>
    </w:p>
    <w:p w14:paraId="2B942417" w14:textId="77777777" w:rsidR="00CD62AE" w:rsidRDefault="00CD62AE" w:rsidP="00CD62AE">
      <w:pPr>
        <w:pStyle w:val="Dialogue"/>
      </w:pPr>
      <w:r>
        <w:t>Yeah.</w:t>
      </w:r>
    </w:p>
    <w:p w14:paraId="6D395434" w14:textId="77777777" w:rsidR="00CD62AE" w:rsidRDefault="00CD62AE" w:rsidP="00CD62AE">
      <w:pPr>
        <w:pStyle w:val="CHARACTER"/>
      </w:pPr>
      <w:r>
        <w:t xml:space="preserve">DANIEL </w:t>
      </w:r>
    </w:p>
    <w:p w14:paraId="4B604487" w14:textId="056F1AB6" w:rsidR="00CD62AE" w:rsidRDefault="00CD62AE" w:rsidP="00CD62AE">
      <w:pPr>
        <w:pStyle w:val="Dialogue"/>
      </w:pPr>
      <w:r>
        <w:t xml:space="preserve">That’s going to be fun if we end up in a </w:t>
      </w:r>
      <w:r w:rsidR="00050061">
        <w:t>full-blown</w:t>
      </w:r>
      <w:r>
        <w:t xml:space="preserve"> show war with them. </w:t>
      </w:r>
    </w:p>
    <w:p w14:paraId="4731CFC6" w14:textId="77777777" w:rsidR="00CD62AE" w:rsidRDefault="00CD62AE" w:rsidP="00CD62AE">
      <w:pPr>
        <w:pStyle w:val="CHARACTER"/>
      </w:pPr>
      <w:r>
        <w:t xml:space="preserve">LOUISE </w:t>
      </w:r>
    </w:p>
    <w:p w14:paraId="5CFCCBE0" w14:textId="77777777" w:rsidR="00CD62AE" w:rsidRDefault="00CD62AE" w:rsidP="00CD62AE">
      <w:pPr>
        <w:pStyle w:val="Dialogue"/>
      </w:pPr>
      <w:r>
        <w:t>Can we not just celebrate the fact that I won’t have to look at another word written by Mark Wilson.</w:t>
      </w:r>
    </w:p>
    <w:p w14:paraId="69262E42" w14:textId="77777777" w:rsidR="00CD62AE" w:rsidRDefault="00CD62AE" w:rsidP="00CD62AE">
      <w:pPr>
        <w:pStyle w:val="CHARACTER"/>
      </w:pPr>
      <w:r>
        <w:t xml:space="preserve">DANIEL </w:t>
      </w:r>
    </w:p>
    <w:p w14:paraId="78C98AAA" w14:textId="77777777" w:rsidR="00CD62AE" w:rsidRDefault="00CD62AE" w:rsidP="00CD62AE">
      <w:pPr>
        <w:pStyle w:val="Dialogue"/>
      </w:pPr>
      <w:r>
        <w:t>Until the sequel.</w:t>
      </w:r>
    </w:p>
    <w:p w14:paraId="66D9A327" w14:textId="452949CC" w:rsidR="00CD62AE" w:rsidRDefault="00DA5B2C" w:rsidP="00CD62AE">
      <w:r>
        <w:t>A</w:t>
      </w:r>
      <w:r w:rsidR="00AA301B">
        <w:t>nnie</w:t>
      </w:r>
      <w:r w:rsidR="00CD62AE">
        <w:t xml:space="preserve"> walks over with the article.</w:t>
      </w:r>
    </w:p>
    <w:p w14:paraId="4654F1B3" w14:textId="43D5D5A8" w:rsidR="00CD62AE" w:rsidRDefault="00DA5B2C" w:rsidP="00CD62AE">
      <w:pPr>
        <w:pStyle w:val="CHARACTER"/>
      </w:pPr>
      <w:r>
        <w:lastRenderedPageBreak/>
        <w:t>ANNIE</w:t>
      </w:r>
      <w:r w:rsidR="00CD62AE">
        <w:t xml:space="preserve"> </w:t>
      </w:r>
    </w:p>
    <w:p w14:paraId="43C93466" w14:textId="77777777" w:rsidR="00CD62AE" w:rsidRDefault="00CD62AE" w:rsidP="00CD62AE">
      <w:pPr>
        <w:pStyle w:val="Dialogue"/>
      </w:pPr>
      <w:r>
        <w:t xml:space="preserve">Cornwell is here. </w:t>
      </w:r>
    </w:p>
    <w:p w14:paraId="18EBF4C4" w14:textId="77777777" w:rsidR="00CD62AE" w:rsidRDefault="00CD62AE" w:rsidP="00CD62AE">
      <w:r>
        <w:t>Mark nods and stands up.</w:t>
      </w:r>
    </w:p>
    <w:p w14:paraId="2F19B029" w14:textId="47FBE922" w:rsidR="00CD62AE" w:rsidRDefault="00CD62AE" w:rsidP="00CD62AE">
      <w:pPr>
        <w:pStyle w:val="CHARACTER"/>
      </w:pPr>
      <w:r>
        <w:t xml:space="preserve">MARK </w:t>
      </w:r>
    </w:p>
    <w:p w14:paraId="7248597A" w14:textId="797F6B91" w:rsidR="00D547AF" w:rsidRPr="00D547AF" w:rsidRDefault="00D547AF" w:rsidP="00D547AF">
      <w:pPr>
        <w:pStyle w:val="Parenthetical"/>
        <w:spacing w:after="0"/>
      </w:pPr>
      <w:r>
        <w:t xml:space="preserve">(Coyly) </w:t>
      </w:r>
    </w:p>
    <w:p w14:paraId="0787EE23" w14:textId="07F2FB2B" w:rsidR="00CD62AE" w:rsidRDefault="00CD62AE" w:rsidP="00D547AF">
      <w:pPr>
        <w:pStyle w:val="Dialogue"/>
        <w:spacing w:after="0"/>
      </w:pPr>
      <w:r>
        <w:t>Right guys let’s take it easy. I want you guys to go through the second book and try to work out a series two</w:t>
      </w:r>
      <w:r w:rsidR="00C34B43">
        <w:t xml:space="preserve">, </w:t>
      </w:r>
      <w:r>
        <w:t>episode plan.</w:t>
      </w:r>
    </w:p>
    <w:p w14:paraId="4847FC79" w14:textId="77777777" w:rsidR="00D547AF" w:rsidRPr="00D547AF" w:rsidRDefault="00D547AF" w:rsidP="00D547AF"/>
    <w:p w14:paraId="04C77502" w14:textId="49D811A0" w:rsidR="00CD62AE" w:rsidRDefault="00DA5B2C" w:rsidP="00CD62AE">
      <w:r>
        <w:t>A</w:t>
      </w:r>
      <w:r w:rsidR="00AA301B">
        <w:t>nnie</w:t>
      </w:r>
      <w:r w:rsidR="00CD62AE">
        <w:t xml:space="preserve"> hands Mark some sheets. He smiles cheekily at them as he leaves. </w:t>
      </w:r>
      <w:r w:rsidR="00CD62AE">
        <w:br/>
      </w:r>
      <w:r w:rsidR="00CD62AE">
        <w:br/>
        <w:t xml:space="preserve">FADE OUT: </w:t>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p>
    <w:p w14:paraId="16C98DB4" w14:textId="77777777" w:rsidR="00A2009A" w:rsidRDefault="00A2009A" w:rsidP="00CD62AE">
      <w:pPr>
        <w:rPr>
          <w:bCs/>
        </w:rPr>
      </w:pPr>
    </w:p>
    <w:p w14:paraId="72E07B5B" w14:textId="40D7230E" w:rsidR="00CD62AE" w:rsidRDefault="00CD62AE" w:rsidP="00CD62AE">
      <w:pPr>
        <w:rPr>
          <w:bCs/>
        </w:rPr>
      </w:pPr>
      <w:r>
        <w:rPr>
          <w:bCs/>
        </w:rPr>
        <w:lastRenderedPageBreak/>
        <w:t>FADE IN</w:t>
      </w:r>
      <w:r w:rsidR="00A2009A">
        <w:rPr>
          <w:bCs/>
        </w:rPr>
        <w:t>:</w:t>
      </w:r>
      <w:r>
        <w:rPr>
          <w:bCs/>
        </w:rPr>
        <w:t xml:space="preserve"> </w:t>
      </w:r>
    </w:p>
    <w:p w14:paraId="28E943A7" w14:textId="3535A006" w:rsidR="00CD62AE" w:rsidRDefault="00CD62AE" w:rsidP="00CD62AE">
      <w:pPr>
        <w:rPr>
          <w:bCs/>
        </w:rPr>
      </w:pPr>
      <w:r>
        <w:rPr>
          <w:bCs/>
        </w:rPr>
        <w:t>4. INT. STUDIO</w:t>
      </w:r>
      <w:r w:rsidR="00A2009A">
        <w:rPr>
          <w:bCs/>
        </w:rPr>
        <w:t xml:space="preserve"> - </w:t>
      </w:r>
      <w:r>
        <w:rPr>
          <w:bCs/>
        </w:rPr>
        <w:t xml:space="preserve">DAY. </w:t>
      </w:r>
      <w:r>
        <w:rPr>
          <w:bCs/>
        </w:rPr>
        <w:br/>
      </w:r>
      <w:r>
        <w:rPr>
          <w:bCs/>
        </w:rPr>
        <w:br/>
        <w:t>David walks into the studio. TOM and JOSH run up to him.</w:t>
      </w:r>
    </w:p>
    <w:p w14:paraId="17D51F3C" w14:textId="77777777" w:rsidR="00CD62AE" w:rsidRDefault="00CD62AE" w:rsidP="00CD62AE">
      <w:pPr>
        <w:pStyle w:val="CHARACTER"/>
      </w:pPr>
      <w:r>
        <w:t xml:space="preserve">TOM </w:t>
      </w:r>
    </w:p>
    <w:p w14:paraId="661BF1CC" w14:textId="77777777" w:rsidR="00CD62AE" w:rsidRDefault="00CD62AE" w:rsidP="00CD62AE">
      <w:pPr>
        <w:pStyle w:val="Dialogue"/>
      </w:pPr>
      <w:r>
        <w:t>Have you seen the news?</w:t>
      </w:r>
    </w:p>
    <w:p w14:paraId="5918175E" w14:textId="77777777" w:rsidR="00CD62AE" w:rsidRDefault="00CD62AE" w:rsidP="00CD62AE">
      <w:pPr>
        <w:pStyle w:val="CHARACTER"/>
      </w:pPr>
      <w:r>
        <w:t xml:space="preserve">JOSH </w:t>
      </w:r>
    </w:p>
    <w:p w14:paraId="0C455F72" w14:textId="17BBFB84" w:rsidR="00CD62AE" w:rsidRDefault="00CD62AE" w:rsidP="00CD62AE">
      <w:pPr>
        <w:pStyle w:val="Dialogue"/>
      </w:pPr>
      <w:r>
        <w:t xml:space="preserve">We didn’t think we were mentioning their </w:t>
      </w:r>
      <w:r w:rsidR="00050061">
        <w:t>show.</w:t>
      </w:r>
    </w:p>
    <w:p w14:paraId="5C6B5A46" w14:textId="77777777" w:rsidR="00CD62AE" w:rsidRDefault="00CD62AE" w:rsidP="00CD62AE">
      <w:pPr>
        <w:pStyle w:val="CHARACTER"/>
      </w:pPr>
      <w:r>
        <w:t xml:space="preserve">DAVID </w:t>
      </w:r>
    </w:p>
    <w:p w14:paraId="1D7322AC" w14:textId="57BE69D7" w:rsidR="00CD62AE" w:rsidRDefault="00CD62AE" w:rsidP="00CD62AE">
      <w:pPr>
        <w:pStyle w:val="Dialogue"/>
      </w:pPr>
      <w:r>
        <w:t>We weren’t but some idiot decided to</w:t>
      </w:r>
      <w:r w:rsidR="00517439">
        <w:t xml:space="preserve"> bring my daughter into this</w:t>
      </w:r>
      <w:r>
        <w:t>.</w:t>
      </w:r>
      <w:r w:rsidR="00517439">
        <w:t xml:space="preserve"> It</w:t>
      </w:r>
      <w:r>
        <w:t xml:space="preserve"> </w:t>
      </w:r>
      <w:r w:rsidR="00517439">
        <w:t>w</w:t>
      </w:r>
      <w:r>
        <w:t>asn’t one of you two</w:t>
      </w:r>
      <w:r w:rsidR="00517439">
        <w:t>,</w:t>
      </w:r>
      <w:r>
        <w:t xml:space="preserve"> was it? </w:t>
      </w:r>
      <w:r w:rsidR="00A43CFC">
        <w:t>T</w:t>
      </w:r>
      <w:r>
        <w:t>hat sounds like the sort of idiotic thing one of you two would do.</w:t>
      </w:r>
    </w:p>
    <w:p w14:paraId="6505E1E5" w14:textId="77777777" w:rsidR="00CD62AE" w:rsidRDefault="00CD62AE" w:rsidP="00CD62AE">
      <w:pPr>
        <w:pStyle w:val="CHARACTER"/>
      </w:pPr>
      <w:r>
        <w:t xml:space="preserve">TOM </w:t>
      </w:r>
    </w:p>
    <w:p w14:paraId="2DB7FDFC" w14:textId="77777777" w:rsidR="00CD62AE" w:rsidRDefault="00CD62AE" w:rsidP="00CD62AE">
      <w:pPr>
        <w:pStyle w:val="Dialogue"/>
      </w:pPr>
      <w:r>
        <w:t>The press don’t talk to us.</w:t>
      </w:r>
    </w:p>
    <w:p w14:paraId="069786B0" w14:textId="77777777" w:rsidR="00CD62AE" w:rsidRDefault="00CD62AE" w:rsidP="00CD62AE">
      <w:pPr>
        <w:pStyle w:val="CHARACTER"/>
      </w:pPr>
      <w:r>
        <w:t xml:space="preserve">JOSH </w:t>
      </w:r>
    </w:p>
    <w:p w14:paraId="7E16D51E" w14:textId="77777777" w:rsidR="00CD62AE" w:rsidRDefault="00CD62AE" w:rsidP="00CD62AE">
      <w:pPr>
        <w:pStyle w:val="Dialogue"/>
      </w:pPr>
      <w:r>
        <w:t>We set up cameras.</w:t>
      </w:r>
    </w:p>
    <w:p w14:paraId="4CFACF2B" w14:textId="77777777" w:rsidR="00CD62AE" w:rsidRDefault="00CD62AE" w:rsidP="00CD62AE">
      <w:pPr>
        <w:pStyle w:val="CHARACTER"/>
      </w:pPr>
      <w:r>
        <w:t xml:space="preserve">DAVID </w:t>
      </w:r>
    </w:p>
    <w:p w14:paraId="4CEA746B" w14:textId="31BEBF76" w:rsidR="00CD62AE" w:rsidRDefault="00CD62AE" w:rsidP="00CD62AE">
      <w:pPr>
        <w:pStyle w:val="Dialogue"/>
      </w:pPr>
      <w:r>
        <w:t xml:space="preserve">Right </w:t>
      </w:r>
      <w:r w:rsidR="00050061">
        <w:t>now,</w:t>
      </w:r>
      <w:r>
        <w:t xml:space="preserve"> you are not, you are bothering me, so why don’t you go set up some camera’s</w:t>
      </w:r>
      <w:r w:rsidR="00C74005">
        <w:t xml:space="preserve"> so we can produce a tv show. </w:t>
      </w:r>
    </w:p>
    <w:p w14:paraId="598117DE" w14:textId="77777777" w:rsidR="00CD62AE" w:rsidRDefault="00CD62AE" w:rsidP="00CD62AE">
      <w:pPr>
        <w:pStyle w:val="CHARACTER"/>
      </w:pPr>
      <w:r>
        <w:t xml:space="preserve">JOSH </w:t>
      </w:r>
    </w:p>
    <w:p w14:paraId="487D882C" w14:textId="77777777" w:rsidR="00CD62AE" w:rsidRDefault="00CD62AE" w:rsidP="00CD62AE">
      <w:pPr>
        <w:pStyle w:val="Dialogue"/>
      </w:pPr>
      <w:r>
        <w:t>Watch out, there are reporters about.</w:t>
      </w:r>
    </w:p>
    <w:p w14:paraId="12DDE8BD" w14:textId="77777777" w:rsidR="00CD62AE" w:rsidRDefault="00CD62AE" w:rsidP="00CD62AE">
      <w:r>
        <w:t>David walks over to SARAH.</w:t>
      </w:r>
    </w:p>
    <w:p w14:paraId="66364B96" w14:textId="77777777" w:rsidR="00CD62AE" w:rsidRDefault="00CD62AE" w:rsidP="00CD62AE">
      <w:pPr>
        <w:pStyle w:val="CHARACTER"/>
      </w:pPr>
      <w:r>
        <w:t xml:space="preserve">DAVID </w:t>
      </w:r>
    </w:p>
    <w:p w14:paraId="4BFEAAC9" w14:textId="77777777" w:rsidR="00CD62AE" w:rsidRDefault="00CD62AE" w:rsidP="00CD62AE">
      <w:pPr>
        <w:pStyle w:val="Dialogue"/>
      </w:pPr>
      <w:r>
        <w:t>Hey Sarah.</w:t>
      </w:r>
    </w:p>
    <w:p w14:paraId="03EAAD13" w14:textId="77777777" w:rsidR="00CD62AE" w:rsidRDefault="00CD62AE" w:rsidP="00CD62AE">
      <w:pPr>
        <w:pStyle w:val="CHARACTER"/>
      </w:pPr>
      <w:r>
        <w:t xml:space="preserve">SARAH </w:t>
      </w:r>
    </w:p>
    <w:p w14:paraId="5CFE7363" w14:textId="77777777" w:rsidR="00CD62AE" w:rsidRDefault="00CD62AE" w:rsidP="00CD62AE">
      <w:pPr>
        <w:pStyle w:val="Dialogue"/>
      </w:pPr>
      <w:r>
        <w:t>Hey, how is Abi?</w:t>
      </w:r>
    </w:p>
    <w:p w14:paraId="289D93BA" w14:textId="77777777" w:rsidR="00CD62AE" w:rsidRDefault="00CD62AE" w:rsidP="00CD62AE">
      <w:pPr>
        <w:pStyle w:val="CHARACTER"/>
      </w:pPr>
      <w:r>
        <w:t xml:space="preserve">DAVID </w:t>
      </w:r>
    </w:p>
    <w:p w14:paraId="40391C97" w14:textId="77777777" w:rsidR="00CD62AE" w:rsidRDefault="00CD62AE" w:rsidP="00CD62AE">
      <w:pPr>
        <w:pStyle w:val="Dialogue"/>
      </w:pPr>
      <w:r>
        <w:t>She came home last week. They have everything they need to care for her there.</w:t>
      </w:r>
    </w:p>
    <w:p w14:paraId="6A0A9469" w14:textId="77777777" w:rsidR="00CD62AE" w:rsidRDefault="00CD62AE" w:rsidP="00CD62AE">
      <w:pPr>
        <w:pStyle w:val="CHARACTER"/>
      </w:pPr>
      <w:r>
        <w:t xml:space="preserve">SARAH </w:t>
      </w:r>
    </w:p>
    <w:p w14:paraId="32EC6BE4" w14:textId="77777777" w:rsidR="00CD62AE" w:rsidRDefault="00CD62AE" w:rsidP="00CD62AE">
      <w:pPr>
        <w:pStyle w:val="Dialogue"/>
      </w:pPr>
      <w:r>
        <w:t>She will be more comfortable at home… Do you want a coffee?</w:t>
      </w:r>
    </w:p>
    <w:p w14:paraId="32F3EB50" w14:textId="77777777" w:rsidR="00CD62AE" w:rsidRDefault="00CD62AE" w:rsidP="00CD62AE">
      <w:pPr>
        <w:pStyle w:val="CHARACTER"/>
      </w:pPr>
      <w:r>
        <w:t xml:space="preserve">DAVID </w:t>
      </w:r>
    </w:p>
    <w:p w14:paraId="52971B9A" w14:textId="63B7C16A" w:rsidR="00CD62AE" w:rsidRDefault="00C74005" w:rsidP="00CD62AE">
      <w:pPr>
        <w:pStyle w:val="Dialogue"/>
      </w:pPr>
      <w:r>
        <w:t>Sure</w:t>
      </w:r>
      <w:r w:rsidR="00CD62AE">
        <w:t>, and let’s get set up. Mark has some meeting he wants us all back for.</w:t>
      </w:r>
    </w:p>
    <w:p w14:paraId="0A0ABDFD" w14:textId="77777777" w:rsidR="00CD62AE" w:rsidRDefault="00CD62AE" w:rsidP="00CD62AE">
      <w:r>
        <w:lastRenderedPageBreak/>
        <w:t>Sarah walks away. REPORTER ONE and REPORTER TWO swarm on David.</w:t>
      </w:r>
    </w:p>
    <w:p w14:paraId="59273A9F" w14:textId="72CB13C9" w:rsidR="00CD62AE" w:rsidRDefault="00CD62AE" w:rsidP="00CD62AE">
      <w:pPr>
        <w:pStyle w:val="CHARACTER"/>
      </w:pPr>
      <w:r>
        <w:t xml:space="preserve">Reporter one </w:t>
      </w:r>
    </w:p>
    <w:p w14:paraId="5100C9F1" w14:textId="0ED9D6D7" w:rsidR="00CD62AE" w:rsidRDefault="00CD62AE" w:rsidP="00CD62AE">
      <w:pPr>
        <w:pStyle w:val="Dialogue"/>
      </w:pPr>
      <w:r>
        <w:t>Mr Andrews, have you read the Sun</w:t>
      </w:r>
      <w:r w:rsidR="00C74005">
        <w:t>’</w:t>
      </w:r>
      <w:r>
        <w:t>s story this morning?</w:t>
      </w:r>
    </w:p>
    <w:p w14:paraId="264FF6C6" w14:textId="77777777" w:rsidR="00CD62AE" w:rsidRDefault="00CD62AE" w:rsidP="00CD62AE">
      <w:pPr>
        <w:pStyle w:val="CHARACTER"/>
      </w:pPr>
      <w:r>
        <w:t xml:space="preserve">DAVID </w:t>
      </w:r>
    </w:p>
    <w:p w14:paraId="64BAC3B3" w14:textId="77777777" w:rsidR="00CD62AE" w:rsidRDefault="00CD62AE" w:rsidP="00CD62AE">
      <w:pPr>
        <w:pStyle w:val="Dialogue"/>
      </w:pPr>
      <w:r>
        <w:t>I’m not answering questions.</w:t>
      </w:r>
    </w:p>
    <w:p w14:paraId="6BF28596" w14:textId="73C2F237" w:rsidR="00CD62AE" w:rsidRDefault="00CD62AE" w:rsidP="00CD62AE">
      <w:pPr>
        <w:pStyle w:val="CHARACTER"/>
      </w:pPr>
      <w:r>
        <w:t xml:space="preserve">Reporter two </w:t>
      </w:r>
    </w:p>
    <w:p w14:paraId="51FBCA58" w14:textId="77777777" w:rsidR="00CD62AE" w:rsidRDefault="00CD62AE" w:rsidP="00CD62AE">
      <w:pPr>
        <w:pStyle w:val="Dialogue"/>
      </w:pPr>
      <w:r>
        <w:t>Do you agree with the sentiment that your daughter’s show is an outdated remake?</w:t>
      </w:r>
    </w:p>
    <w:p w14:paraId="438E7FBD" w14:textId="77777777" w:rsidR="00CD62AE" w:rsidRDefault="00CD62AE" w:rsidP="00CD62AE">
      <w:pPr>
        <w:pStyle w:val="CHARACTER"/>
      </w:pPr>
      <w:r>
        <w:t xml:space="preserve">DAVID </w:t>
      </w:r>
    </w:p>
    <w:p w14:paraId="4CC75378" w14:textId="77777777" w:rsidR="00CD62AE" w:rsidRDefault="00CD62AE" w:rsidP="00CD62AE">
      <w:pPr>
        <w:pStyle w:val="Dialogue"/>
      </w:pPr>
      <w:r>
        <w:t>Didn’t you hear me the first time?</w:t>
      </w:r>
    </w:p>
    <w:p w14:paraId="15DA0C52" w14:textId="18D30CE9" w:rsidR="00CD62AE" w:rsidRDefault="00CD62AE" w:rsidP="00CD62AE">
      <w:pPr>
        <w:pStyle w:val="CHARACTER"/>
      </w:pPr>
      <w:r>
        <w:t xml:space="preserve">Reporter Two </w:t>
      </w:r>
    </w:p>
    <w:p w14:paraId="69176494" w14:textId="799C6911" w:rsidR="00CD62AE" w:rsidRDefault="00050061" w:rsidP="00CD62AE">
      <w:pPr>
        <w:pStyle w:val="Dialogue"/>
      </w:pPr>
      <w:r>
        <w:t>So,</w:t>
      </w:r>
      <w:r w:rsidR="00CD62AE">
        <w:t xml:space="preserve"> you aren’t concerned that this looks bad on you</w:t>
      </w:r>
      <w:r w:rsidR="00C74005">
        <w:t>,</w:t>
      </w:r>
      <w:r w:rsidR="00CD62AE">
        <w:t xml:space="preserve"> considering the help </w:t>
      </w:r>
      <w:r w:rsidR="00C74005">
        <w:t>H</w:t>
      </w:r>
      <w:r w:rsidR="00CD62AE">
        <w:t>elix studios gave you in the past.</w:t>
      </w:r>
    </w:p>
    <w:p w14:paraId="417A63D9" w14:textId="77777777" w:rsidR="00CD62AE" w:rsidRDefault="00CD62AE" w:rsidP="00CD62AE">
      <w:pPr>
        <w:pStyle w:val="CHARACTER"/>
      </w:pPr>
      <w:r>
        <w:t xml:space="preserve">DAVID </w:t>
      </w:r>
    </w:p>
    <w:p w14:paraId="0F554CC2" w14:textId="77777777" w:rsidR="00CD62AE" w:rsidRDefault="00CD62AE" w:rsidP="00CD62AE">
      <w:pPr>
        <w:pStyle w:val="Dialogue"/>
      </w:pPr>
      <w:r>
        <w:t>It’s a small industry, comparisons are going to be made.</w:t>
      </w:r>
    </w:p>
    <w:p w14:paraId="566E688C" w14:textId="77777777" w:rsidR="00CD62AE" w:rsidRDefault="00CD62AE" w:rsidP="00CD62AE">
      <w:r>
        <w:t>Sarah rushes over.</w:t>
      </w:r>
    </w:p>
    <w:p w14:paraId="64AD93EE" w14:textId="77777777" w:rsidR="00CD62AE" w:rsidRDefault="00CD62AE" w:rsidP="00CD62AE">
      <w:pPr>
        <w:pStyle w:val="CHARACTER"/>
      </w:pPr>
      <w:r>
        <w:t xml:space="preserve">SARAH </w:t>
      </w:r>
    </w:p>
    <w:p w14:paraId="7210FFD4" w14:textId="0064A96B" w:rsidR="00CD62AE" w:rsidRDefault="00CD62AE" w:rsidP="00CD62AE">
      <w:pPr>
        <w:pStyle w:val="Dialogue"/>
      </w:pPr>
      <w:r>
        <w:t>We are about to shoot</w:t>
      </w:r>
      <w:r w:rsidR="00A43CFC">
        <w:t>.</w:t>
      </w:r>
      <w:r>
        <w:t xml:space="preserve"> </w:t>
      </w:r>
      <w:r w:rsidR="00A43CFC">
        <w:t>P</w:t>
      </w:r>
      <w:r>
        <w:t>lease can all press go to their designated area.</w:t>
      </w:r>
    </w:p>
    <w:p w14:paraId="11335736" w14:textId="77777777" w:rsidR="00CD62AE" w:rsidRDefault="00CD62AE" w:rsidP="00CD62AE">
      <w:r>
        <w:t>The two reporters smile at eachother and walk away. Sarah hands David the coffee.</w:t>
      </w:r>
    </w:p>
    <w:p w14:paraId="79A57B5F" w14:textId="77777777" w:rsidR="00CD62AE" w:rsidRDefault="00CD62AE" w:rsidP="00CD62AE">
      <w:pPr>
        <w:pStyle w:val="CHARACTER"/>
      </w:pPr>
      <w:r>
        <w:t xml:space="preserve">SARAH </w:t>
      </w:r>
    </w:p>
    <w:p w14:paraId="5C7AD3A9" w14:textId="4D966B26" w:rsidR="00CD62AE" w:rsidRDefault="00CD62AE" w:rsidP="00CD62AE">
      <w:pPr>
        <w:pStyle w:val="Dialogue"/>
      </w:pPr>
      <w:r>
        <w:t>Vultures</w:t>
      </w:r>
      <w:r w:rsidR="00C74005">
        <w:t>.</w:t>
      </w:r>
      <w:r>
        <w:t xml:space="preserve"> </w:t>
      </w:r>
      <w:r w:rsidR="00C74005">
        <w:t>T</w:t>
      </w:r>
      <w:r>
        <w:t>hey have been hounding everyone they can for a quote on this story.</w:t>
      </w:r>
    </w:p>
    <w:p w14:paraId="6F16E6D0" w14:textId="77777777" w:rsidR="00CD62AE" w:rsidRDefault="00CD62AE" w:rsidP="00CD62AE">
      <w:pPr>
        <w:pStyle w:val="CHARACTER"/>
      </w:pPr>
      <w:r>
        <w:t xml:space="preserve">DAVID </w:t>
      </w:r>
    </w:p>
    <w:p w14:paraId="5CA1B365" w14:textId="4AFBCF33" w:rsidR="00CD62AE" w:rsidRDefault="00CD62AE" w:rsidP="00CD62AE">
      <w:pPr>
        <w:pStyle w:val="Dialogue"/>
      </w:pPr>
      <w:r>
        <w:t xml:space="preserve">It is a good story, pitting the </w:t>
      </w:r>
      <w:r w:rsidR="0015395F">
        <w:t>d</w:t>
      </w:r>
      <w:r>
        <w:t>irector against his daughter. Have a quiet word with everyone, the only thing we talk about is the close of filming.</w:t>
      </w:r>
      <w:r>
        <w:br/>
      </w:r>
    </w:p>
    <w:p w14:paraId="426C1105" w14:textId="77777777" w:rsidR="00CD62AE" w:rsidRDefault="00CD62AE" w:rsidP="00CD62AE">
      <w:pPr>
        <w:pStyle w:val="CHARACTER"/>
      </w:pPr>
      <w:r>
        <w:t xml:space="preserve">SARAH </w:t>
      </w:r>
    </w:p>
    <w:p w14:paraId="46D5B2CD" w14:textId="77777777" w:rsidR="00CD62AE" w:rsidRDefault="00CD62AE" w:rsidP="00CD62AE">
      <w:pPr>
        <w:pStyle w:val="Dialogue"/>
      </w:pPr>
      <w:r>
        <w:t>You got it. Andrew is ready for you.</w:t>
      </w:r>
    </w:p>
    <w:p w14:paraId="0F392EFA" w14:textId="77777777" w:rsidR="00CD62AE" w:rsidRDefault="00CD62AE" w:rsidP="00CD62AE">
      <w:r>
        <w:t xml:space="preserve">They walk off screen. </w:t>
      </w:r>
    </w:p>
    <w:p w14:paraId="5FE97C33" w14:textId="77777777" w:rsidR="00A43CFC" w:rsidRDefault="00CD62AE" w:rsidP="00A43CFC">
      <w:r>
        <w:t>FADE OUT:</w:t>
      </w:r>
    </w:p>
    <w:p w14:paraId="5CCCF770" w14:textId="7EF03335" w:rsidR="00CD62AE" w:rsidRPr="00A43CFC" w:rsidRDefault="00CD62AE" w:rsidP="00A43CFC">
      <w:r>
        <w:rPr>
          <w:bCs/>
        </w:rPr>
        <w:lastRenderedPageBreak/>
        <w:t xml:space="preserve">FADE IN: </w:t>
      </w:r>
    </w:p>
    <w:p w14:paraId="3E3D7AAD" w14:textId="4D8BAA2D" w:rsidR="00CD62AE" w:rsidRDefault="00CD62AE" w:rsidP="00CD62AE">
      <w:pPr>
        <w:spacing w:after="0"/>
        <w:rPr>
          <w:bCs/>
        </w:rPr>
      </w:pPr>
      <w:r>
        <w:rPr>
          <w:bCs/>
        </w:rPr>
        <w:br/>
        <w:t>5. INT. SCREENWRITERS OFFICE</w:t>
      </w:r>
      <w:r w:rsidR="00C74005">
        <w:rPr>
          <w:bCs/>
        </w:rPr>
        <w:t xml:space="preserve"> -</w:t>
      </w:r>
      <w:r>
        <w:rPr>
          <w:bCs/>
        </w:rPr>
        <w:t xml:space="preserve"> DAY.</w:t>
      </w:r>
    </w:p>
    <w:p w14:paraId="57980368" w14:textId="77777777" w:rsidR="00CD62AE" w:rsidRDefault="00CD62AE" w:rsidP="00CD62AE">
      <w:pPr>
        <w:spacing w:after="0"/>
        <w:rPr>
          <w:bCs/>
        </w:rPr>
      </w:pPr>
    </w:p>
    <w:p w14:paraId="7DC78E56" w14:textId="77777777" w:rsidR="00CD62AE" w:rsidRDefault="00CD62AE" w:rsidP="00CD62AE">
      <w:r>
        <w:t>Daniel and Louise are sat in their office.</w:t>
      </w:r>
    </w:p>
    <w:p w14:paraId="6BAC661C" w14:textId="77777777" w:rsidR="00CD62AE" w:rsidRDefault="00CD62AE" w:rsidP="00CD62AE">
      <w:pPr>
        <w:pStyle w:val="CHARACTER"/>
      </w:pPr>
      <w:r>
        <w:t xml:space="preserve">DANIEL </w:t>
      </w:r>
    </w:p>
    <w:p w14:paraId="4FD63D87" w14:textId="77777777" w:rsidR="00CD62AE" w:rsidRDefault="00CD62AE" w:rsidP="00CD62AE">
      <w:pPr>
        <w:pStyle w:val="Dialogue"/>
      </w:pPr>
      <w:r>
        <w:t>I don’t think he was serious.</w:t>
      </w:r>
    </w:p>
    <w:p w14:paraId="69033989" w14:textId="77777777" w:rsidR="00CD62AE" w:rsidRDefault="00CD62AE" w:rsidP="00CD62AE">
      <w:pPr>
        <w:pStyle w:val="CHARACTER"/>
      </w:pPr>
      <w:r>
        <w:t xml:space="preserve">LOUISE </w:t>
      </w:r>
    </w:p>
    <w:p w14:paraId="3BC32046" w14:textId="020C6CB3" w:rsidR="00CD62AE" w:rsidRDefault="00CD62AE" w:rsidP="00CD62AE">
      <w:pPr>
        <w:pStyle w:val="Dialogue"/>
      </w:pPr>
      <w:r>
        <w:t>I don’t care if he was, I am not touching that book. I want a couple of weeks of going home on time, drinking a ton of wine when I get home and rocking up here</w:t>
      </w:r>
      <w:r w:rsidR="00C74005">
        <w:t>,</w:t>
      </w:r>
      <w:r>
        <w:t xml:space="preserve"> knowing all I </w:t>
      </w:r>
      <w:proofErr w:type="gramStart"/>
      <w:r>
        <w:t>have to</w:t>
      </w:r>
      <w:proofErr w:type="gramEnd"/>
      <w:r>
        <w:t xml:space="preserve"> do is change an occasional line.</w:t>
      </w:r>
    </w:p>
    <w:p w14:paraId="47B9FFA9" w14:textId="77777777" w:rsidR="00CD62AE" w:rsidRDefault="00CD62AE" w:rsidP="00CD62AE">
      <w:pPr>
        <w:pStyle w:val="CHARACTER"/>
      </w:pPr>
      <w:r>
        <w:t xml:space="preserve">DANIEL </w:t>
      </w:r>
    </w:p>
    <w:p w14:paraId="4591D541" w14:textId="77777777" w:rsidR="00CD62AE" w:rsidRDefault="00CD62AE" w:rsidP="00CD62AE">
      <w:pPr>
        <w:pStyle w:val="Dialogue"/>
      </w:pPr>
      <w:r>
        <w:t>That’s pretty much what you do anyway.</w:t>
      </w:r>
    </w:p>
    <w:p w14:paraId="06AEF6CF" w14:textId="70A8062C" w:rsidR="00CD62AE" w:rsidRDefault="00CD62AE" w:rsidP="00CD62AE">
      <w:r>
        <w:t>Louise scowls at him. Daniel’s phone rings. He stands up and walks away to answer it.</w:t>
      </w:r>
      <w:r w:rsidR="001A34C4">
        <w:t xml:space="preserve"> CHLOE is on the other end of the phone.</w:t>
      </w:r>
    </w:p>
    <w:p w14:paraId="013F0EA9" w14:textId="5C1DEEAD" w:rsidR="00CD62AE" w:rsidRDefault="00CD62AE" w:rsidP="00CD62AE">
      <w:pPr>
        <w:pStyle w:val="CHARACTER"/>
      </w:pPr>
      <w:r>
        <w:t xml:space="preserve">DANIEL </w:t>
      </w:r>
      <w:r w:rsidR="00C74005">
        <w:t>(Into Phone)</w:t>
      </w:r>
    </w:p>
    <w:p w14:paraId="6B222A5B" w14:textId="77777777" w:rsidR="00CD62AE" w:rsidRDefault="00CD62AE" w:rsidP="00CD62AE">
      <w:pPr>
        <w:pStyle w:val="Dialogue"/>
      </w:pPr>
      <w:r>
        <w:t>Hi.</w:t>
      </w:r>
    </w:p>
    <w:p w14:paraId="18BFD169" w14:textId="3E8DCC9B" w:rsidR="00CD62AE" w:rsidRDefault="00CD62AE" w:rsidP="00CD62AE">
      <w:pPr>
        <w:pStyle w:val="CHARACTER"/>
      </w:pPr>
      <w:r>
        <w:t xml:space="preserve">Chloe </w:t>
      </w:r>
      <w:r w:rsidR="00C74005">
        <w:t>(V.O)</w:t>
      </w:r>
    </w:p>
    <w:p w14:paraId="11D15AD3" w14:textId="77777777" w:rsidR="00CD62AE" w:rsidRDefault="00CD62AE" w:rsidP="00CD62AE">
      <w:pPr>
        <w:pStyle w:val="Dialogue"/>
      </w:pPr>
      <w:r>
        <w:t>I’m surprised you haven’t deleted my number out of your phone.</w:t>
      </w:r>
    </w:p>
    <w:p w14:paraId="2796148A" w14:textId="738E8A95" w:rsidR="00CD62AE" w:rsidRDefault="00CD62AE" w:rsidP="00CD62AE">
      <w:pPr>
        <w:pStyle w:val="CHARACTER"/>
      </w:pPr>
      <w:r>
        <w:t xml:space="preserve">DANIEL </w:t>
      </w:r>
      <w:r w:rsidR="00C74005">
        <w:t>(Into Phone)</w:t>
      </w:r>
    </w:p>
    <w:p w14:paraId="439EBB56" w14:textId="3E677415" w:rsidR="00CD62AE" w:rsidRDefault="00CD62AE" w:rsidP="00CD62AE">
      <w:pPr>
        <w:pStyle w:val="Dialogue"/>
      </w:pPr>
      <w:r>
        <w:t>I can’t until you are out of the apartment.</w:t>
      </w:r>
    </w:p>
    <w:p w14:paraId="21DD3082" w14:textId="49293274" w:rsidR="00C74005" w:rsidRDefault="00C74005" w:rsidP="00C74005">
      <w:pPr>
        <w:jc w:val="right"/>
      </w:pPr>
      <w:r>
        <w:t>CUT TO:</w:t>
      </w:r>
    </w:p>
    <w:p w14:paraId="4C8166CE" w14:textId="7BA5E91C" w:rsidR="00C74005" w:rsidRPr="00C74005" w:rsidRDefault="00C74005" w:rsidP="00C74005">
      <w:pPr>
        <w:jc w:val="both"/>
      </w:pPr>
      <w:r>
        <w:t xml:space="preserve">INT. DANIEL’S APPARTMENT. </w:t>
      </w:r>
    </w:p>
    <w:p w14:paraId="3B85BDD7" w14:textId="2C935467" w:rsidR="00CD62AE" w:rsidRDefault="00CD62AE" w:rsidP="00CD62AE">
      <w:pPr>
        <w:pStyle w:val="CHARACTER"/>
      </w:pPr>
      <w:r>
        <w:t>Chloe</w:t>
      </w:r>
      <w:r w:rsidR="00C74005">
        <w:t xml:space="preserve"> (INTO PHONE)</w:t>
      </w:r>
    </w:p>
    <w:p w14:paraId="14D0B4A7" w14:textId="6D3D19DE" w:rsidR="00CD62AE" w:rsidRDefault="00CD62AE" w:rsidP="00CD62AE">
      <w:pPr>
        <w:pStyle w:val="Dialogue"/>
      </w:pPr>
      <w:r>
        <w:t xml:space="preserve">I’m clearing it out now. I just found that stupid </w:t>
      </w:r>
      <w:r w:rsidR="00A43CFC">
        <w:t>t</w:t>
      </w:r>
      <w:r>
        <w:t>uxedo you bought for the premiere. Do you want me to bring it over?</w:t>
      </w:r>
    </w:p>
    <w:p w14:paraId="25AF3274" w14:textId="4E532DD2" w:rsidR="00CD62AE" w:rsidRDefault="00CD62AE" w:rsidP="00CD62AE">
      <w:pPr>
        <w:pStyle w:val="CHARACTER"/>
      </w:pPr>
      <w:r>
        <w:t xml:space="preserve">DANIEL </w:t>
      </w:r>
      <w:r w:rsidR="00C74005">
        <w:t>(v.o)</w:t>
      </w:r>
    </w:p>
    <w:p w14:paraId="4D2F4011" w14:textId="77777777" w:rsidR="00CD62AE" w:rsidRDefault="00CD62AE" w:rsidP="00CD62AE">
      <w:pPr>
        <w:pStyle w:val="Dialogue"/>
      </w:pPr>
      <w:r>
        <w:t>Please.</w:t>
      </w:r>
    </w:p>
    <w:p w14:paraId="28B9A14C" w14:textId="392CA027" w:rsidR="00CD62AE" w:rsidRDefault="00CD62AE" w:rsidP="00CD62AE">
      <w:pPr>
        <w:pStyle w:val="CHARACTER"/>
      </w:pPr>
      <w:r>
        <w:t>Chloe</w:t>
      </w:r>
      <w:r w:rsidR="00C74005">
        <w:t xml:space="preserve"> (iNTO PHONE)</w:t>
      </w:r>
    </w:p>
    <w:p w14:paraId="746DA145" w14:textId="0008DA1A" w:rsidR="00CD62AE" w:rsidRDefault="00CD62AE" w:rsidP="00CD62AE">
      <w:pPr>
        <w:pStyle w:val="Dialogue"/>
      </w:pPr>
      <w:r>
        <w:t>You are going to it then?</w:t>
      </w:r>
    </w:p>
    <w:p w14:paraId="50D876BE" w14:textId="77777777" w:rsidR="001A34C4" w:rsidRDefault="001A34C4" w:rsidP="00C74005">
      <w:pPr>
        <w:jc w:val="right"/>
      </w:pPr>
    </w:p>
    <w:p w14:paraId="6FDF4F67" w14:textId="77777777" w:rsidR="001A34C4" w:rsidRDefault="001A34C4" w:rsidP="00C74005">
      <w:pPr>
        <w:jc w:val="right"/>
      </w:pPr>
    </w:p>
    <w:p w14:paraId="056859F1" w14:textId="1B503A75" w:rsidR="00C74005" w:rsidRDefault="00C74005" w:rsidP="00C74005">
      <w:pPr>
        <w:jc w:val="right"/>
      </w:pPr>
      <w:r>
        <w:lastRenderedPageBreak/>
        <w:t>CUT TO:</w:t>
      </w:r>
    </w:p>
    <w:p w14:paraId="14A44796" w14:textId="0CE45E6F" w:rsidR="00C74005" w:rsidRPr="00C74005" w:rsidRDefault="00C74005" w:rsidP="00C74005">
      <w:r>
        <w:t xml:space="preserve">INT. SCREENWRITERS OFFICE. </w:t>
      </w:r>
    </w:p>
    <w:p w14:paraId="2CD0CAE7" w14:textId="32118E6A" w:rsidR="00CD62AE" w:rsidRDefault="00CD62AE" w:rsidP="00CD62AE">
      <w:pPr>
        <w:pStyle w:val="CHARACTER"/>
      </w:pPr>
      <w:r>
        <w:t xml:space="preserve">DANIEL </w:t>
      </w:r>
      <w:r w:rsidR="003547C1">
        <w:t>(INTO PHONE)</w:t>
      </w:r>
    </w:p>
    <w:p w14:paraId="6104DD0D" w14:textId="7BF79B0F" w:rsidR="00CD62AE" w:rsidRDefault="00050061" w:rsidP="00CD62AE">
      <w:pPr>
        <w:pStyle w:val="Dialogue"/>
      </w:pPr>
      <w:r>
        <w:t>Well,</w:t>
      </w:r>
      <w:r w:rsidR="00CD62AE">
        <w:t xml:space="preserve"> I am invited.</w:t>
      </w:r>
    </w:p>
    <w:p w14:paraId="12A13376" w14:textId="79EC1F0F" w:rsidR="00CD62AE" w:rsidRDefault="00CD62AE" w:rsidP="00CD62AE">
      <w:pPr>
        <w:pStyle w:val="CHARACTER"/>
      </w:pPr>
      <w:r>
        <w:t>Chloe</w:t>
      </w:r>
      <w:r w:rsidR="003547C1">
        <w:t xml:space="preserve"> (V.O)</w:t>
      </w:r>
      <w:r>
        <w:t xml:space="preserve"> </w:t>
      </w:r>
    </w:p>
    <w:p w14:paraId="4D3FF362" w14:textId="77777777" w:rsidR="00CD62AE" w:rsidRDefault="00CD62AE" w:rsidP="00CD62AE">
      <w:pPr>
        <w:pStyle w:val="Dialogue"/>
      </w:pPr>
      <w:r>
        <w:t>Taking anyone?</w:t>
      </w:r>
    </w:p>
    <w:p w14:paraId="2968D550" w14:textId="56870362" w:rsidR="00CD62AE" w:rsidRDefault="00CD62AE" w:rsidP="00CD62AE">
      <w:pPr>
        <w:pStyle w:val="CHARACTER"/>
      </w:pPr>
      <w:r>
        <w:t xml:space="preserve">DANIEL </w:t>
      </w:r>
      <w:r w:rsidR="003547C1">
        <w:t xml:space="preserve">(INTO PHONE) </w:t>
      </w:r>
    </w:p>
    <w:p w14:paraId="35CC2851" w14:textId="1499BABE" w:rsidR="00CD62AE" w:rsidRDefault="00CD62AE" w:rsidP="00CD62AE">
      <w:pPr>
        <w:pStyle w:val="Dialogue"/>
      </w:pPr>
      <w:r>
        <w:t>I haven’t decided yet.</w:t>
      </w:r>
    </w:p>
    <w:p w14:paraId="689DD354" w14:textId="451EB5AA" w:rsidR="003547C1" w:rsidRDefault="003547C1" w:rsidP="003547C1">
      <w:pPr>
        <w:jc w:val="right"/>
      </w:pPr>
      <w:r>
        <w:t xml:space="preserve">CUT TO: </w:t>
      </w:r>
    </w:p>
    <w:p w14:paraId="462C1F76" w14:textId="78CC4FD7" w:rsidR="003547C1" w:rsidRPr="003547C1" w:rsidRDefault="003547C1" w:rsidP="003547C1">
      <w:r>
        <w:t>INT. DANIEL’S HOUSE.</w:t>
      </w:r>
    </w:p>
    <w:p w14:paraId="7433857D" w14:textId="40451B06" w:rsidR="00CD62AE" w:rsidRDefault="00CD62AE" w:rsidP="00CD62AE">
      <w:pPr>
        <w:pStyle w:val="CHARACTER"/>
      </w:pPr>
      <w:r>
        <w:t>Chloe</w:t>
      </w:r>
      <w:r w:rsidR="003547C1">
        <w:t xml:space="preserve"> (INTO PHONE) </w:t>
      </w:r>
      <w:r>
        <w:t xml:space="preserve"> </w:t>
      </w:r>
    </w:p>
    <w:p w14:paraId="7794F2FC" w14:textId="77777777" w:rsidR="00CD62AE" w:rsidRDefault="00CD62AE" w:rsidP="00CD62AE">
      <w:pPr>
        <w:pStyle w:val="Dialogue"/>
      </w:pPr>
      <w:r>
        <w:t>I still have my dress for it. I haven’t been able to wear it yet, would be a shame to waste it.</w:t>
      </w:r>
    </w:p>
    <w:p w14:paraId="283AA103" w14:textId="6E7D56B2" w:rsidR="00CD62AE" w:rsidRDefault="00CD62AE" w:rsidP="00CD62AE">
      <w:pPr>
        <w:pStyle w:val="CHARACTER"/>
      </w:pPr>
      <w:r>
        <w:t xml:space="preserve">DANIEL </w:t>
      </w:r>
      <w:r w:rsidR="003547C1">
        <w:t xml:space="preserve">(v.o) </w:t>
      </w:r>
    </w:p>
    <w:p w14:paraId="6C3FC67B" w14:textId="7B52F957" w:rsidR="00CD62AE" w:rsidRDefault="00CD62AE" w:rsidP="00CD62AE">
      <w:pPr>
        <w:pStyle w:val="Dialogue"/>
      </w:pPr>
      <w:r>
        <w:t xml:space="preserve">You can bring the tuxedo over </w:t>
      </w:r>
      <w:r w:rsidR="00050061">
        <w:t>whenever;</w:t>
      </w:r>
      <w:r>
        <w:t xml:space="preserve"> we have a quiet day today.</w:t>
      </w:r>
    </w:p>
    <w:p w14:paraId="4F25B70C" w14:textId="4D0E14B2" w:rsidR="003547C1" w:rsidRDefault="003547C1" w:rsidP="003547C1">
      <w:pPr>
        <w:jc w:val="right"/>
      </w:pPr>
      <w:r>
        <w:t>CUT TO:</w:t>
      </w:r>
    </w:p>
    <w:p w14:paraId="303CD645" w14:textId="4966BD29" w:rsidR="003547C1" w:rsidRPr="003547C1" w:rsidRDefault="003547C1" w:rsidP="003547C1">
      <w:r>
        <w:t>INT. SCREENWRITERS OFFICE.</w:t>
      </w:r>
    </w:p>
    <w:p w14:paraId="65AE4714" w14:textId="066D5F70" w:rsidR="00CD62AE" w:rsidRDefault="00CD62AE" w:rsidP="00CD62AE">
      <w:r>
        <w:t xml:space="preserve">Daniel sighs as he hangs up the phone and walks back </w:t>
      </w:r>
      <w:r w:rsidR="001A34C4">
        <w:t>to his</w:t>
      </w:r>
      <w:r w:rsidR="00C94C8C">
        <w:t xml:space="preserve"> desk</w:t>
      </w:r>
      <w:r w:rsidR="001A34C4">
        <w:t xml:space="preserve"> </w:t>
      </w:r>
      <w:r>
        <w:t>before collapsing into his office chair.</w:t>
      </w:r>
    </w:p>
    <w:p w14:paraId="69E9C7C5" w14:textId="77777777" w:rsidR="00CD62AE" w:rsidRDefault="00CD62AE" w:rsidP="00CD62AE">
      <w:pPr>
        <w:pStyle w:val="CHARACTER"/>
      </w:pPr>
      <w:r>
        <w:t xml:space="preserve">LOUISE </w:t>
      </w:r>
    </w:p>
    <w:p w14:paraId="48A1B3EC" w14:textId="77777777" w:rsidR="00CD62AE" w:rsidRDefault="00CD62AE" w:rsidP="00CD62AE">
      <w:pPr>
        <w:pStyle w:val="Dialogue"/>
      </w:pPr>
      <w:r>
        <w:t>Chloe?</w:t>
      </w:r>
    </w:p>
    <w:p w14:paraId="7E803906" w14:textId="77777777" w:rsidR="00CD62AE" w:rsidRDefault="00CD62AE" w:rsidP="00CD62AE">
      <w:pPr>
        <w:pStyle w:val="CHARACTER"/>
      </w:pPr>
      <w:r>
        <w:t xml:space="preserve">DANIEL </w:t>
      </w:r>
    </w:p>
    <w:p w14:paraId="1818A8A6" w14:textId="6A8FDA3A" w:rsidR="00CD62AE" w:rsidRDefault="003547C1" w:rsidP="00CD62AE">
      <w:pPr>
        <w:pStyle w:val="Dialogue"/>
      </w:pPr>
      <w:r>
        <w:t>In all her delight.</w:t>
      </w:r>
    </w:p>
    <w:p w14:paraId="050A9963" w14:textId="77777777" w:rsidR="00CD62AE" w:rsidRDefault="00CD62AE" w:rsidP="00CD62AE">
      <w:pPr>
        <w:pStyle w:val="CHARACTER"/>
      </w:pPr>
      <w:r>
        <w:t xml:space="preserve">LOUISE </w:t>
      </w:r>
    </w:p>
    <w:p w14:paraId="02AB1D78" w14:textId="77777777" w:rsidR="00CD62AE" w:rsidRDefault="00CD62AE" w:rsidP="00CD62AE">
      <w:pPr>
        <w:pStyle w:val="Dialogue"/>
      </w:pPr>
      <w:r>
        <w:t>What did she want?</w:t>
      </w:r>
    </w:p>
    <w:p w14:paraId="79964867" w14:textId="77777777" w:rsidR="00CD62AE" w:rsidRDefault="00CD62AE" w:rsidP="00CD62AE">
      <w:pPr>
        <w:pStyle w:val="CHARACTER"/>
      </w:pPr>
      <w:r>
        <w:t xml:space="preserve">DANIEL </w:t>
      </w:r>
    </w:p>
    <w:p w14:paraId="15648006" w14:textId="77777777" w:rsidR="00CD62AE" w:rsidRDefault="00CD62AE" w:rsidP="00CD62AE">
      <w:pPr>
        <w:pStyle w:val="Dialogue"/>
      </w:pPr>
      <w:r>
        <w:t>She was trying to guilt me into taking her to the premiere.</w:t>
      </w:r>
    </w:p>
    <w:p w14:paraId="4B902040" w14:textId="77777777" w:rsidR="00CD62AE" w:rsidRDefault="00CD62AE" w:rsidP="00CD62AE">
      <w:r>
        <w:t>Louise smiles at him.</w:t>
      </w:r>
    </w:p>
    <w:p w14:paraId="73320852" w14:textId="77777777" w:rsidR="00CD62AE" w:rsidRDefault="00CD62AE" w:rsidP="00CD62AE">
      <w:pPr>
        <w:pStyle w:val="CHARACTER"/>
      </w:pPr>
      <w:r>
        <w:t xml:space="preserve">DANIEL </w:t>
      </w:r>
    </w:p>
    <w:p w14:paraId="61762028" w14:textId="77777777" w:rsidR="00CD62AE" w:rsidRDefault="00CD62AE" w:rsidP="00CD62AE">
      <w:pPr>
        <w:pStyle w:val="Dialogue"/>
      </w:pPr>
      <w:proofErr w:type="gramStart"/>
      <w:r>
        <w:t>Oh</w:t>
      </w:r>
      <w:proofErr w:type="gramEnd"/>
      <w:r>
        <w:t xml:space="preserve"> stop it.</w:t>
      </w:r>
    </w:p>
    <w:p w14:paraId="0BBC8DCE" w14:textId="77777777" w:rsidR="00CD62AE" w:rsidRDefault="00CD62AE" w:rsidP="00CD62AE">
      <w:pPr>
        <w:pStyle w:val="CHARACTER"/>
      </w:pPr>
      <w:r>
        <w:t xml:space="preserve">LOUISE </w:t>
      </w:r>
    </w:p>
    <w:p w14:paraId="5B98C132" w14:textId="77777777" w:rsidR="00CD62AE" w:rsidRDefault="00CD62AE" w:rsidP="00CD62AE">
      <w:pPr>
        <w:pStyle w:val="Dialogue"/>
      </w:pPr>
      <w:r>
        <w:t>Who are you taking?</w:t>
      </w:r>
    </w:p>
    <w:p w14:paraId="0E387F32" w14:textId="77777777" w:rsidR="00CD62AE" w:rsidRDefault="00CD62AE" w:rsidP="00CD62AE">
      <w:pPr>
        <w:pStyle w:val="CHARACTER"/>
      </w:pPr>
      <w:r>
        <w:lastRenderedPageBreak/>
        <w:t xml:space="preserve">DANIEL </w:t>
      </w:r>
    </w:p>
    <w:p w14:paraId="28746773" w14:textId="77777777" w:rsidR="00CD62AE" w:rsidRDefault="00CD62AE" w:rsidP="00CD62AE">
      <w:pPr>
        <w:pStyle w:val="Dialogue"/>
      </w:pPr>
      <w:r>
        <w:t>No one, I just always assumed that we would go together.</w:t>
      </w:r>
    </w:p>
    <w:p w14:paraId="14B168CB" w14:textId="77777777" w:rsidR="00CD62AE" w:rsidRDefault="00CD62AE" w:rsidP="00CD62AE">
      <w:pPr>
        <w:pStyle w:val="CHARACTER"/>
      </w:pPr>
      <w:r>
        <w:t xml:space="preserve">LOUISE </w:t>
      </w:r>
    </w:p>
    <w:p w14:paraId="750DE831" w14:textId="77777777" w:rsidR="00CD62AE" w:rsidRDefault="00CD62AE" w:rsidP="00CD62AE">
      <w:pPr>
        <w:pStyle w:val="Dialogue"/>
      </w:pPr>
      <w:r>
        <w:t>Really?</w:t>
      </w:r>
    </w:p>
    <w:p w14:paraId="3191A5B3" w14:textId="77777777" w:rsidR="00CD62AE" w:rsidRDefault="00CD62AE" w:rsidP="00CD62AE">
      <w:pPr>
        <w:pStyle w:val="CHARACTER"/>
      </w:pPr>
      <w:r>
        <w:t xml:space="preserve">DANIEL </w:t>
      </w:r>
    </w:p>
    <w:p w14:paraId="3B8E8E48" w14:textId="2FEA5808" w:rsidR="00CD62AE" w:rsidRDefault="00050061" w:rsidP="00CD62AE">
      <w:pPr>
        <w:pStyle w:val="Dialogue"/>
      </w:pPr>
      <w:r>
        <w:t>Well,</w:t>
      </w:r>
      <w:r w:rsidR="00CD62AE">
        <w:t xml:space="preserve"> we are the writers and you</w:t>
      </w:r>
      <w:r>
        <w:t>’</w:t>
      </w:r>
      <w:r w:rsidR="00CD62AE">
        <w:t>r</w:t>
      </w:r>
      <w:r>
        <w:t>e</w:t>
      </w:r>
      <w:r w:rsidR="00CD62AE">
        <w:t xml:space="preserve"> my best mate.</w:t>
      </w:r>
    </w:p>
    <w:p w14:paraId="66F53A38" w14:textId="3AC55DE6" w:rsidR="00CD62AE" w:rsidRDefault="00CD62AE" w:rsidP="00CD62AE">
      <w:r>
        <w:t xml:space="preserve">Louise goes </w:t>
      </w:r>
      <w:r w:rsidR="003547C1">
        <w:t>wide</w:t>
      </w:r>
      <w:r>
        <w:t xml:space="preserve"> eyed.</w:t>
      </w:r>
    </w:p>
    <w:p w14:paraId="68C75CEB" w14:textId="77777777" w:rsidR="00CD62AE" w:rsidRDefault="00CD62AE" w:rsidP="00CD62AE">
      <w:pPr>
        <w:pStyle w:val="CHARACTER"/>
      </w:pPr>
      <w:r>
        <w:t xml:space="preserve">Daniel (Cont.): </w:t>
      </w:r>
    </w:p>
    <w:p w14:paraId="434496C3" w14:textId="2B5FB8CD" w:rsidR="00CD62AE" w:rsidRDefault="00050061" w:rsidP="00CD62AE">
      <w:pPr>
        <w:pStyle w:val="Dialogue"/>
      </w:pPr>
      <w:r>
        <w:t>Plus,</w:t>
      </w:r>
      <w:r w:rsidR="00CD62AE">
        <w:t xml:space="preserve"> I’m a bit of a loser and you can never </w:t>
      </w:r>
      <w:r w:rsidR="001A34C4">
        <w:t>get</w:t>
      </w:r>
      <w:r w:rsidR="00CD62AE">
        <w:t xml:space="preserve"> a girl to stick around.</w:t>
      </w:r>
    </w:p>
    <w:p w14:paraId="39588631" w14:textId="77777777" w:rsidR="00CD62AE" w:rsidRDefault="00CD62AE" w:rsidP="00CD62AE">
      <w:pPr>
        <w:pStyle w:val="CHARACTER"/>
      </w:pPr>
      <w:r>
        <w:t xml:space="preserve">LOUISE </w:t>
      </w:r>
    </w:p>
    <w:p w14:paraId="1420C6FE" w14:textId="32B84C9E" w:rsidR="00CD62AE" w:rsidRDefault="00CD62AE" w:rsidP="00CD62AE">
      <w:pPr>
        <w:pStyle w:val="Dialogue"/>
      </w:pPr>
      <w:r>
        <w:t>Charming</w:t>
      </w:r>
      <w:r w:rsidR="003547C1">
        <w:t>.</w:t>
      </w:r>
      <w:r>
        <w:t xml:space="preserve"> </w:t>
      </w:r>
      <w:r w:rsidR="0015395F">
        <w:t>Y</w:t>
      </w:r>
      <w:r>
        <w:t>ou should have just stuck with the first bit.</w:t>
      </w:r>
    </w:p>
    <w:p w14:paraId="487EB2CC" w14:textId="77777777" w:rsidR="00CD62AE" w:rsidRDefault="00CD62AE" w:rsidP="00CD62AE">
      <w:pPr>
        <w:pStyle w:val="CHARACTER"/>
      </w:pPr>
      <w:r>
        <w:t xml:space="preserve">DANIEL </w:t>
      </w:r>
    </w:p>
    <w:p w14:paraId="3F9E229D" w14:textId="77777777" w:rsidR="00CD62AE" w:rsidRDefault="00CD62AE" w:rsidP="00CD62AE">
      <w:pPr>
        <w:pStyle w:val="Dialogue"/>
      </w:pPr>
      <w:r>
        <w:t>So now I might as well go on my own.</w:t>
      </w:r>
    </w:p>
    <w:p w14:paraId="30A2A718" w14:textId="77777777" w:rsidR="00CD62AE" w:rsidRDefault="00CD62AE" w:rsidP="00CD62AE">
      <w:pPr>
        <w:pStyle w:val="CHARACTER"/>
      </w:pPr>
      <w:r>
        <w:t xml:space="preserve">LOUISE </w:t>
      </w:r>
    </w:p>
    <w:p w14:paraId="6AF11730" w14:textId="77777777" w:rsidR="00CD62AE" w:rsidRDefault="00CD62AE" w:rsidP="00CD62AE">
      <w:pPr>
        <w:pStyle w:val="Dialogue"/>
      </w:pPr>
      <w:r>
        <w:t>I will find someone.</w:t>
      </w:r>
    </w:p>
    <w:p w14:paraId="3E13739D" w14:textId="77777777" w:rsidR="00CD62AE" w:rsidRDefault="00CD62AE" w:rsidP="00CD62AE">
      <w:pPr>
        <w:pStyle w:val="CHARACTER"/>
      </w:pPr>
      <w:r>
        <w:t xml:space="preserve">DANIEL </w:t>
      </w:r>
    </w:p>
    <w:p w14:paraId="0B472C86" w14:textId="4B45B020" w:rsidR="00CD62AE" w:rsidRDefault="00CD62AE" w:rsidP="00CD62AE">
      <w:pPr>
        <w:pStyle w:val="Dialogue"/>
      </w:pPr>
      <w:r>
        <w:t xml:space="preserve">No, </w:t>
      </w:r>
      <w:r w:rsidR="00050061">
        <w:t>no, no</w:t>
      </w:r>
      <w:r>
        <w:t xml:space="preserve"> I am not having you set me up on a blind date.</w:t>
      </w:r>
    </w:p>
    <w:p w14:paraId="4483C607" w14:textId="698CC705" w:rsidR="00CD62AE" w:rsidRDefault="00DA5B2C" w:rsidP="00CD62AE">
      <w:r>
        <w:t>A</w:t>
      </w:r>
      <w:r w:rsidR="00A43CFC">
        <w:t>nnie</w:t>
      </w:r>
      <w:r w:rsidR="00CD62AE">
        <w:t xml:space="preserve"> walks</w:t>
      </w:r>
      <w:r w:rsidR="00A43CFC">
        <w:t xml:space="preserve"> in</w:t>
      </w:r>
      <w:r w:rsidR="00CD62AE">
        <w:t>.</w:t>
      </w:r>
    </w:p>
    <w:p w14:paraId="0E50E0F9" w14:textId="32B78B25" w:rsidR="00CD62AE" w:rsidRDefault="00DA5B2C" w:rsidP="00CD62AE">
      <w:pPr>
        <w:pStyle w:val="CHARACTER"/>
      </w:pPr>
      <w:r>
        <w:t>ANNIE</w:t>
      </w:r>
      <w:r w:rsidR="00CD62AE">
        <w:t xml:space="preserve"> </w:t>
      </w:r>
    </w:p>
    <w:p w14:paraId="4FD36F8C" w14:textId="77777777" w:rsidR="00CD62AE" w:rsidRDefault="00CD62AE" w:rsidP="00CD62AE">
      <w:pPr>
        <w:pStyle w:val="Dialogue"/>
      </w:pPr>
      <w:r>
        <w:t>A blind date? Sounds good.</w:t>
      </w:r>
    </w:p>
    <w:p w14:paraId="7D6B2572" w14:textId="77777777" w:rsidR="00CD62AE" w:rsidRDefault="00CD62AE" w:rsidP="00CD62AE">
      <w:pPr>
        <w:pStyle w:val="CHARACTER"/>
      </w:pPr>
      <w:r>
        <w:t xml:space="preserve">LOUISE </w:t>
      </w:r>
    </w:p>
    <w:p w14:paraId="12889395" w14:textId="6A4B37CF" w:rsidR="00CD62AE" w:rsidRDefault="00CD62AE" w:rsidP="00CD62AE">
      <w:pPr>
        <w:pStyle w:val="Dialogue"/>
      </w:pPr>
      <w:r>
        <w:t xml:space="preserve">Come on, there </w:t>
      </w:r>
      <w:r w:rsidR="00050061">
        <w:t>must</w:t>
      </w:r>
      <w:r>
        <w:t xml:space="preserve"> be some saddo that will go with you. Right </w:t>
      </w:r>
      <w:r w:rsidR="00DA5B2C">
        <w:t>A</w:t>
      </w:r>
      <w:r w:rsidR="00A43CFC">
        <w:t>nnie</w:t>
      </w:r>
      <w:r>
        <w:t>?</w:t>
      </w:r>
    </w:p>
    <w:p w14:paraId="1C9276B3" w14:textId="5781A338" w:rsidR="00CD62AE" w:rsidRDefault="00DA5B2C" w:rsidP="00CD62AE">
      <w:pPr>
        <w:pStyle w:val="CHARACTER"/>
      </w:pPr>
      <w:r>
        <w:t>ANNIE</w:t>
      </w:r>
      <w:r w:rsidR="00CD62AE">
        <w:t xml:space="preserve"> </w:t>
      </w:r>
    </w:p>
    <w:p w14:paraId="39E07404" w14:textId="77777777" w:rsidR="00CD62AE" w:rsidRDefault="00CD62AE" w:rsidP="00CD62AE">
      <w:pPr>
        <w:pStyle w:val="Dialogue"/>
      </w:pPr>
      <w:r>
        <w:t>There are some cute girls that Cornwell hired.</w:t>
      </w:r>
    </w:p>
    <w:p w14:paraId="250E3FD5" w14:textId="77777777" w:rsidR="003547C1" w:rsidRDefault="00CD62AE" w:rsidP="00CD62AE">
      <w:pPr>
        <w:pStyle w:val="CHARACTER"/>
      </w:pPr>
      <w:r>
        <w:t>DANIEL</w:t>
      </w:r>
    </w:p>
    <w:p w14:paraId="72CF7FC3" w14:textId="6A55CE20" w:rsidR="00CD62AE" w:rsidRDefault="003547C1" w:rsidP="003547C1">
      <w:pPr>
        <w:pStyle w:val="Parenthetical"/>
        <w:spacing w:after="0"/>
      </w:pPr>
      <w:r>
        <w:t xml:space="preserve">(To </w:t>
      </w:r>
      <w:r w:rsidR="00DA5B2C">
        <w:t>A</w:t>
      </w:r>
      <w:r w:rsidR="00A43CFC">
        <w:t>nnie</w:t>
      </w:r>
      <w:r>
        <w:t xml:space="preserve">) </w:t>
      </w:r>
      <w:r w:rsidR="00CD62AE">
        <w:t xml:space="preserve"> </w:t>
      </w:r>
    </w:p>
    <w:p w14:paraId="3364093E" w14:textId="77777777" w:rsidR="003547C1" w:rsidRDefault="00CD62AE" w:rsidP="003547C1">
      <w:pPr>
        <w:pStyle w:val="Dialogue"/>
        <w:spacing w:after="0"/>
      </w:pPr>
      <w:r>
        <w:t>Who are you going with?</w:t>
      </w:r>
    </w:p>
    <w:p w14:paraId="27829CE4" w14:textId="77777777" w:rsidR="003547C1" w:rsidRDefault="003547C1" w:rsidP="003547C1">
      <w:pPr>
        <w:pStyle w:val="Dialogue"/>
        <w:spacing w:after="0"/>
      </w:pPr>
    </w:p>
    <w:p w14:paraId="531BD417" w14:textId="2CA2F83E" w:rsidR="00CD62AE" w:rsidRDefault="00DA5B2C" w:rsidP="003547C1">
      <w:r>
        <w:t>A</w:t>
      </w:r>
      <w:r w:rsidR="00A43CFC">
        <w:t>nnie</w:t>
      </w:r>
      <w:r w:rsidR="00CD62AE">
        <w:t xml:space="preserve"> puts her hair behind her ear.</w:t>
      </w:r>
    </w:p>
    <w:p w14:paraId="6DA46865" w14:textId="322B3B81" w:rsidR="00CD62AE" w:rsidRDefault="00DA5B2C" w:rsidP="00CD62AE">
      <w:pPr>
        <w:pStyle w:val="CHARACTER"/>
      </w:pPr>
      <w:r>
        <w:t>ANNIE</w:t>
      </w:r>
      <w:r w:rsidR="00CD62AE">
        <w:t xml:space="preserve"> </w:t>
      </w:r>
    </w:p>
    <w:p w14:paraId="5745D610" w14:textId="77777777" w:rsidR="00CD62AE" w:rsidRDefault="00CD62AE" w:rsidP="00CD62AE">
      <w:pPr>
        <w:pStyle w:val="Dialogue"/>
      </w:pPr>
      <w:r>
        <w:t xml:space="preserve">I haven’t really thought about it. </w:t>
      </w:r>
    </w:p>
    <w:p w14:paraId="2D3208E4" w14:textId="77777777" w:rsidR="00CD62AE" w:rsidRDefault="00CD62AE" w:rsidP="00CD62AE">
      <w:r>
        <w:t>She smiles at Daniel.</w:t>
      </w:r>
    </w:p>
    <w:p w14:paraId="738BEDF0" w14:textId="10831030" w:rsidR="00CD62AE" w:rsidRDefault="00DA5B2C" w:rsidP="00CD62AE">
      <w:pPr>
        <w:pStyle w:val="CHARACTER"/>
      </w:pPr>
      <w:r>
        <w:lastRenderedPageBreak/>
        <w:t>ANNIE</w:t>
      </w:r>
      <w:r w:rsidR="00CD62AE">
        <w:t xml:space="preserve"> (Cont.) </w:t>
      </w:r>
    </w:p>
    <w:p w14:paraId="5A340B98" w14:textId="77777777" w:rsidR="00CD62AE" w:rsidRDefault="00CD62AE" w:rsidP="00CD62AE">
      <w:pPr>
        <w:pStyle w:val="Dialogue"/>
      </w:pPr>
      <w:r>
        <w:t>I have these for you.</w:t>
      </w:r>
    </w:p>
    <w:p w14:paraId="19ADA65B" w14:textId="77777777" w:rsidR="00CD62AE" w:rsidRDefault="00CD62AE" w:rsidP="00CD62AE">
      <w:pPr>
        <w:pStyle w:val="CHARACTER"/>
      </w:pPr>
      <w:r>
        <w:t xml:space="preserve">LOUISE </w:t>
      </w:r>
    </w:p>
    <w:p w14:paraId="35D3A642" w14:textId="77777777" w:rsidR="00CD62AE" w:rsidRDefault="00CD62AE" w:rsidP="00CD62AE">
      <w:pPr>
        <w:pStyle w:val="Dialogue"/>
      </w:pPr>
      <w:r>
        <w:t>What are they?</w:t>
      </w:r>
    </w:p>
    <w:p w14:paraId="139E0A78" w14:textId="0DA05634" w:rsidR="00CD62AE" w:rsidRDefault="00DA5B2C" w:rsidP="00CD62AE">
      <w:pPr>
        <w:pStyle w:val="CHARACTER"/>
      </w:pPr>
      <w:r>
        <w:t>ANNIE</w:t>
      </w:r>
      <w:r w:rsidR="00CD62AE">
        <w:t xml:space="preserve"> </w:t>
      </w:r>
    </w:p>
    <w:p w14:paraId="310464ED" w14:textId="77777777" w:rsidR="00CD62AE" w:rsidRDefault="00CD62AE" w:rsidP="00CD62AE">
      <w:pPr>
        <w:pStyle w:val="Dialogue"/>
      </w:pPr>
      <w:r>
        <w:t xml:space="preserve">Mark’s series two notes. </w:t>
      </w:r>
    </w:p>
    <w:p w14:paraId="10A0AEF1" w14:textId="2FF535A2" w:rsidR="00CD62AE" w:rsidRDefault="00DA5B2C" w:rsidP="00CD62AE">
      <w:r>
        <w:t>A</w:t>
      </w:r>
      <w:r w:rsidR="00A43CFC">
        <w:t>nnie</w:t>
      </w:r>
      <w:r w:rsidR="00CD62AE">
        <w:t xml:space="preserve"> smiles at them both before walking out the room. Louise’s head hits the table.</w:t>
      </w:r>
      <w:r w:rsidR="00CD62AE">
        <w:br/>
      </w:r>
      <w:r w:rsidR="00CD62AE">
        <w:br/>
        <w:t xml:space="preserve">FADE OUT: </w:t>
      </w:r>
    </w:p>
    <w:p w14:paraId="7F641B07" w14:textId="77777777" w:rsidR="00CD62AE" w:rsidRDefault="00CD62AE" w:rsidP="00CD62AE">
      <w:pPr>
        <w:spacing w:after="0"/>
        <w:rPr>
          <w:bCs/>
        </w:rPr>
      </w:pPr>
    </w:p>
    <w:p w14:paraId="3E6DE6AF" w14:textId="77777777" w:rsidR="00CD62AE" w:rsidRDefault="00CD62AE" w:rsidP="00CD62AE">
      <w:pPr>
        <w:spacing w:after="0"/>
        <w:ind w:left="720" w:hanging="720"/>
        <w:rPr>
          <w:bCs/>
        </w:rPr>
      </w:pPr>
    </w:p>
    <w:p w14:paraId="1937AD41" w14:textId="77777777" w:rsidR="00CD62AE" w:rsidRDefault="00CD62AE" w:rsidP="00CD62AE">
      <w:pPr>
        <w:spacing w:after="0"/>
        <w:ind w:left="720" w:hanging="720"/>
        <w:rPr>
          <w:bCs/>
        </w:rPr>
      </w:pPr>
    </w:p>
    <w:p w14:paraId="07FE5CC0" w14:textId="77777777" w:rsidR="00CD62AE" w:rsidRDefault="00CD62AE" w:rsidP="00CD62AE">
      <w:pPr>
        <w:spacing w:after="0"/>
        <w:ind w:left="720" w:hanging="720"/>
        <w:rPr>
          <w:bCs/>
        </w:rPr>
      </w:pPr>
    </w:p>
    <w:p w14:paraId="4438E5D3" w14:textId="77777777" w:rsidR="00CD62AE" w:rsidRDefault="00CD62AE" w:rsidP="00CD62AE">
      <w:pPr>
        <w:spacing w:after="0"/>
        <w:ind w:left="720" w:hanging="720"/>
        <w:rPr>
          <w:bCs/>
        </w:rPr>
      </w:pPr>
    </w:p>
    <w:p w14:paraId="55D5B2B5" w14:textId="77777777" w:rsidR="00CD62AE" w:rsidRDefault="00CD62AE" w:rsidP="00CD62AE">
      <w:pPr>
        <w:spacing w:after="0"/>
        <w:ind w:left="720" w:hanging="720"/>
        <w:rPr>
          <w:bCs/>
        </w:rPr>
      </w:pPr>
    </w:p>
    <w:p w14:paraId="0235A88B" w14:textId="77777777" w:rsidR="00CD62AE" w:rsidRDefault="00CD62AE" w:rsidP="00CD62AE">
      <w:pPr>
        <w:spacing w:after="0"/>
        <w:ind w:left="720" w:hanging="720"/>
        <w:rPr>
          <w:bCs/>
        </w:rPr>
      </w:pPr>
    </w:p>
    <w:p w14:paraId="5F8F875A" w14:textId="77777777" w:rsidR="00CD62AE" w:rsidRDefault="00CD62AE" w:rsidP="00CD62AE">
      <w:pPr>
        <w:spacing w:after="0"/>
        <w:ind w:left="720" w:hanging="720"/>
        <w:rPr>
          <w:bCs/>
        </w:rPr>
      </w:pPr>
    </w:p>
    <w:p w14:paraId="20488402" w14:textId="77777777" w:rsidR="00CD62AE" w:rsidRDefault="00CD62AE" w:rsidP="00CD62AE">
      <w:pPr>
        <w:spacing w:after="0"/>
        <w:ind w:left="720" w:hanging="720"/>
        <w:rPr>
          <w:bCs/>
        </w:rPr>
      </w:pPr>
    </w:p>
    <w:p w14:paraId="18FCF1F5" w14:textId="77777777" w:rsidR="00CD62AE" w:rsidRDefault="00CD62AE" w:rsidP="00CD62AE">
      <w:pPr>
        <w:spacing w:after="0"/>
        <w:ind w:left="720" w:hanging="720"/>
        <w:rPr>
          <w:bCs/>
        </w:rPr>
      </w:pPr>
    </w:p>
    <w:p w14:paraId="3ADB0471" w14:textId="77777777" w:rsidR="00CD62AE" w:rsidRDefault="00CD62AE" w:rsidP="00CD62AE">
      <w:pPr>
        <w:spacing w:after="0"/>
        <w:ind w:left="720" w:hanging="720"/>
        <w:rPr>
          <w:bCs/>
        </w:rPr>
      </w:pPr>
    </w:p>
    <w:p w14:paraId="7F4644FB" w14:textId="77777777" w:rsidR="00CD62AE" w:rsidRDefault="00CD62AE" w:rsidP="00CD62AE">
      <w:pPr>
        <w:spacing w:after="0"/>
        <w:ind w:left="720" w:hanging="720"/>
        <w:rPr>
          <w:bCs/>
        </w:rPr>
      </w:pPr>
    </w:p>
    <w:p w14:paraId="45D13A88" w14:textId="77777777" w:rsidR="00CD62AE" w:rsidRDefault="00CD62AE" w:rsidP="00CD62AE">
      <w:pPr>
        <w:spacing w:after="0"/>
        <w:ind w:left="720" w:hanging="720"/>
        <w:rPr>
          <w:bCs/>
        </w:rPr>
      </w:pPr>
    </w:p>
    <w:p w14:paraId="06BF5C3C" w14:textId="77777777" w:rsidR="00CD62AE" w:rsidRDefault="00CD62AE" w:rsidP="00CD62AE">
      <w:pPr>
        <w:spacing w:after="0"/>
        <w:ind w:left="720" w:hanging="720"/>
        <w:rPr>
          <w:bCs/>
        </w:rPr>
      </w:pPr>
    </w:p>
    <w:p w14:paraId="764221B1" w14:textId="77777777" w:rsidR="00CD62AE" w:rsidRDefault="00CD62AE" w:rsidP="00CD62AE">
      <w:pPr>
        <w:spacing w:after="0"/>
        <w:ind w:left="720" w:hanging="720"/>
        <w:rPr>
          <w:bCs/>
        </w:rPr>
      </w:pPr>
    </w:p>
    <w:p w14:paraId="62137078" w14:textId="77777777" w:rsidR="00CD62AE" w:rsidRDefault="00CD62AE" w:rsidP="00CD62AE">
      <w:pPr>
        <w:spacing w:after="0"/>
        <w:ind w:left="720" w:hanging="720"/>
        <w:rPr>
          <w:bCs/>
        </w:rPr>
      </w:pPr>
    </w:p>
    <w:p w14:paraId="1ECE9E76" w14:textId="77777777" w:rsidR="00CD62AE" w:rsidRDefault="00CD62AE" w:rsidP="00CD62AE">
      <w:pPr>
        <w:spacing w:after="0"/>
        <w:ind w:left="720" w:hanging="720"/>
        <w:rPr>
          <w:bCs/>
        </w:rPr>
      </w:pPr>
    </w:p>
    <w:p w14:paraId="77A1D9CC" w14:textId="77777777" w:rsidR="00CD62AE" w:rsidRDefault="00CD62AE" w:rsidP="00CD62AE">
      <w:pPr>
        <w:spacing w:after="0"/>
        <w:ind w:left="720" w:hanging="720"/>
        <w:rPr>
          <w:bCs/>
        </w:rPr>
      </w:pPr>
    </w:p>
    <w:p w14:paraId="172D6B83" w14:textId="77777777" w:rsidR="00CD62AE" w:rsidRDefault="00CD62AE" w:rsidP="00CD62AE">
      <w:pPr>
        <w:spacing w:after="0"/>
        <w:ind w:left="720" w:hanging="720"/>
        <w:rPr>
          <w:bCs/>
        </w:rPr>
      </w:pPr>
    </w:p>
    <w:p w14:paraId="44823291" w14:textId="77777777" w:rsidR="00CD62AE" w:rsidRDefault="00CD62AE" w:rsidP="00CD62AE">
      <w:pPr>
        <w:spacing w:after="0"/>
        <w:ind w:left="720" w:hanging="720"/>
        <w:rPr>
          <w:bCs/>
        </w:rPr>
      </w:pPr>
    </w:p>
    <w:p w14:paraId="51DAC46F" w14:textId="77777777" w:rsidR="00CD62AE" w:rsidRDefault="00CD62AE" w:rsidP="00CD62AE">
      <w:pPr>
        <w:spacing w:after="0"/>
        <w:ind w:left="720" w:hanging="720"/>
        <w:rPr>
          <w:bCs/>
        </w:rPr>
      </w:pPr>
    </w:p>
    <w:p w14:paraId="50AEB568" w14:textId="77777777" w:rsidR="00CD62AE" w:rsidRDefault="00CD62AE" w:rsidP="00CD62AE">
      <w:pPr>
        <w:spacing w:after="0"/>
        <w:ind w:left="720" w:hanging="720"/>
        <w:rPr>
          <w:bCs/>
        </w:rPr>
      </w:pPr>
    </w:p>
    <w:p w14:paraId="597243E0" w14:textId="77777777" w:rsidR="00CD62AE" w:rsidRDefault="00CD62AE" w:rsidP="00CD62AE">
      <w:pPr>
        <w:spacing w:after="0"/>
        <w:ind w:left="720" w:hanging="720"/>
        <w:rPr>
          <w:bCs/>
        </w:rPr>
      </w:pPr>
    </w:p>
    <w:p w14:paraId="0FA2D433" w14:textId="77777777" w:rsidR="00CD62AE" w:rsidRDefault="00CD62AE" w:rsidP="00CD62AE">
      <w:pPr>
        <w:spacing w:after="0"/>
        <w:ind w:left="720" w:hanging="720"/>
        <w:rPr>
          <w:bCs/>
        </w:rPr>
      </w:pPr>
    </w:p>
    <w:p w14:paraId="74B36A9C" w14:textId="77777777" w:rsidR="00CD62AE" w:rsidRDefault="00CD62AE" w:rsidP="00CD62AE">
      <w:pPr>
        <w:spacing w:after="0"/>
        <w:ind w:left="720" w:hanging="720"/>
        <w:rPr>
          <w:bCs/>
        </w:rPr>
      </w:pPr>
    </w:p>
    <w:p w14:paraId="220DEAD2" w14:textId="77777777" w:rsidR="00CD62AE" w:rsidRDefault="00CD62AE" w:rsidP="00CD62AE">
      <w:pPr>
        <w:spacing w:after="0"/>
        <w:ind w:left="720" w:hanging="720"/>
        <w:rPr>
          <w:bCs/>
        </w:rPr>
      </w:pPr>
    </w:p>
    <w:p w14:paraId="0AF62F6B" w14:textId="77777777" w:rsidR="00CD62AE" w:rsidRDefault="00CD62AE" w:rsidP="00CD62AE">
      <w:pPr>
        <w:spacing w:after="0"/>
        <w:ind w:left="720" w:hanging="720"/>
        <w:rPr>
          <w:bCs/>
        </w:rPr>
      </w:pPr>
    </w:p>
    <w:p w14:paraId="2185C708" w14:textId="77777777" w:rsidR="00CD62AE" w:rsidRDefault="00CD62AE" w:rsidP="00CD62AE">
      <w:pPr>
        <w:spacing w:after="0"/>
        <w:ind w:left="720" w:hanging="720"/>
        <w:rPr>
          <w:bCs/>
        </w:rPr>
      </w:pPr>
    </w:p>
    <w:p w14:paraId="2431495C" w14:textId="77777777" w:rsidR="00CD62AE" w:rsidRDefault="00CD62AE" w:rsidP="00CD62AE">
      <w:pPr>
        <w:spacing w:after="0"/>
        <w:ind w:left="720" w:hanging="720"/>
        <w:rPr>
          <w:bCs/>
        </w:rPr>
      </w:pPr>
    </w:p>
    <w:p w14:paraId="11D824E4" w14:textId="77777777" w:rsidR="00CD62AE" w:rsidRDefault="00CD62AE" w:rsidP="00CD62AE">
      <w:pPr>
        <w:spacing w:after="0"/>
        <w:ind w:left="720" w:hanging="720"/>
        <w:rPr>
          <w:bCs/>
        </w:rPr>
      </w:pPr>
    </w:p>
    <w:p w14:paraId="2C0C09D5" w14:textId="77777777" w:rsidR="00CD62AE" w:rsidRDefault="00CD62AE" w:rsidP="00CD62AE">
      <w:pPr>
        <w:spacing w:after="0"/>
        <w:ind w:left="720" w:hanging="720"/>
        <w:rPr>
          <w:bCs/>
        </w:rPr>
      </w:pPr>
    </w:p>
    <w:p w14:paraId="64E20366" w14:textId="77777777" w:rsidR="00CD62AE" w:rsidRDefault="00CD62AE" w:rsidP="00CD62AE">
      <w:pPr>
        <w:spacing w:after="0"/>
        <w:ind w:left="720" w:hanging="720"/>
        <w:rPr>
          <w:bCs/>
        </w:rPr>
      </w:pPr>
    </w:p>
    <w:p w14:paraId="4DA943C9" w14:textId="77777777" w:rsidR="00CD62AE" w:rsidRDefault="00CD62AE" w:rsidP="00CD62AE">
      <w:pPr>
        <w:spacing w:after="0"/>
        <w:ind w:left="720" w:hanging="720"/>
        <w:rPr>
          <w:bCs/>
        </w:rPr>
      </w:pPr>
    </w:p>
    <w:p w14:paraId="719A46CA" w14:textId="77777777" w:rsidR="00CD62AE" w:rsidRDefault="00CD62AE" w:rsidP="00CD62AE">
      <w:pPr>
        <w:spacing w:after="0"/>
        <w:ind w:left="720" w:hanging="720"/>
        <w:rPr>
          <w:bCs/>
        </w:rPr>
      </w:pPr>
    </w:p>
    <w:p w14:paraId="469AAC3E" w14:textId="77777777" w:rsidR="00CD62AE" w:rsidRDefault="00CD62AE" w:rsidP="00CD62AE">
      <w:pPr>
        <w:spacing w:after="0"/>
        <w:ind w:left="720" w:hanging="720"/>
        <w:rPr>
          <w:bCs/>
        </w:rPr>
      </w:pPr>
    </w:p>
    <w:p w14:paraId="36CE9FEA" w14:textId="77777777" w:rsidR="00CD62AE" w:rsidRDefault="00CD62AE" w:rsidP="00CD62AE">
      <w:pPr>
        <w:spacing w:after="0"/>
        <w:ind w:left="720" w:hanging="720"/>
        <w:rPr>
          <w:bCs/>
        </w:rPr>
      </w:pPr>
    </w:p>
    <w:p w14:paraId="2FD9A23C" w14:textId="77777777" w:rsidR="00CD62AE" w:rsidRDefault="00CD62AE" w:rsidP="00CD62AE">
      <w:pPr>
        <w:spacing w:after="0"/>
        <w:ind w:left="720" w:hanging="720"/>
        <w:rPr>
          <w:bCs/>
        </w:rPr>
      </w:pPr>
    </w:p>
    <w:p w14:paraId="0EC9F09C" w14:textId="77777777" w:rsidR="001A34C4" w:rsidRDefault="001A34C4" w:rsidP="00CD62AE">
      <w:pPr>
        <w:spacing w:after="0"/>
        <w:rPr>
          <w:bCs/>
        </w:rPr>
      </w:pPr>
    </w:p>
    <w:p w14:paraId="27D7CF0D" w14:textId="65EEA201" w:rsidR="00CD62AE" w:rsidRDefault="00CD62AE" w:rsidP="00CD62AE">
      <w:pPr>
        <w:spacing w:after="0"/>
        <w:rPr>
          <w:bCs/>
        </w:rPr>
      </w:pPr>
      <w:r>
        <w:rPr>
          <w:bCs/>
        </w:rPr>
        <w:lastRenderedPageBreak/>
        <w:t xml:space="preserve">FADE IN: </w:t>
      </w:r>
    </w:p>
    <w:p w14:paraId="1D2EF599" w14:textId="77777777" w:rsidR="00CD62AE" w:rsidRDefault="00CD62AE" w:rsidP="00CD62AE">
      <w:pPr>
        <w:spacing w:after="0"/>
        <w:rPr>
          <w:bCs/>
        </w:rPr>
      </w:pPr>
    </w:p>
    <w:p w14:paraId="2D90BA30" w14:textId="77777777" w:rsidR="00CD62AE" w:rsidRDefault="00CD62AE" w:rsidP="00CD62AE">
      <w:pPr>
        <w:spacing w:after="0"/>
        <w:rPr>
          <w:bCs/>
        </w:rPr>
      </w:pPr>
      <w:r>
        <w:rPr>
          <w:bCs/>
        </w:rPr>
        <w:t>6. INT. PRESS OFFICE. DAY</w:t>
      </w:r>
    </w:p>
    <w:p w14:paraId="2443817B" w14:textId="77777777" w:rsidR="00CD62AE" w:rsidRDefault="00CD62AE" w:rsidP="00CD62AE">
      <w:pPr>
        <w:spacing w:after="0"/>
        <w:ind w:left="720" w:hanging="720"/>
        <w:rPr>
          <w:bCs/>
        </w:rPr>
      </w:pPr>
    </w:p>
    <w:p w14:paraId="4CCB0E72" w14:textId="2D19C540" w:rsidR="00CD62AE" w:rsidRDefault="00CD62AE" w:rsidP="00CD62AE">
      <w:pPr>
        <w:spacing w:after="0"/>
        <w:ind w:left="720" w:hanging="720"/>
        <w:rPr>
          <w:bCs/>
        </w:rPr>
      </w:pPr>
      <w:r>
        <w:rPr>
          <w:bCs/>
        </w:rPr>
        <w:t xml:space="preserve">Mark, </w:t>
      </w:r>
      <w:r w:rsidR="001A34C4">
        <w:rPr>
          <w:bCs/>
        </w:rPr>
        <w:t>Cornwell,</w:t>
      </w:r>
      <w:r w:rsidR="003547C1">
        <w:rPr>
          <w:bCs/>
        </w:rPr>
        <w:t xml:space="preserve"> and</w:t>
      </w:r>
      <w:r>
        <w:rPr>
          <w:bCs/>
        </w:rPr>
        <w:t xml:space="preserve"> </w:t>
      </w:r>
      <w:r w:rsidR="003547C1">
        <w:rPr>
          <w:bCs/>
        </w:rPr>
        <w:t>PAUL</w:t>
      </w:r>
      <w:r>
        <w:rPr>
          <w:bCs/>
        </w:rPr>
        <w:t xml:space="preserve"> are sat in the press office.</w:t>
      </w:r>
    </w:p>
    <w:p w14:paraId="24F5FF30" w14:textId="77777777" w:rsidR="00CD62AE" w:rsidRDefault="00CD62AE" w:rsidP="00CD62AE">
      <w:pPr>
        <w:spacing w:after="0"/>
        <w:ind w:left="720" w:hanging="720"/>
        <w:rPr>
          <w:bCs/>
        </w:rPr>
      </w:pPr>
    </w:p>
    <w:p w14:paraId="0C4B8AC4" w14:textId="4A7240F4" w:rsidR="00CD62AE" w:rsidRDefault="00CD62AE" w:rsidP="00CD62AE">
      <w:pPr>
        <w:pStyle w:val="CHARACTER"/>
      </w:pPr>
      <w:r>
        <w:t xml:space="preserve">CORNWELL </w:t>
      </w:r>
    </w:p>
    <w:p w14:paraId="491728C4" w14:textId="77777777" w:rsidR="00CD62AE" w:rsidRDefault="00CD62AE" w:rsidP="00CD62AE">
      <w:pPr>
        <w:pStyle w:val="Dialogue"/>
      </w:pPr>
      <w:r>
        <w:t xml:space="preserve">We will make sure that we keep the ball rolling following the premiere. We have a huge advertisement section and due to your popularity, we may be able to get you a place at a few of the big events in the coming summer period. Isn’t </w:t>
      </w:r>
      <w:proofErr w:type="gramStart"/>
      <w:r>
        <w:t>that</w:t>
      </w:r>
      <w:proofErr w:type="gramEnd"/>
      <w:r>
        <w:t xml:space="preserve"> right?</w:t>
      </w:r>
    </w:p>
    <w:p w14:paraId="1883BD73" w14:textId="1C32A0D1" w:rsidR="00CD62AE" w:rsidRDefault="003547C1" w:rsidP="00CD62AE">
      <w:pPr>
        <w:pStyle w:val="CHARACTER"/>
      </w:pPr>
      <w:r>
        <w:t>PAUL</w:t>
      </w:r>
      <w:r w:rsidR="00CD62AE">
        <w:t xml:space="preserve"> </w:t>
      </w:r>
    </w:p>
    <w:p w14:paraId="5D503309" w14:textId="4E9FC797" w:rsidR="001A34C4" w:rsidRPr="001A34C4" w:rsidRDefault="001A34C4" w:rsidP="00C94C8C">
      <w:pPr>
        <w:pStyle w:val="Parenthetical"/>
        <w:spacing w:after="0"/>
      </w:pPr>
      <w:r>
        <w:t>(Nodding)</w:t>
      </w:r>
    </w:p>
    <w:p w14:paraId="11079AE1" w14:textId="68C2DA8D" w:rsidR="00CD62AE" w:rsidRDefault="00CD62AE" w:rsidP="00C94C8C">
      <w:pPr>
        <w:pStyle w:val="Dialogue"/>
        <w:spacing w:after="0"/>
      </w:pPr>
      <w:r>
        <w:t xml:space="preserve">We are looking at a twenty second ad that will play across the board and a thirty second ad for YouTube and other social media platforms. </w:t>
      </w:r>
    </w:p>
    <w:p w14:paraId="00C0C51B" w14:textId="77777777" w:rsidR="00C94C8C" w:rsidRDefault="00C94C8C" w:rsidP="00CD62AE">
      <w:pPr>
        <w:pStyle w:val="CHARACTER"/>
      </w:pPr>
    </w:p>
    <w:p w14:paraId="6BCD62C2" w14:textId="2CF2FC2B" w:rsidR="00CD62AE" w:rsidRDefault="00CD62AE" w:rsidP="00CD62AE">
      <w:pPr>
        <w:pStyle w:val="CHARACTER"/>
      </w:pPr>
      <w:r>
        <w:t xml:space="preserve">MARK </w:t>
      </w:r>
    </w:p>
    <w:p w14:paraId="41528F15" w14:textId="77777777" w:rsidR="00CD62AE" w:rsidRDefault="00CD62AE" w:rsidP="00CD62AE">
      <w:pPr>
        <w:pStyle w:val="Dialogue"/>
      </w:pPr>
      <w:r>
        <w:t>And the slots?</w:t>
      </w:r>
    </w:p>
    <w:p w14:paraId="1747F3F8" w14:textId="0883816C" w:rsidR="00CD62AE" w:rsidRDefault="003547C1" w:rsidP="00CD62AE">
      <w:pPr>
        <w:pStyle w:val="CHARACTER"/>
      </w:pPr>
      <w:r>
        <w:t>PAUL</w:t>
      </w:r>
      <w:r w:rsidR="00CD62AE">
        <w:t xml:space="preserve"> </w:t>
      </w:r>
    </w:p>
    <w:p w14:paraId="3E6734AE" w14:textId="332BBB77" w:rsidR="00CD62AE" w:rsidRDefault="00CD62AE" w:rsidP="00CD62AE">
      <w:pPr>
        <w:pStyle w:val="Dialogue"/>
      </w:pPr>
      <w:r>
        <w:t xml:space="preserve">We will co-ordinate with Elizabeth for </w:t>
      </w:r>
      <w:r w:rsidR="00050061">
        <w:t>that,</w:t>
      </w:r>
      <w:r>
        <w:t xml:space="preserve"> but we will try and get a few panels somewhere for you all to get together.</w:t>
      </w:r>
    </w:p>
    <w:p w14:paraId="185CCAE9" w14:textId="77777777" w:rsidR="00CD62AE" w:rsidRDefault="00CD62AE" w:rsidP="00CD62AE">
      <w:pPr>
        <w:pStyle w:val="CHARACTER"/>
      </w:pPr>
      <w:r>
        <w:t xml:space="preserve">MARK </w:t>
      </w:r>
    </w:p>
    <w:p w14:paraId="3AE0FC00" w14:textId="77777777" w:rsidR="00CD62AE" w:rsidRDefault="00CD62AE" w:rsidP="00CD62AE">
      <w:pPr>
        <w:pStyle w:val="Dialogue"/>
      </w:pPr>
      <w:r>
        <w:t>Pass this through me and Elizabeth, don’t put it anywhere near David’s desk.</w:t>
      </w:r>
    </w:p>
    <w:p w14:paraId="64305E0B" w14:textId="45CF690E" w:rsidR="00CD62AE" w:rsidRDefault="003547C1" w:rsidP="00CD62AE">
      <w:r>
        <w:t>P</w:t>
      </w:r>
      <w:r w:rsidR="007144AB">
        <w:t>aul</w:t>
      </w:r>
      <w:r w:rsidR="00CD62AE">
        <w:t xml:space="preserve"> looks confused.</w:t>
      </w:r>
    </w:p>
    <w:p w14:paraId="2E94C83B" w14:textId="367A6D2E" w:rsidR="00CD62AE" w:rsidRDefault="00CD62AE" w:rsidP="00CD62AE">
      <w:pPr>
        <w:pStyle w:val="CHARACTER"/>
      </w:pPr>
      <w:r>
        <w:t xml:space="preserve">CORNWELL </w:t>
      </w:r>
    </w:p>
    <w:p w14:paraId="1CD2390E" w14:textId="77777777" w:rsidR="00CD62AE" w:rsidRDefault="00CD62AE" w:rsidP="00CD62AE">
      <w:pPr>
        <w:pStyle w:val="Dialogue"/>
      </w:pPr>
      <w:r>
        <w:t xml:space="preserve">He is soon to have a family bereavement. </w:t>
      </w:r>
    </w:p>
    <w:p w14:paraId="47E39BB6" w14:textId="13984DD8" w:rsidR="00CD62AE" w:rsidRDefault="003547C1" w:rsidP="00CD62AE">
      <w:pPr>
        <w:pStyle w:val="CHARACTER"/>
      </w:pPr>
      <w:r>
        <w:t>PAUL</w:t>
      </w:r>
      <w:r w:rsidR="00CD62AE">
        <w:t xml:space="preserve"> </w:t>
      </w:r>
    </w:p>
    <w:p w14:paraId="01D975DB" w14:textId="77777777" w:rsidR="00CD62AE" w:rsidRDefault="00CD62AE" w:rsidP="00CD62AE">
      <w:pPr>
        <w:pStyle w:val="Dialogue"/>
      </w:pPr>
      <w:r>
        <w:t xml:space="preserve">That’s </w:t>
      </w:r>
      <w:proofErr w:type="gramStart"/>
      <w:r>
        <w:t>absolutely fine</w:t>
      </w:r>
      <w:proofErr w:type="gramEnd"/>
      <w:r>
        <w:t>.</w:t>
      </w:r>
    </w:p>
    <w:p w14:paraId="0E8AF2C8" w14:textId="22DB7F85" w:rsidR="00CD62AE" w:rsidRDefault="00CD62AE" w:rsidP="00CD62AE">
      <w:pPr>
        <w:pStyle w:val="CHARACTER"/>
      </w:pPr>
      <w:r>
        <w:t xml:space="preserve">CORNWELL </w:t>
      </w:r>
    </w:p>
    <w:p w14:paraId="03909A2F" w14:textId="77777777" w:rsidR="00CD62AE" w:rsidRDefault="00CD62AE" w:rsidP="00CD62AE">
      <w:pPr>
        <w:pStyle w:val="Dialogue"/>
      </w:pPr>
      <w:r>
        <w:t>And merchandising?</w:t>
      </w:r>
    </w:p>
    <w:p w14:paraId="5D77B80B" w14:textId="0D1B918D" w:rsidR="00CD62AE" w:rsidRDefault="003547C1" w:rsidP="00CD62AE">
      <w:pPr>
        <w:pStyle w:val="CHARACTER"/>
      </w:pPr>
      <w:r>
        <w:t>PAUL</w:t>
      </w:r>
      <w:r w:rsidR="00CD62AE">
        <w:t xml:space="preserve"> </w:t>
      </w:r>
    </w:p>
    <w:p w14:paraId="54DC55F6" w14:textId="77777777" w:rsidR="00CD62AE" w:rsidRDefault="00CD62AE" w:rsidP="00CD62AE">
      <w:pPr>
        <w:pStyle w:val="Dialogue"/>
      </w:pPr>
      <w:r>
        <w:t>The first load goes out the week after the premiere. Action figures, book accompaniment.</w:t>
      </w:r>
    </w:p>
    <w:p w14:paraId="23DAA1A6" w14:textId="77777777" w:rsidR="00CD62AE" w:rsidRDefault="00CD62AE" w:rsidP="00CD62AE">
      <w:pPr>
        <w:pStyle w:val="CHARACTER"/>
      </w:pPr>
      <w:r>
        <w:lastRenderedPageBreak/>
        <w:t xml:space="preserve">MARK </w:t>
      </w:r>
    </w:p>
    <w:p w14:paraId="15782AA2" w14:textId="77777777" w:rsidR="00CD62AE" w:rsidRDefault="00CD62AE" w:rsidP="00CD62AE">
      <w:pPr>
        <w:pStyle w:val="Dialogue"/>
      </w:pPr>
      <w:r>
        <w:t>I’m releasing a special addition of the novel with some pictures of the characters.</w:t>
      </w:r>
    </w:p>
    <w:p w14:paraId="3E084DB6" w14:textId="6E597473" w:rsidR="00CD62AE" w:rsidRDefault="003547C1" w:rsidP="00CD62AE">
      <w:pPr>
        <w:pStyle w:val="CHARACTER"/>
      </w:pPr>
      <w:r>
        <w:t>PAUL</w:t>
      </w:r>
      <w:r w:rsidR="00CD62AE">
        <w:t xml:space="preserve"> </w:t>
      </w:r>
    </w:p>
    <w:p w14:paraId="5F9A162F" w14:textId="77777777" w:rsidR="00CD62AE" w:rsidRDefault="00CD62AE" w:rsidP="00CD62AE">
      <w:pPr>
        <w:pStyle w:val="Dialogue"/>
      </w:pPr>
      <w:r>
        <w:t>Excellent. We have a full website that goes live for pre-orders this week.</w:t>
      </w:r>
    </w:p>
    <w:p w14:paraId="3551E576" w14:textId="7C8C25E8" w:rsidR="00CD62AE" w:rsidRDefault="00CD62AE" w:rsidP="00CD62AE">
      <w:pPr>
        <w:pStyle w:val="CHARACTER"/>
      </w:pPr>
      <w:r>
        <w:t xml:space="preserve">CORNWELL </w:t>
      </w:r>
    </w:p>
    <w:p w14:paraId="21DCB849" w14:textId="77777777" w:rsidR="00CD62AE" w:rsidRDefault="00CD62AE" w:rsidP="00CD62AE">
      <w:pPr>
        <w:pStyle w:val="Dialogue"/>
      </w:pPr>
      <w:r>
        <w:t>This will make us both very happy.</w:t>
      </w:r>
    </w:p>
    <w:p w14:paraId="2B9688E2" w14:textId="77777777" w:rsidR="00CD62AE" w:rsidRDefault="00CD62AE" w:rsidP="00CD62AE">
      <w:r>
        <w:t>…</w:t>
      </w:r>
    </w:p>
    <w:p w14:paraId="490E2110" w14:textId="78D54CB8" w:rsidR="00CD62AE" w:rsidRDefault="003547C1" w:rsidP="00CD62AE">
      <w:pPr>
        <w:pStyle w:val="CHARACTER"/>
      </w:pPr>
      <w:r>
        <w:t>PAUL</w:t>
      </w:r>
      <w:r w:rsidR="00CD62AE">
        <w:t xml:space="preserve">  </w:t>
      </w:r>
    </w:p>
    <w:p w14:paraId="3E175048" w14:textId="19402F08" w:rsidR="00CD62AE" w:rsidRDefault="007144AB" w:rsidP="00CD62AE">
      <w:pPr>
        <w:pStyle w:val="Dialogue"/>
      </w:pPr>
      <w:r>
        <w:t>Well,</w:t>
      </w:r>
      <w:r w:rsidR="00CD62AE">
        <w:t xml:space="preserve"> that is all from me, I have my orders and I can sort the rest out.</w:t>
      </w:r>
    </w:p>
    <w:p w14:paraId="1F6FC275" w14:textId="77777777" w:rsidR="00CD62AE" w:rsidRDefault="00CD62AE" w:rsidP="00CD62AE">
      <w:pPr>
        <w:pStyle w:val="CHARACTER"/>
      </w:pPr>
      <w:r>
        <w:t xml:space="preserve">MARK </w:t>
      </w:r>
    </w:p>
    <w:p w14:paraId="1D83D65A" w14:textId="77777777" w:rsidR="00CD62AE" w:rsidRDefault="00CD62AE" w:rsidP="00CD62AE">
      <w:pPr>
        <w:pStyle w:val="Dialogue"/>
      </w:pPr>
      <w:r>
        <w:t>Thank you.</w:t>
      </w:r>
    </w:p>
    <w:p w14:paraId="65C2F7FC" w14:textId="09B76594" w:rsidR="00CD62AE" w:rsidRDefault="00CD62AE" w:rsidP="00CD62AE">
      <w:r>
        <w:t xml:space="preserve">Mark stands up and lets </w:t>
      </w:r>
      <w:r w:rsidR="003547C1">
        <w:t>P</w:t>
      </w:r>
      <w:r w:rsidR="007144AB">
        <w:t>aul</w:t>
      </w:r>
      <w:r>
        <w:t xml:space="preserve"> out. He then shuts the door and turns to </w:t>
      </w:r>
      <w:r w:rsidR="0015395F">
        <w:t>Cornwell</w:t>
      </w:r>
      <w:r>
        <w:t>.</w:t>
      </w:r>
    </w:p>
    <w:p w14:paraId="03B06EB8" w14:textId="0161663C" w:rsidR="00CD62AE" w:rsidRDefault="00CD62AE" w:rsidP="00CD62AE">
      <w:pPr>
        <w:pStyle w:val="CHARACTER"/>
      </w:pPr>
      <w:r>
        <w:t xml:space="preserve">CORNWELL </w:t>
      </w:r>
    </w:p>
    <w:p w14:paraId="2294391A" w14:textId="77777777" w:rsidR="00CD62AE" w:rsidRDefault="00CD62AE" w:rsidP="00CD62AE">
      <w:pPr>
        <w:pStyle w:val="Dialogue"/>
      </w:pPr>
      <w:r>
        <w:t>Things are going well</w:t>
      </w:r>
    </w:p>
    <w:p w14:paraId="2B5F4D06" w14:textId="77777777" w:rsidR="00CD62AE" w:rsidRDefault="00CD62AE" w:rsidP="00CD62AE">
      <w:pPr>
        <w:pStyle w:val="CHARACTER"/>
      </w:pPr>
      <w:r>
        <w:t xml:space="preserve">MARK </w:t>
      </w:r>
    </w:p>
    <w:p w14:paraId="021AA9F6" w14:textId="77777777" w:rsidR="00CD62AE" w:rsidRDefault="00CD62AE" w:rsidP="00CD62AE">
      <w:pPr>
        <w:pStyle w:val="Dialogue"/>
      </w:pPr>
      <w:r>
        <w:t xml:space="preserve">Very. </w:t>
      </w:r>
    </w:p>
    <w:p w14:paraId="53F7007B" w14:textId="77777777" w:rsidR="00CD62AE" w:rsidRDefault="00CD62AE" w:rsidP="00CD62AE">
      <w:r>
        <w:t xml:space="preserve">Mark rubs at his cheeks. </w:t>
      </w:r>
    </w:p>
    <w:p w14:paraId="45DA5EC7" w14:textId="77777777" w:rsidR="00CD62AE" w:rsidRDefault="00CD62AE" w:rsidP="00CD62AE">
      <w:pPr>
        <w:pStyle w:val="CHARACTER"/>
      </w:pPr>
      <w:r>
        <w:t>MARK (cont.)</w:t>
      </w:r>
    </w:p>
    <w:p w14:paraId="6572DEF1" w14:textId="101D2D3E" w:rsidR="00CD62AE" w:rsidRDefault="00CD62AE" w:rsidP="00CD62AE">
      <w:pPr>
        <w:pStyle w:val="Dialogue"/>
      </w:pPr>
      <w:r>
        <w:t xml:space="preserve">Last week me and Andrew came to your office to sort out some promo shots and I joked that our competition was </w:t>
      </w:r>
      <w:r w:rsidR="00050061">
        <w:t>a</w:t>
      </w:r>
      <w:r>
        <w:t xml:space="preserve"> low budget remake of an outdated </w:t>
      </w:r>
      <w:r w:rsidR="00C065E7">
        <w:t xml:space="preserve">eighties </w:t>
      </w:r>
      <w:r>
        <w:t>spy show. It was a joke because I knew that the show was the first you had ever produced. Long before you had your own company.</w:t>
      </w:r>
    </w:p>
    <w:p w14:paraId="02DFBDEA" w14:textId="284AC494" w:rsidR="00CD62AE" w:rsidRDefault="00CD62AE" w:rsidP="00CD62AE">
      <w:r>
        <w:t>Cornwell nods.</w:t>
      </w:r>
    </w:p>
    <w:p w14:paraId="5C855EDF" w14:textId="77777777" w:rsidR="00CD62AE" w:rsidRDefault="00CD62AE" w:rsidP="00CD62AE">
      <w:pPr>
        <w:pStyle w:val="CHARACTER"/>
      </w:pPr>
      <w:r>
        <w:t>MARK (cont.)</w:t>
      </w:r>
    </w:p>
    <w:p w14:paraId="039578F2" w14:textId="77777777" w:rsidR="00CD62AE" w:rsidRDefault="00CD62AE" w:rsidP="00CD62AE">
      <w:pPr>
        <w:pStyle w:val="Dialogue"/>
      </w:pPr>
      <w:r>
        <w:t>I mention it because I read that exact line in the paper this morning and I know Andrew wouldn’t have spoken.</w:t>
      </w:r>
    </w:p>
    <w:p w14:paraId="184D7D8F" w14:textId="3034555F" w:rsidR="00CD62AE" w:rsidRDefault="00CD62AE" w:rsidP="00CD62AE">
      <w:pPr>
        <w:pStyle w:val="CHARACTER"/>
      </w:pPr>
      <w:r>
        <w:t xml:space="preserve">CORNWELL </w:t>
      </w:r>
    </w:p>
    <w:p w14:paraId="6FD69FC7" w14:textId="5EED964C" w:rsidR="00CD62AE" w:rsidRDefault="007144AB" w:rsidP="00CD62AE">
      <w:pPr>
        <w:pStyle w:val="Dialogue"/>
      </w:pPr>
      <w:r>
        <w:t>I</w:t>
      </w:r>
      <w:r w:rsidR="00CD62AE">
        <w:t>t was a funny line. One to sell papers and create a bit of friendly rivalry.</w:t>
      </w:r>
    </w:p>
    <w:p w14:paraId="326DD31B" w14:textId="625F3BC6" w:rsidR="00A43CFC" w:rsidRPr="00A43CFC" w:rsidRDefault="00A43CFC" w:rsidP="00A43CFC">
      <w:r>
        <w:t xml:space="preserve">Marks rubs at his eyes before confronting Cornwell. </w:t>
      </w:r>
    </w:p>
    <w:p w14:paraId="17BC846A" w14:textId="77777777" w:rsidR="00CD62AE" w:rsidRDefault="00CD62AE" w:rsidP="00CD62AE">
      <w:pPr>
        <w:pStyle w:val="CHARACTER"/>
      </w:pPr>
      <w:r>
        <w:lastRenderedPageBreak/>
        <w:t xml:space="preserve">MARK </w:t>
      </w:r>
    </w:p>
    <w:p w14:paraId="3630985F" w14:textId="77777777" w:rsidR="00CD62AE" w:rsidRDefault="00CD62AE" w:rsidP="00CD62AE">
      <w:pPr>
        <w:pStyle w:val="Dialogue"/>
      </w:pPr>
      <w:r>
        <w:t>I knew it.</w:t>
      </w:r>
    </w:p>
    <w:p w14:paraId="01524164" w14:textId="77777777" w:rsidR="00CD62AE" w:rsidRDefault="00CD62AE" w:rsidP="00CD62AE">
      <w:r>
        <w:t>Mark seems stressed.</w:t>
      </w:r>
    </w:p>
    <w:p w14:paraId="4BA35ABD" w14:textId="7EF58EA0" w:rsidR="00CD62AE" w:rsidRDefault="00CD62AE" w:rsidP="00CD62AE">
      <w:pPr>
        <w:pStyle w:val="CHARACTER"/>
      </w:pPr>
      <w:r>
        <w:t xml:space="preserve">MARK </w:t>
      </w:r>
      <w:r w:rsidR="007144AB">
        <w:t>(Cont.)</w:t>
      </w:r>
    </w:p>
    <w:p w14:paraId="54DCF474" w14:textId="77777777" w:rsidR="00CD62AE" w:rsidRDefault="00CD62AE" w:rsidP="00CD62AE">
      <w:pPr>
        <w:pStyle w:val="Dialogue"/>
      </w:pPr>
      <w:r>
        <w:t xml:space="preserve">David’s daughter works for that show. The last thing he needs right now is a family feud. </w:t>
      </w:r>
    </w:p>
    <w:p w14:paraId="3B9AEBBE" w14:textId="03D4C44F" w:rsidR="00CD62AE" w:rsidRDefault="00CD62AE" w:rsidP="00CD62AE">
      <w:pPr>
        <w:pStyle w:val="CHARACTER"/>
      </w:pPr>
      <w:r>
        <w:t xml:space="preserve">CORNWELL </w:t>
      </w:r>
    </w:p>
    <w:p w14:paraId="4152BD8D" w14:textId="77777777" w:rsidR="00CD62AE" w:rsidRDefault="00CD62AE" w:rsidP="00CD62AE">
      <w:pPr>
        <w:pStyle w:val="Dialogue"/>
      </w:pPr>
      <w:r>
        <w:t>I know, I apologise. I only realised after I gave the quote. It’s a line, a sound bite to wet people’s appetites. Bound to also give them as much as it gives us.</w:t>
      </w:r>
    </w:p>
    <w:p w14:paraId="1E3EA8C9" w14:textId="77777777" w:rsidR="00CD62AE" w:rsidRDefault="00CD62AE" w:rsidP="00CD62AE">
      <w:pPr>
        <w:pStyle w:val="CHARACTER"/>
      </w:pPr>
      <w:r>
        <w:t xml:space="preserve">MARK </w:t>
      </w:r>
    </w:p>
    <w:p w14:paraId="64DDE356" w14:textId="77777777" w:rsidR="00CD62AE" w:rsidRDefault="00CD62AE" w:rsidP="00CD62AE">
      <w:pPr>
        <w:pStyle w:val="Dialogue"/>
      </w:pPr>
      <w:r>
        <w:t>You aren’t the one who will have to try and put the pieces back together tonight.</w:t>
      </w:r>
    </w:p>
    <w:p w14:paraId="2F673C8D" w14:textId="63B622DC" w:rsidR="00CD62AE" w:rsidRDefault="00CD62AE" w:rsidP="00CD62AE">
      <w:pPr>
        <w:pStyle w:val="CHARACTER"/>
      </w:pPr>
      <w:r>
        <w:t xml:space="preserve">CORNWELL </w:t>
      </w:r>
    </w:p>
    <w:p w14:paraId="268AACB0" w14:textId="5F64992D" w:rsidR="00CD62AE" w:rsidRDefault="00CD62AE" w:rsidP="00CD62AE">
      <w:pPr>
        <w:pStyle w:val="Dialogue"/>
      </w:pPr>
      <w:r>
        <w:t xml:space="preserve">Ah </w:t>
      </w:r>
      <w:r w:rsidR="00050061">
        <w:t>yes,</w:t>
      </w:r>
      <w:r>
        <w:t xml:space="preserve"> I heard about this little scheme.</w:t>
      </w:r>
    </w:p>
    <w:p w14:paraId="310FB002" w14:textId="77777777" w:rsidR="00CD62AE" w:rsidRDefault="00CD62AE" w:rsidP="00CD62AE">
      <w:pPr>
        <w:pStyle w:val="CHARACTER"/>
      </w:pPr>
      <w:r>
        <w:t xml:space="preserve">MARK </w:t>
      </w:r>
    </w:p>
    <w:p w14:paraId="41E00EEC" w14:textId="77777777" w:rsidR="00CD62AE" w:rsidRDefault="00CD62AE" w:rsidP="00CD62AE">
      <w:pPr>
        <w:pStyle w:val="Dialogue"/>
      </w:pPr>
      <w:r>
        <w:t>It was designed to be a loving gesture. Now it’s more likely to be damage control.</w:t>
      </w:r>
    </w:p>
    <w:p w14:paraId="4BA9578A" w14:textId="1733C537" w:rsidR="00CD62AE" w:rsidRDefault="00CD62AE" w:rsidP="00CD62AE">
      <w:pPr>
        <w:pStyle w:val="CHARACTER"/>
      </w:pPr>
      <w:r>
        <w:t xml:space="preserve">CORNWELL </w:t>
      </w:r>
    </w:p>
    <w:p w14:paraId="3A9020E0" w14:textId="0315DDF2" w:rsidR="00CD62AE" w:rsidRDefault="00CD62AE" w:rsidP="00CD62AE">
      <w:pPr>
        <w:pStyle w:val="Dialogue"/>
      </w:pPr>
      <w:r>
        <w:t xml:space="preserve">If you need me </w:t>
      </w:r>
      <w:r w:rsidR="00050061">
        <w:t>to,</w:t>
      </w:r>
      <w:r>
        <w:t xml:space="preserve"> I can release a statement.</w:t>
      </w:r>
    </w:p>
    <w:p w14:paraId="4649FFC0" w14:textId="77777777" w:rsidR="00CD62AE" w:rsidRDefault="00CD62AE" w:rsidP="00CD62AE">
      <w:pPr>
        <w:pStyle w:val="CHARACTER"/>
      </w:pPr>
      <w:r>
        <w:t xml:space="preserve">MARK </w:t>
      </w:r>
    </w:p>
    <w:p w14:paraId="1FE54271" w14:textId="75BF908C" w:rsidR="00CD62AE" w:rsidRDefault="00CD62AE" w:rsidP="00CD62AE">
      <w:pPr>
        <w:pStyle w:val="Dialogue"/>
      </w:pPr>
      <w:r>
        <w:t>That will only fuel things further</w:t>
      </w:r>
      <w:r w:rsidR="003547C1">
        <w:t>,</w:t>
      </w:r>
      <w:r>
        <w:t xml:space="preserve"> but you should tell David</w:t>
      </w:r>
      <w:r w:rsidR="003547C1">
        <w:t>. Don’t tell</w:t>
      </w:r>
      <w:r>
        <w:t xml:space="preserve"> Elizabeth though</w:t>
      </w:r>
      <w:r w:rsidR="003547C1">
        <w:t>,</w:t>
      </w:r>
      <w:r>
        <w:t xml:space="preserve"> she will make a big deal out of it… God </w:t>
      </w:r>
      <w:r w:rsidR="008441AE">
        <w:t xml:space="preserve">Rosanna </w:t>
      </w:r>
      <w:r>
        <w:t xml:space="preserve">already thinks I’m a stuck-up jerk. That won’t be helped when she finds out I’m the one who said it. </w:t>
      </w:r>
    </w:p>
    <w:p w14:paraId="3932ACC9" w14:textId="77777777" w:rsidR="00CD62AE" w:rsidRDefault="00CD62AE" w:rsidP="00CD62AE">
      <w:pPr>
        <w:pStyle w:val="CHARACTER"/>
      </w:pPr>
    </w:p>
    <w:p w14:paraId="681B7CA6" w14:textId="1F9180E1" w:rsidR="00CD62AE" w:rsidRDefault="00CD62AE" w:rsidP="00CD62AE">
      <w:pPr>
        <w:pStyle w:val="CHARACTER"/>
      </w:pPr>
      <w:r>
        <w:t xml:space="preserve">CORNWELL </w:t>
      </w:r>
    </w:p>
    <w:p w14:paraId="0189E026" w14:textId="77777777" w:rsidR="00CD62AE" w:rsidRDefault="00CD62AE" w:rsidP="00CD62AE">
      <w:pPr>
        <w:pStyle w:val="Dialogue"/>
      </w:pPr>
      <w:r>
        <w:t>If there is anything I can do to help.</w:t>
      </w:r>
    </w:p>
    <w:p w14:paraId="2168BE3D" w14:textId="77777777" w:rsidR="00CD62AE" w:rsidRDefault="00CD62AE" w:rsidP="00CD62AE">
      <w:pPr>
        <w:pStyle w:val="CHARACTER"/>
      </w:pPr>
      <w:r>
        <w:t xml:space="preserve">MARK </w:t>
      </w:r>
    </w:p>
    <w:p w14:paraId="4A56F8FC" w14:textId="77777777" w:rsidR="00CD62AE" w:rsidRDefault="00CD62AE" w:rsidP="00CD62AE">
      <w:pPr>
        <w:pStyle w:val="Dialogue"/>
      </w:pPr>
      <w:r>
        <w:t>There is one thing.</w:t>
      </w:r>
    </w:p>
    <w:p w14:paraId="059AC430" w14:textId="77777777" w:rsidR="00CD62AE" w:rsidRDefault="00CD62AE" w:rsidP="00CD62AE">
      <w:r>
        <w:t xml:space="preserve">Mark produces a sheet of paper from his backpack. </w:t>
      </w:r>
    </w:p>
    <w:p w14:paraId="1D651F22" w14:textId="280D7EE5" w:rsidR="00CD62AE" w:rsidRDefault="00CD62AE" w:rsidP="00CD62AE">
      <w:pPr>
        <w:pStyle w:val="CHARACTER"/>
      </w:pPr>
      <w:r>
        <w:lastRenderedPageBreak/>
        <w:t xml:space="preserve">MARK </w:t>
      </w:r>
      <w:r w:rsidR="007144AB">
        <w:t>(Cont.)</w:t>
      </w:r>
    </w:p>
    <w:p w14:paraId="4B682FF2" w14:textId="77777777" w:rsidR="00CD62AE" w:rsidRDefault="00CD62AE" w:rsidP="00CD62AE">
      <w:pPr>
        <w:pStyle w:val="Dialogue"/>
      </w:pPr>
      <w:r>
        <w:t>You can sign this.</w:t>
      </w:r>
    </w:p>
    <w:p w14:paraId="77043386" w14:textId="1B92848A" w:rsidR="00CD62AE" w:rsidRDefault="00CD62AE" w:rsidP="00CD62AE">
      <w:pPr>
        <w:pStyle w:val="CHARACTER"/>
      </w:pPr>
      <w:r>
        <w:t xml:space="preserve">CORNWELL </w:t>
      </w:r>
    </w:p>
    <w:p w14:paraId="773988FF" w14:textId="77777777" w:rsidR="00CD62AE" w:rsidRDefault="00CD62AE" w:rsidP="00CD62AE">
      <w:pPr>
        <w:pStyle w:val="Dialogue"/>
      </w:pPr>
      <w:r>
        <w:t>What is it?</w:t>
      </w:r>
    </w:p>
    <w:p w14:paraId="75499F6F" w14:textId="77777777" w:rsidR="00CD62AE" w:rsidRDefault="00CD62AE" w:rsidP="00CD62AE">
      <w:pPr>
        <w:pStyle w:val="CHARACTER"/>
      </w:pPr>
      <w:r>
        <w:t xml:space="preserve">MARK </w:t>
      </w:r>
    </w:p>
    <w:p w14:paraId="24766ED2" w14:textId="78CA7D20" w:rsidR="00CD62AE" w:rsidRDefault="0015395F" w:rsidP="00CD62AE">
      <w:pPr>
        <w:pStyle w:val="Dialogue"/>
      </w:pPr>
      <w:r>
        <w:t>P</w:t>
      </w:r>
      <w:r w:rsidR="00CD62AE">
        <w:t xml:space="preserve">ermission for us to screen the first episode early. </w:t>
      </w:r>
    </w:p>
    <w:p w14:paraId="6E862DC0" w14:textId="0740F47B" w:rsidR="00CD62AE" w:rsidRDefault="0015395F" w:rsidP="00CD62AE">
      <w:r>
        <w:t>Cornwell</w:t>
      </w:r>
      <w:r w:rsidR="00CD62AE">
        <w:t xml:space="preserve"> nods and signs the piece of paper. </w:t>
      </w:r>
    </w:p>
    <w:p w14:paraId="2C96192F" w14:textId="77777777" w:rsidR="00CD62AE" w:rsidRDefault="00CD62AE" w:rsidP="00CD62AE">
      <w:r>
        <w:t xml:space="preserve">FADE OUT: </w:t>
      </w:r>
      <w:r>
        <w:br/>
      </w:r>
      <w:r>
        <w:br/>
      </w:r>
      <w:r>
        <w:br/>
      </w:r>
      <w:r>
        <w:br/>
      </w:r>
      <w:r>
        <w:br/>
      </w:r>
      <w:r>
        <w:br/>
      </w:r>
      <w:r>
        <w:br/>
      </w:r>
    </w:p>
    <w:p w14:paraId="1550F26C" w14:textId="77777777" w:rsidR="00CD62AE" w:rsidRDefault="00CD62AE" w:rsidP="00CD62AE">
      <w:pPr>
        <w:spacing w:after="0"/>
        <w:rPr>
          <w:bCs/>
        </w:rPr>
      </w:pPr>
    </w:p>
    <w:p w14:paraId="5D70E49C" w14:textId="77777777" w:rsidR="00CD62AE" w:rsidRDefault="00CD62AE" w:rsidP="00CD62AE">
      <w:pPr>
        <w:spacing w:after="0"/>
        <w:rPr>
          <w:bCs/>
        </w:rPr>
      </w:pPr>
    </w:p>
    <w:p w14:paraId="4EFF2A89" w14:textId="77777777" w:rsidR="00CD62AE" w:rsidRDefault="00CD62AE" w:rsidP="00CD62AE">
      <w:pPr>
        <w:spacing w:after="0"/>
        <w:rPr>
          <w:bCs/>
        </w:rPr>
      </w:pPr>
    </w:p>
    <w:p w14:paraId="2E0F98E5" w14:textId="77777777" w:rsidR="00CD62AE" w:rsidRDefault="00CD62AE" w:rsidP="00CD62AE">
      <w:pPr>
        <w:spacing w:after="0"/>
        <w:rPr>
          <w:bCs/>
        </w:rPr>
      </w:pPr>
    </w:p>
    <w:p w14:paraId="27695BD7" w14:textId="77777777" w:rsidR="00CD62AE" w:rsidRDefault="00CD62AE" w:rsidP="00CD62AE">
      <w:pPr>
        <w:spacing w:after="0"/>
        <w:rPr>
          <w:bCs/>
        </w:rPr>
      </w:pPr>
    </w:p>
    <w:p w14:paraId="0FF507FF" w14:textId="77777777" w:rsidR="00CD62AE" w:rsidRDefault="00CD62AE" w:rsidP="00CD62AE">
      <w:pPr>
        <w:spacing w:after="0"/>
        <w:rPr>
          <w:bCs/>
        </w:rPr>
      </w:pPr>
    </w:p>
    <w:p w14:paraId="464080A7" w14:textId="77777777" w:rsidR="00CD62AE" w:rsidRDefault="00CD62AE" w:rsidP="00CD62AE">
      <w:pPr>
        <w:spacing w:after="0"/>
        <w:rPr>
          <w:bCs/>
        </w:rPr>
      </w:pPr>
    </w:p>
    <w:p w14:paraId="3394574B" w14:textId="77777777" w:rsidR="00CD62AE" w:rsidRDefault="00CD62AE" w:rsidP="00CD62AE">
      <w:pPr>
        <w:spacing w:after="0"/>
        <w:rPr>
          <w:bCs/>
        </w:rPr>
      </w:pPr>
    </w:p>
    <w:p w14:paraId="5CE59CCE" w14:textId="77777777" w:rsidR="00CD62AE" w:rsidRDefault="00CD62AE" w:rsidP="00CD62AE">
      <w:pPr>
        <w:spacing w:after="0"/>
        <w:rPr>
          <w:bCs/>
        </w:rPr>
      </w:pPr>
    </w:p>
    <w:p w14:paraId="6FBD6C64" w14:textId="77777777" w:rsidR="00CD62AE" w:rsidRDefault="00CD62AE" w:rsidP="00CD62AE">
      <w:pPr>
        <w:spacing w:after="0"/>
        <w:rPr>
          <w:bCs/>
        </w:rPr>
      </w:pPr>
    </w:p>
    <w:p w14:paraId="50F42533" w14:textId="77777777" w:rsidR="00CD62AE" w:rsidRDefault="00CD62AE" w:rsidP="00CD62AE">
      <w:pPr>
        <w:spacing w:after="0"/>
        <w:rPr>
          <w:bCs/>
        </w:rPr>
      </w:pPr>
    </w:p>
    <w:p w14:paraId="4143EC85" w14:textId="77777777" w:rsidR="00CD62AE" w:rsidRDefault="00CD62AE" w:rsidP="00CD62AE">
      <w:pPr>
        <w:spacing w:after="0"/>
        <w:rPr>
          <w:bCs/>
        </w:rPr>
      </w:pPr>
    </w:p>
    <w:p w14:paraId="65D57FBC" w14:textId="77777777" w:rsidR="00CD62AE" w:rsidRDefault="00CD62AE" w:rsidP="00CD62AE">
      <w:pPr>
        <w:spacing w:after="0"/>
        <w:rPr>
          <w:bCs/>
        </w:rPr>
      </w:pPr>
    </w:p>
    <w:p w14:paraId="4A922BD5" w14:textId="77777777" w:rsidR="00CD62AE" w:rsidRDefault="00CD62AE" w:rsidP="00CD62AE">
      <w:pPr>
        <w:spacing w:after="0"/>
        <w:rPr>
          <w:bCs/>
        </w:rPr>
      </w:pPr>
    </w:p>
    <w:p w14:paraId="64A870BB" w14:textId="77777777" w:rsidR="00CD62AE" w:rsidRDefault="00CD62AE" w:rsidP="00CD62AE">
      <w:pPr>
        <w:spacing w:after="0"/>
        <w:rPr>
          <w:bCs/>
        </w:rPr>
      </w:pPr>
    </w:p>
    <w:p w14:paraId="2CF9946B" w14:textId="77777777" w:rsidR="00CD62AE" w:rsidRDefault="00CD62AE" w:rsidP="00CD62AE">
      <w:pPr>
        <w:spacing w:after="0"/>
        <w:rPr>
          <w:bCs/>
        </w:rPr>
      </w:pPr>
    </w:p>
    <w:p w14:paraId="7DBFA894" w14:textId="77777777" w:rsidR="00CD62AE" w:rsidRDefault="00CD62AE" w:rsidP="00CD62AE">
      <w:pPr>
        <w:spacing w:after="0"/>
        <w:rPr>
          <w:bCs/>
        </w:rPr>
      </w:pPr>
    </w:p>
    <w:p w14:paraId="3CB3428E" w14:textId="77777777" w:rsidR="00CD62AE" w:rsidRDefault="00CD62AE" w:rsidP="00CD62AE">
      <w:pPr>
        <w:spacing w:after="0"/>
        <w:rPr>
          <w:bCs/>
        </w:rPr>
      </w:pPr>
    </w:p>
    <w:p w14:paraId="440D271D" w14:textId="77777777" w:rsidR="00CD62AE" w:rsidRDefault="00CD62AE" w:rsidP="00CD62AE">
      <w:pPr>
        <w:spacing w:after="0"/>
        <w:rPr>
          <w:bCs/>
        </w:rPr>
      </w:pPr>
    </w:p>
    <w:p w14:paraId="47A26218" w14:textId="77777777" w:rsidR="00CD62AE" w:rsidRDefault="00CD62AE" w:rsidP="00CD62AE">
      <w:pPr>
        <w:spacing w:after="0"/>
        <w:rPr>
          <w:bCs/>
        </w:rPr>
      </w:pPr>
    </w:p>
    <w:p w14:paraId="3B9A1566" w14:textId="77777777" w:rsidR="00CD62AE" w:rsidRDefault="00CD62AE" w:rsidP="00CD62AE">
      <w:pPr>
        <w:spacing w:after="0"/>
        <w:rPr>
          <w:bCs/>
        </w:rPr>
      </w:pPr>
    </w:p>
    <w:p w14:paraId="2133CC5D" w14:textId="77777777" w:rsidR="00CD62AE" w:rsidRDefault="00CD62AE" w:rsidP="00CD62AE">
      <w:pPr>
        <w:spacing w:after="0"/>
        <w:rPr>
          <w:bCs/>
        </w:rPr>
      </w:pPr>
    </w:p>
    <w:p w14:paraId="5B33CB40" w14:textId="77777777" w:rsidR="00CD62AE" w:rsidRDefault="00CD62AE" w:rsidP="00CD62AE">
      <w:pPr>
        <w:spacing w:after="0"/>
        <w:rPr>
          <w:bCs/>
        </w:rPr>
      </w:pPr>
    </w:p>
    <w:p w14:paraId="6D092A51" w14:textId="77777777" w:rsidR="00CD62AE" w:rsidRDefault="00CD62AE" w:rsidP="00CD62AE">
      <w:pPr>
        <w:spacing w:after="0"/>
        <w:rPr>
          <w:bCs/>
        </w:rPr>
      </w:pPr>
    </w:p>
    <w:p w14:paraId="13A95DFD" w14:textId="77777777" w:rsidR="00CD62AE" w:rsidRDefault="00CD62AE" w:rsidP="00CD62AE">
      <w:pPr>
        <w:spacing w:after="0"/>
        <w:rPr>
          <w:bCs/>
        </w:rPr>
      </w:pPr>
    </w:p>
    <w:p w14:paraId="6387706D" w14:textId="77777777" w:rsidR="00CD62AE" w:rsidRDefault="00CD62AE" w:rsidP="00CD62AE">
      <w:pPr>
        <w:spacing w:after="0"/>
        <w:rPr>
          <w:bCs/>
        </w:rPr>
      </w:pPr>
    </w:p>
    <w:p w14:paraId="52C33229" w14:textId="77777777" w:rsidR="003547C1" w:rsidRDefault="003547C1" w:rsidP="00CD62AE">
      <w:pPr>
        <w:spacing w:after="0"/>
        <w:rPr>
          <w:bCs/>
        </w:rPr>
      </w:pPr>
    </w:p>
    <w:p w14:paraId="2AE943B3" w14:textId="77777777" w:rsidR="003547C1" w:rsidRDefault="003547C1" w:rsidP="00CD62AE">
      <w:pPr>
        <w:spacing w:after="0"/>
        <w:rPr>
          <w:bCs/>
        </w:rPr>
      </w:pPr>
    </w:p>
    <w:p w14:paraId="3DFBED01" w14:textId="77777777" w:rsidR="003547C1" w:rsidRDefault="003547C1" w:rsidP="00CD62AE">
      <w:pPr>
        <w:spacing w:after="0"/>
        <w:rPr>
          <w:bCs/>
        </w:rPr>
      </w:pPr>
    </w:p>
    <w:p w14:paraId="5A56FD42" w14:textId="77777777" w:rsidR="003547C1" w:rsidRDefault="003547C1" w:rsidP="00CD62AE">
      <w:pPr>
        <w:spacing w:after="0"/>
        <w:rPr>
          <w:bCs/>
        </w:rPr>
      </w:pPr>
    </w:p>
    <w:p w14:paraId="2B4C316A" w14:textId="77777777" w:rsidR="00050061" w:rsidRDefault="00050061" w:rsidP="00CD62AE">
      <w:pPr>
        <w:spacing w:after="0"/>
        <w:rPr>
          <w:bCs/>
        </w:rPr>
      </w:pPr>
    </w:p>
    <w:p w14:paraId="5DF0E44E" w14:textId="3530C6ED" w:rsidR="00CD62AE" w:rsidRDefault="00CD62AE" w:rsidP="00CD62AE">
      <w:pPr>
        <w:spacing w:after="0"/>
        <w:rPr>
          <w:bCs/>
        </w:rPr>
      </w:pPr>
      <w:r>
        <w:rPr>
          <w:bCs/>
        </w:rPr>
        <w:lastRenderedPageBreak/>
        <w:t xml:space="preserve">FADE IN: </w:t>
      </w:r>
    </w:p>
    <w:p w14:paraId="7D7374F3" w14:textId="77777777" w:rsidR="00CD62AE" w:rsidRDefault="00CD62AE" w:rsidP="00CD62AE">
      <w:pPr>
        <w:spacing w:after="0"/>
        <w:rPr>
          <w:bCs/>
        </w:rPr>
      </w:pPr>
    </w:p>
    <w:p w14:paraId="507EFDFF" w14:textId="2CD6DC48" w:rsidR="00CD62AE" w:rsidRDefault="00CD62AE" w:rsidP="00CD62AE">
      <w:pPr>
        <w:spacing w:after="0"/>
        <w:rPr>
          <w:bCs/>
        </w:rPr>
      </w:pPr>
      <w:r>
        <w:rPr>
          <w:bCs/>
        </w:rPr>
        <w:t xml:space="preserve">7. INT. STUDIO. DAY. </w:t>
      </w:r>
      <w:r>
        <w:rPr>
          <w:bCs/>
        </w:rPr>
        <w:br/>
      </w:r>
      <w:r>
        <w:rPr>
          <w:bCs/>
        </w:rPr>
        <w:br/>
      </w:r>
      <w:r w:rsidR="00A56728">
        <w:rPr>
          <w:bCs/>
        </w:rPr>
        <w:t>C</w:t>
      </w:r>
      <w:r>
        <w:rPr>
          <w:bCs/>
        </w:rPr>
        <w:t>amera comes in and circles around David before turning over to show ANDREW on the set of a dingy bar.</w:t>
      </w:r>
      <w:r w:rsidR="00A43CFC">
        <w:rPr>
          <w:bCs/>
        </w:rPr>
        <w:t xml:space="preserve"> </w:t>
      </w:r>
      <w:r w:rsidR="00CA3618">
        <w:rPr>
          <w:bCs/>
        </w:rPr>
        <w:t>ATTACKER</w:t>
      </w:r>
      <w:r w:rsidR="00A43CFC">
        <w:rPr>
          <w:bCs/>
        </w:rPr>
        <w:t xml:space="preserve"> </w:t>
      </w:r>
      <w:r>
        <w:rPr>
          <w:bCs/>
        </w:rPr>
        <w:t>charges at him and he spins the</w:t>
      </w:r>
      <w:r w:rsidR="00A56728">
        <w:rPr>
          <w:bCs/>
        </w:rPr>
        <w:t>m</w:t>
      </w:r>
      <w:r>
        <w:rPr>
          <w:bCs/>
        </w:rPr>
        <w:t xml:space="preserve"> </w:t>
      </w:r>
      <w:r w:rsidR="00050061">
        <w:rPr>
          <w:bCs/>
        </w:rPr>
        <w:t>around,</w:t>
      </w:r>
      <w:r>
        <w:rPr>
          <w:bCs/>
        </w:rPr>
        <w:t xml:space="preserve"> so they lay on the floor.</w:t>
      </w:r>
    </w:p>
    <w:p w14:paraId="4B554ECA" w14:textId="77777777" w:rsidR="00CD62AE" w:rsidRDefault="00CD62AE" w:rsidP="00CD62AE">
      <w:pPr>
        <w:spacing w:after="0"/>
        <w:rPr>
          <w:bCs/>
        </w:rPr>
      </w:pPr>
    </w:p>
    <w:p w14:paraId="344B6D79" w14:textId="692F0AF4" w:rsidR="00CD62AE" w:rsidRDefault="00CA3618" w:rsidP="00CD62AE">
      <w:pPr>
        <w:pStyle w:val="CHARACTER"/>
      </w:pPr>
      <w:r>
        <w:t>Attacker</w:t>
      </w:r>
      <w:r w:rsidR="00CD62AE">
        <w:t xml:space="preserve"> </w:t>
      </w:r>
    </w:p>
    <w:p w14:paraId="08CD3473" w14:textId="77777777" w:rsidR="00CD62AE" w:rsidRDefault="00CD62AE" w:rsidP="00CD62AE">
      <w:pPr>
        <w:pStyle w:val="Dialogue"/>
      </w:pPr>
      <w:r>
        <w:t>Why are you doing this?</w:t>
      </w:r>
    </w:p>
    <w:p w14:paraId="77BCCA75" w14:textId="4E1F8090" w:rsidR="00CD62AE" w:rsidRDefault="00CD62AE" w:rsidP="00CD62AE">
      <w:pPr>
        <w:pStyle w:val="CHARACTER"/>
      </w:pPr>
      <w:r>
        <w:t xml:space="preserve">DAVID </w:t>
      </w:r>
      <w:r w:rsidR="007144AB">
        <w:t>(o.s)</w:t>
      </w:r>
    </w:p>
    <w:p w14:paraId="00D5A098" w14:textId="0B2F228C" w:rsidR="00CD62AE" w:rsidRDefault="00CD62AE" w:rsidP="00CD62AE">
      <w:pPr>
        <w:pStyle w:val="Dialogue"/>
      </w:pPr>
      <w:r>
        <w:t>Close-up</w:t>
      </w:r>
      <w:r w:rsidR="0015395F">
        <w:t>.</w:t>
      </w:r>
    </w:p>
    <w:p w14:paraId="17B94462" w14:textId="635E85DF" w:rsidR="00CD62AE" w:rsidRDefault="00CD62AE" w:rsidP="00CD62AE">
      <w:pPr>
        <w:pStyle w:val="CHARACTER"/>
      </w:pPr>
      <w:r>
        <w:t xml:space="preserve">ANDREW </w:t>
      </w:r>
    </w:p>
    <w:p w14:paraId="612E4572" w14:textId="77777777" w:rsidR="00CD62AE" w:rsidRDefault="00CD62AE" w:rsidP="00CD62AE">
      <w:pPr>
        <w:pStyle w:val="Dialogue"/>
      </w:pPr>
      <w:r>
        <w:t>You hurt people, I’m the person who hurts you.</w:t>
      </w:r>
    </w:p>
    <w:p w14:paraId="08D3CED1" w14:textId="77777777" w:rsidR="00CD62AE" w:rsidRDefault="00CD62AE" w:rsidP="00CD62AE">
      <w:r>
        <w:t xml:space="preserve">David looks at his screen. </w:t>
      </w:r>
    </w:p>
    <w:p w14:paraId="019137B9" w14:textId="5A04A2A1" w:rsidR="00CD62AE" w:rsidRDefault="00CD62AE" w:rsidP="00CD62AE">
      <w:pPr>
        <w:pStyle w:val="CHARACTER"/>
      </w:pPr>
      <w:r>
        <w:t xml:space="preserve">DAVID </w:t>
      </w:r>
      <w:r w:rsidR="007144AB">
        <w:t>(o.s)</w:t>
      </w:r>
    </w:p>
    <w:p w14:paraId="457690F6" w14:textId="77777777" w:rsidR="00CD62AE" w:rsidRDefault="00CD62AE" w:rsidP="00CD62AE">
      <w:pPr>
        <w:pStyle w:val="Dialogue"/>
      </w:pPr>
      <w:r>
        <w:t>Pan in. Now Andrew.</w:t>
      </w:r>
    </w:p>
    <w:p w14:paraId="797BF588" w14:textId="001E31DF" w:rsidR="00CD62AE" w:rsidRDefault="00CD62AE" w:rsidP="00CD62AE">
      <w:r>
        <w:t xml:space="preserve">Andrew punches the </w:t>
      </w:r>
      <w:r w:rsidR="00CA3618">
        <w:t>Attacker</w:t>
      </w:r>
      <w:r>
        <w:t>.</w:t>
      </w:r>
      <w:r w:rsidR="007144AB">
        <w:t xml:space="preserve"> Camera cuts to David</w:t>
      </w:r>
      <w:r w:rsidR="00CA3618">
        <w:t xml:space="preserve"> and Sarah. </w:t>
      </w:r>
      <w:r w:rsidR="007144AB">
        <w:t xml:space="preserve"> </w:t>
      </w:r>
    </w:p>
    <w:p w14:paraId="18F92DCA" w14:textId="77777777" w:rsidR="00CD62AE" w:rsidRDefault="00CD62AE" w:rsidP="00CD62AE">
      <w:pPr>
        <w:pStyle w:val="CHARACTER"/>
      </w:pPr>
      <w:r>
        <w:t xml:space="preserve">DAVID </w:t>
      </w:r>
    </w:p>
    <w:p w14:paraId="5FB63915" w14:textId="77777777" w:rsidR="00CD62AE" w:rsidRDefault="00CD62AE" w:rsidP="00CD62AE">
      <w:pPr>
        <w:pStyle w:val="Dialogue"/>
      </w:pPr>
      <w:r>
        <w:t>And cut.</w:t>
      </w:r>
    </w:p>
    <w:p w14:paraId="074EB5FB" w14:textId="77777777" w:rsidR="00CD62AE" w:rsidRDefault="00CD62AE" w:rsidP="00CD62AE">
      <w:pPr>
        <w:pStyle w:val="CHARACTER"/>
      </w:pPr>
      <w:r>
        <w:t xml:space="preserve">SARAH </w:t>
      </w:r>
    </w:p>
    <w:p w14:paraId="74C28949" w14:textId="77777777" w:rsidR="00CD62AE" w:rsidRDefault="00CD62AE" w:rsidP="00CD62AE">
      <w:pPr>
        <w:pStyle w:val="Dialogue"/>
      </w:pPr>
      <w:r>
        <w:t xml:space="preserve">Roll credits. </w:t>
      </w:r>
    </w:p>
    <w:p w14:paraId="03744AEC" w14:textId="77777777" w:rsidR="00CD62AE" w:rsidRDefault="00CD62AE" w:rsidP="00CD62AE">
      <w:pPr>
        <w:pStyle w:val="CHARACTER"/>
      </w:pPr>
      <w:r>
        <w:t xml:space="preserve">DAVID </w:t>
      </w:r>
    </w:p>
    <w:p w14:paraId="0B2DFBE6" w14:textId="33A2A868" w:rsidR="00CD62AE" w:rsidRDefault="00CD62AE" w:rsidP="00CD62AE">
      <w:pPr>
        <w:pStyle w:val="Dialogue"/>
      </w:pPr>
      <w:r>
        <w:t>Brilliant from my angle</w:t>
      </w:r>
      <w:r w:rsidR="008B0114">
        <w:t>…</w:t>
      </w:r>
      <w:r>
        <w:t xml:space="preserve"> Josh, let’s get the aerial shots of the fight.</w:t>
      </w:r>
    </w:p>
    <w:p w14:paraId="7A3533FD" w14:textId="77777777" w:rsidR="00CD62AE" w:rsidRDefault="00CD62AE" w:rsidP="00CD62AE">
      <w:pPr>
        <w:pStyle w:val="CHARACTER"/>
      </w:pPr>
      <w:r>
        <w:t xml:space="preserve">JOSH </w:t>
      </w:r>
    </w:p>
    <w:p w14:paraId="6A5A72D5" w14:textId="77777777" w:rsidR="00CD62AE" w:rsidRDefault="00CD62AE" w:rsidP="00CD62AE">
      <w:pPr>
        <w:pStyle w:val="Dialogue"/>
      </w:pPr>
      <w:r>
        <w:t xml:space="preserve">Yep. </w:t>
      </w:r>
    </w:p>
    <w:p w14:paraId="7A6FE7B4" w14:textId="77777777" w:rsidR="00CD62AE" w:rsidRDefault="00CD62AE" w:rsidP="00CD62AE">
      <w:pPr>
        <w:pStyle w:val="CHARACTER"/>
      </w:pPr>
      <w:r>
        <w:t xml:space="preserve">DAVID </w:t>
      </w:r>
    </w:p>
    <w:p w14:paraId="726F9B88" w14:textId="77777777" w:rsidR="00CD62AE" w:rsidRDefault="00CD62AE" w:rsidP="00CD62AE">
      <w:pPr>
        <w:pStyle w:val="Dialogue"/>
      </w:pPr>
      <w:r>
        <w:t>Take ten everyone.</w:t>
      </w:r>
    </w:p>
    <w:p w14:paraId="295901EF" w14:textId="77777777" w:rsidR="00CD62AE" w:rsidRDefault="00CD62AE" w:rsidP="00CD62AE">
      <w:r>
        <w:t>Andrew comes running over.</w:t>
      </w:r>
    </w:p>
    <w:p w14:paraId="5EDBC393" w14:textId="77777777" w:rsidR="00CD62AE" w:rsidRDefault="00CD62AE" w:rsidP="00CD62AE">
      <w:pPr>
        <w:pStyle w:val="CHARACTER"/>
      </w:pPr>
      <w:r>
        <w:t xml:space="preserve">ANDREW </w:t>
      </w:r>
    </w:p>
    <w:p w14:paraId="0058757B" w14:textId="77777777" w:rsidR="00CD62AE" w:rsidRDefault="00CD62AE" w:rsidP="00CD62AE">
      <w:pPr>
        <w:pStyle w:val="Dialogue"/>
      </w:pPr>
      <w:r>
        <w:t>Is this a wrap on episode three?</w:t>
      </w:r>
    </w:p>
    <w:p w14:paraId="176F6D35" w14:textId="77777777" w:rsidR="00050061" w:rsidRDefault="00CD62AE" w:rsidP="00050061">
      <w:r>
        <w:t>David nods his head.</w:t>
      </w:r>
    </w:p>
    <w:p w14:paraId="028257BE" w14:textId="77777777" w:rsidR="00050061" w:rsidRDefault="00050061" w:rsidP="00050061"/>
    <w:p w14:paraId="316D8855" w14:textId="77777777" w:rsidR="00050061" w:rsidRDefault="00050061" w:rsidP="00050061"/>
    <w:p w14:paraId="5FAA7DDB" w14:textId="77777777" w:rsidR="00050061" w:rsidRDefault="00050061" w:rsidP="00050061"/>
    <w:p w14:paraId="5EB76FDC" w14:textId="5213E0F8" w:rsidR="00CD62AE" w:rsidRDefault="00CD62AE" w:rsidP="00050061">
      <w:pPr>
        <w:pStyle w:val="CHARACTER"/>
      </w:pPr>
      <w:r>
        <w:lastRenderedPageBreak/>
        <w:t xml:space="preserve">DAVID </w:t>
      </w:r>
    </w:p>
    <w:p w14:paraId="0751754E" w14:textId="2A4D1A52" w:rsidR="00CD62AE" w:rsidRDefault="00CD62AE" w:rsidP="00CD62AE">
      <w:pPr>
        <w:pStyle w:val="Dialogue"/>
      </w:pPr>
      <w:r>
        <w:t xml:space="preserve">And episode four and five. We only have a couple of close-up shots to finish off and none of them are with you. We will finish six and eight off before the </w:t>
      </w:r>
      <w:r w:rsidR="0015395F">
        <w:t xml:space="preserve">premiere </w:t>
      </w:r>
      <w:r>
        <w:t>and then touch up what we need to from there.</w:t>
      </w:r>
    </w:p>
    <w:p w14:paraId="3F82CC10" w14:textId="77777777" w:rsidR="00CD62AE" w:rsidRDefault="00CD62AE" w:rsidP="00CD62AE">
      <w:pPr>
        <w:pStyle w:val="CHARACTER"/>
      </w:pPr>
      <w:r>
        <w:t xml:space="preserve">ANDREW </w:t>
      </w:r>
    </w:p>
    <w:p w14:paraId="029BFDD4" w14:textId="278D2DEB" w:rsidR="00CD62AE" w:rsidRDefault="00CD62AE" w:rsidP="00CD62AE">
      <w:pPr>
        <w:pStyle w:val="Dialogue"/>
      </w:pPr>
      <w:r>
        <w:t>Seems like a long time getting here. I mean our schedules</w:t>
      </w:r>
      <w:r w:rsidR="0015395F">
        <w:t xml:space="preserve"> have</w:t>
      </w:r>
      <w:r>
        <w:t xml:space="preserve"> been all over the place for the last few weeks. </w:t>
      </w:r>
      <w:r w:rsidR="00050061">
        <w:t>First,</w:t>
      </w:r>
      <w:r>
        <w:t xml:space="preserve"> we were filming the last couple of episodes after the premier</w:t>
      </w:r>
      <w:r w:rsidR="0015395F">
        <w:t>e</w:t>
      </w:r>
      <w:r>
        <w:t>. Then we absolutely flew through them.</w:t>
      </w:r>
    </w:p>
    <w:p w14:paraId="0E232766" w14:textId="77777777" w:rsidR="00CD62AE" w:rsidRDefault="00CD62AE" w:rsidP="00CD62AE">
      <w:pPr>
        <w:pStyle w:val="CHARACTER"/>
      </w:pPr>
      <w:r>
        <w:t xml:space="preserve">DAVID </w:t>
      </w:r>
    </w:p>
    <w:p w14:paraId="42D49914" w14:textId="77777777" w:rsidR="00CD62AE" w:rsidRDefault="00CD62AE" w:rsidP="00CD62AE">
      <w:pPr>
        <w:pStyle w:val="Dialogue"/>
      </w:pPr>
      <w:r>
        <w:t>We’ve worked well. The re-shoots as well.</w:t>
      </w:r>
    </w:p>
    <w:p w14:paraId="5BA6DCF7" w14:textId="77777777" w:rsidR="00CD62AE" w:rsidRDefault="00CD62AE" w:rsidP="00CD62AE">
      <w:r>
        <w:t>…</w:t>
      </w:r>
    </w:p>
    <w:p w14:paraId="2F7C60B1" w14:textId="08D06122" w:rsidR="00CD62AE" w:rsidRDefault="00CD62AE" w:rsidP="00CD62AE">
      <w:pPr>
        <w:pStyle w:val="CHARACTER"/>
      </w:pPr>
      <w:r>
        <w:t>DAVID (Cont.)</w:t>
      </w:r>
    </w:p>
    <w:p w14:paraId="22486418" w14:textId="77777777" w:rsidR="00CD62AE" w:rsidRDefault="00CD62AE" w:rsidP="00CD62AE">
      <w:pPr>
        <w:pStyle w:val="Dialogue"/>
      </w:pPr>
      <w:r>
        <w:t>Is Grace coming to the premiere?</w:t>
      </w:r>
    </w:p>
    <w:p w14:paraId="55961CF4" w14:textId="77777777" w:rsidR="00CD62AE" w:rsidRDefault="00CD62AE" w:rsidP="00CD62AE">
      <w:pPr>
        <w:pStyle w:val="CHARACTER"/>
      </w:pPr>
      <w:r>
        <w:t xml:space="preserve">ANDREW </w:t>
      </w:r>
    </w:p>
    <w:p w14:paraId="480CE360" w14:textId="77777777" w:rsidR="00CD62AE" w:rsidRDefault="00CD62AE" w:rsidP="00CD62AE">
      <w:pPr>
        <w:pStyle w:val="Dialogue"/>
      </w:pPr>
      <w:r>
        <w:t>She wouldn’t miss it for the world. People wonder why she stuck with me and now she has a chance to show it off.</w:t>
      </w:r>
    </w:p>
    <w:p w14:paraId="10A3CC6A" w14:textId="77777777" w:rsidR="00A56728" w:rsidRDefault="00CD62AE" w:rsidP="00CD62AE">
      <w:pPr>
        <w:pStyle w:val="CHARACTER"/>
      </w:pPr>
      <w:r>
        <w:t xml:space="preserve">DAVID </w:t>
      </w:r>
    </w:p>
    <w:p w14:paraId="347D34A3" w14:textId="76E944E4" w:rsidR="00CD62AE" w:rsidRDefault="00CD62AE" w:rsidP="00A56728">
      <w:pPr>
        <w:pStyle w:val="Dialogue"/>
      </w:pPr>
      <w:r>
        <w:t>It will be a night for that</w:t>
      </w:r>
      <w:r w:rsidR="0015395F">
        <w:t>.</w:t>
      </w:r>
    </w:p>
    <w:p w14:paraId="6FBC01F0" w14:textId="77777777" w:rsidR="00CD62AE" w:rsidRDefault="00CD62AE" w:rsidP="00CD62AE">
      <w:pPr>
        <w:pStyle w:val="CHARACTER"/>
      </w:pPr>
      <w:r>
        <w:t xml:space="preserve">ANDREW </w:t>
      </w:r>
    </w:p>
    <w:p w14:paraId="10E50D3F" w14:textId="036ABBDE" w:rsidR="00CD62AE" w:rsidRDefault="00CD62AE" w:rsidP="00CD62AE">
      <w:pPr>
        <w:pStyle w:val="Dialogue"/>
      </w:pPr>
      <w:r>
        <w:t xml:space="preserve">Are you taking </w:t>
      </w:r>
      <w:r w:rsidR="008441AE">
        <w:t>Rosanna</w:t>
      </w:r>
      <w:r>
        <w:t>?</w:t>
      </w:r>
    </w:p>
    <w:p w14:paraId="4D5865AC" w14:textId="77777777" w:rsidR="00CD62AE" w:rsidRDefault="00CD62AE" w:rsidP="00CD62AE">
      <w:pPr>
        <w:pStyle w:val="CHARACTER"/>
      </w:pPr>
      <w:r>
        <w:t xml:space="preserve">DAVID </w:t>
      </w:r>
    </w:p>
    <w:p w14:paraId="007BDBA5" w14:textId="77777777" w:rsidR="00CD62AE" w:rsidRDefault="00CD62AE" w:rsidP="00CD62AE">
      <w:pPr>
        <w:pStyle w:val="Dialogue"/>
      </w:pPr>
      <w:r>
        <w:t>That would send all the wrong messages.</w:t>
      </w:r>
    </w:p>
    <w:p w14:paraId="3CC30731" w14:textId="77777777" w:rsidR="00CD62AE" w:rsidRDefault="00CD62AE" w:rsidP="00CD62AE">
      <w:pPr>
        <w:pStyle w:val="CHARACTER"/>
      </w:pPr>
      <w:r>
        <w:t xml:space="preserve">ANDREW </w:t>
      </w:r>
    </w:p>
    <w:p w14:paraId="133ECBB7" w14:textId="77777777" w:rsidR="00CD62AE" w:rsidRDefault="00CD62AE" w:rsidP="00CD62AE">
      <w:pPr>
        <w:pStyle w:val="Dialogue"/>
      </w:pPr>
      <w:r>
        <w:t>She is still your daughter.</w:t>
      </w:r>
    </w:p>
    <w:p w14:paraId="59A53905" w14:textId="77777777" w:rsidR="00CD62AE" w:rsidRDefault="00CD62AE" w:rsidP="00CD62AE">
      <w:pPr>
        <w:pStyle w:val="CHARACTER"/>
      </w:pPr>
      <w:r>
        <w:t xml:space="preserve">DAVID </w:t>
      </w:r>
    </w:p>
    <w:p w14:paraId="2A3501B7" w14:textId="30B5E0FB" w:rsidR="00CD62AE" w:rsidRDefault="00CD62AE" w:rsidP="00CD62AE">
      <w:pPr>
        <w:pStyle w:val="Dialogue"/>
      </w:pPr>
      <w:r>
        <w:t>She is still a rival and after that paper piece</w:t>
      </w:r>
      <w:r w:rsidR="00A56728">
        <w:t>,</w:t>
      </w:r>
      <w:r>
        <w:t xml:space="preserve"> I don’t think she will want to be hounded with questions.</w:t>
      </w:r>
    </w:p>
    <w:p w14:paraId="7ABB866D" w14:textId="77777777" w:rsidR="007144AB" w:rsidRDefault="007144AB" w:rsidP="00CD62AE">
      <w:pPr>
        <w:pStyle w:val="CHARACTER"/>
      </w:pPr>
    </w:p>
    <w:p w14:paraId="1CEF8539" w14:textId="2BBC8809" w:rsidR="00CD62AE" w:rsidRDefault="00CD62AE" w:rsidP="00CD62AE">
      <w:pPr>
        <w:pStyle w:val="CHARACTER"/>
      </w:pPr>
      <w:r>
        <w:t xml:space="preserve">ANDREW </w:t>
      </w:r>
    </w:p>
    <w:p w14:paraId="5DB56BB5" w14:textId="5E82CD56" w:rsidR="00CD62AE" w:rsidRDefault="00A56728" w:rsidP="00CD62AE">
      <w:pPr>
        <w:pStyle w:val="Dialogue"/>
      </w:pPr>
      <w:r>
        <w:t>Yeah,</w:t>
      </w:r>
      <w:r w:rsidR="00CD62AE">
        <w:t xml:space="preserve"> I read that. A good piece for us. I know </w:t>
      </w:r>
      <w:r>
        <w:t>it’s</w:t>
      </w:r>
      <w:r w:rsidR="00CD62AE">
        <w:t xml:space="preserve"> not a review</w:t>
      </w:r>
      <w:r>
        <w:t>,</w:t>
      </w:r>
      <w:r w:rsidR="00CD62AE">
        <w:t xml:space="preserve"> but it still gave some great points.</w:t>
      </w:r>
      <w:r w:rsidR="00CD62AE">
        <w:br/>
      </w:r>
    </w:p>
    <w:p w14:paraId="4242778B" w14:textId="4C84D2E7" w:rsidR="00CD62AE" w:rsidRDefault="00CD62AE" w:rsidP="00CD62AE">
      <w:pPr>
        <w:pStyle w:val="CHARACTER"/>
      </w:pPr>
      <w:r>
        <w:lastRenderedPageBreak/>
        <w:t xml:space="preserve">DAVID </w:t>
      </w:r>
    </w:p>
    <w:p w14:paraId="1E9BB9F8" w14:textId="6089A3F9" w:rsidR="00A56728" w:rsidRPr="00A56728" w:rsidRDefault="00A56728" w:rsidP="00A56728">
      <w:pPr>
        <w:pStyle w:val="Parenthetical"/>
        <w:spacing w:after="0"/>
      </w:pPr>
      <w:r>
        <w:t xml:space="preserve">(Frustrated) </w:t>
      </w:r>
    </w:p>
    <w:p w14:paraId="109FEF8B" w14:textId="621704DA" w:rsidR="00CD62AE" w:rsidRDefault="00CD62AE" w:rsidP="00A56728">
      <w:pPr>
        <w:pStyle w:val="Dialogue"/>
        <w:spacing w:after="0"/>
      </w:pPr>
      <w:r>
        <w:t xml:space="preserve">By slandering my </w:t>
      </w:r>
      <w:r w:rsidR="00A56728">
        <w:t>daughter’s</w:t>
      </w:r>
      <w:r>
        <w:t xml:space="preserve"> production.</w:t>
      </w:r>
    </w:p>
    <w:p w14:paraId="15FB501A" w14:textId="77777777" w:rsidR="00A56728" w:rsidRDefault="00A56728" w:rsidP="00CD62AE">
      <w:pPr>
        <w:pStyle w:val="CHARACTER"/>
      </w:pPr>
    </w:p>
    <w:p w14:paraId="626174C6" w14:textId="2F16BA71" w:rsidR="00CD62AE" w:rsidRDefault="00CD62AE" w:rsidP="00CD62AE">
      <w:pPr>
        <w:pStyle w:val="CHARACTER"/>
      </w:pPr>
      <w:r>
        <w:t xml:space="preserve">ANDREW </w:t>
      </w:r>
    </w:p>
    <w:p w14:paraId="124EBAFF" w14:textId="77777777" w:rsidR="00CD62AE" w:rsidRDefault="00CD62AE" w:rsidP="00CD62AE">
      <w:pPr>
        <w:pStyle w:val="Dialogue"/>
      </w:pPr>
      <w:r>
        <w:t>I’m sure it was nothing personal.</w:t>
      </w:r>
    </w:p>
    <w:p w14:paraId="50151A37" w14:textId="77777777" w:rsidR="00CD62AE" w:rsidRDefault="00CD62AE" w:rsidP="00CD62AE">
      <w:pPr>
        <w:pStyle w:val="CHARACTER"/>
      </w:pPr>
      <w:r>
        <w:t xml:space="preserve">DAVID </w:t>
      </w:r>
    </w:p>
    <w:p w14:paraId="0DDC5E09" w14:textId="031F3510" w:rsidR="00CD62AE" w:rsidRDefault="00CD62AE" w:rsidP="00CD62AE">
      <w:pPr>
        <w:pStyle w:val="Dialogue"/>
      </w:pPr>
      <w:r>
        <w:t>Elizabeth thinks it’s the opposite. That it</w:t>
      </w:r>
      <w:r w:rsidR="0015395F">
        <w:t>’</w:t>
      </w:r>
      <w:r>
        <w:t>s someone’s attempt at helping us.</w:t>
      </w:r>
    </w:p>
    <w:p w14:paraId="642B0A84" w14:textId="77777777" w:rsidR="00CD62AE" w:rsidRDefault="00CD62AE" w:rsidP="00CD62AE">
      <w:r>
        <w:t>Sarah and Tom walk over.</w:t>
      </w:r>
    </w:p>
    <w:p w14:paraId="357C5658" w14:textId="77777777" w:rsidR="00CD62AE" w:rsidRDefault="00CD62AE" w:rsidP="00CD62AE">
      <w:pPr>
        <w:pStyle w:val="CHARACTER"/>
      </w:pPr>
      <w:r>
        <w:t xml:space="preserve">SARAH </w:t>
      </w:r>
    </w:p>
    <w:p w14:paraId="266E3F08" w14:textId="77777777" w:rsidR="00CD62AE" w:rsidRDefault="00CD62AE" w:rsidP="00CD62AE">
      <w:pPr>
        <w:pStyle w:val="Dialogue"/>
      </w:pPr>
      <w:r>
        <w:t>The sets for the close-ups are ready to go. Do you want me to start them?</w:t>
      </w:r>
    </w:p>
    <w:p w14:paraId="14F09D27" w14:textId="77777777" w:rsidR="00CD62AE" w:rsidRDefault="00CD62AE" w:rsidP="00CD62AE">
      <w:pPr>
        <w:pStyle w:val="CHARACTER"/>
      </w:pPr>
      <w:r>
        <w:t xml:space="preserve">TOM </w:t>
      </w:r>
    </w:p>
    <w:p w14:paraId="150738B9" w14:textId="77777777" w:rsidR="00CD62AE" w:rsidRDefault="00CD62AE" w:rsidP="00CD62AE">
      <w:pPr>
        <w:pStyle w:val="Dialogue"/>
      </w:pPr>
      <w:r>
        <w:t>The rigging is all set up and the team are ready.</w:t>
      </w:r>
    </w:p>
    <w:p w14:paraId="1ABB5E66" w14:textId="77777777" w:rsidR="00CD62AE" w:rsidRDefault="00CD62AE" w:rsidP="00CD62AE">
      <w:pPr>
        <w:pStyle w:val="CHARACTER"/>
      </w:pPr>
      <w:r>
        <w:t xml:space="preserve">DAVID </w:t>
      </w:r>
    </w:p>
    <w:p w14:paraId="48AD54F1" w14:textId="2B395641" w:rsidR="00CD62AE" w:rsidRDefault="00CD62AE" w:rsidP="00CD62AE">
      <w:pPr>
        <w:pStyle w:val="Dialogue"/>
      </w:pPr>
      <w:r>
        <w:t>Yeah, let’s start getting this done.</w:t>
      </w:r>
    </w:p>
    <w:p w14:paraId="51AEBE86" w14:textId="6E5F8A48" w:rsidR="00706085" w:rsidRPr="00706085" w:rsidRDefault="00706085" w:rsidP="00706085">
      <w:r>
        <w:t xml:space="preserve">Sarah stops David. </w:t>
      </w:r>
    </w:p>
    <w:p w14:paraId="65F06C5D" w14:textId="77777777" w:rsidR="00CD62AE" w:rsidRDefault="00CD62AE" w:rsidP="00CD62AE">
      <w:pPr>
        <w:pStyle w:val="CHARACTER"/>
      </w:pPr>
      <w:r>
        <w:t xml:space="preserve">SARAH </w:t>
      </w:r>
    </w:p>
    <w:p w14:paraId="7FC6E7FB" w14:textId="77777777" w:rsidR="00CD62AE" w:rsidRDefault="00CD62AE" w:rsidP="00CD62AE">
      <w:pPr>
        <w:pStyle w:val="Dialogue"/>
      </w:pPr>
      <w:r>
        <w:t>What has Mark got planned today?</w:t>
      </w:r>
    </w:p>
    <w:p w14:paraId="0346DDF1" w14:textId="77777777" w:rsidR="00CD62AE" w:rsidRDefault="00CD62AE" w:rsidP="00CD62AE">
      <w:pPr>
        <w:pStyle w:val="CHARACTER"/>
      </w:pPr>
      <w:r>
        <w:t xml:space="preserve">TOM </w:t>
      </w:r>
    </w:p>
    <w:p w14:paraId="34CBE9F8" w14:textId="7A34C380" w:rsidR="00CD62AE" w:rsidRDefault="00CD62AE" w:rsidP="00CD62AE">
      <w:pPr>
        <w:pStyle w:val="Dialogue"/>
      </w:pPr>
      <w:r>
        <w:t xml:space="preserve">Mia was talking about it, apparently a load of you are going back to the studio for </w:t>
      </w:r>
      <w:r w:rsidR="00050061">
        <w:t>something.</w:t>
      </w:r>
    </w:p>
    <w:p w14:paraId="2CC8DF3E" w14:textId="77777777" w:rsidR="00A56728" w:rsidRDefault="00CD62AE" w:rsidP="00A56728">
      <w:pPr>
        <w:pStyle w:val="CHARACTER"/>
      </w:pPr>
      <w:r>
        <w:t xml:space="preserve">DAVID </w:t>
      </w:r>
    </w:p>
    <w:p w14:paraId="3AD29B5C" w14:textId="440F54EE" w:rsidR="00CD62AE" w:rsidRDefault="00050061" w:rsidP="00A56728">
      <w:pPr>
        <w:pStyle w:val="Dialogue"/>
      </w:pPr>
      <w:r>
        <w:t>Well,</w:t>
      </w:r>
      <w:r w:rsidR="00CD62AE">
        <w:t xml:space="preserve"> it was your surprise party but now you know.</w:t>
      </w:r>
    </w:p>
    <w:p w14:paraId="39871D17" w14:textId="77777777" w:rsidR="00CD62AE" w:rsidRDefault="00CD62AE" w:rsidP="00CD62AE">
      <w:pPr>
        <w:pStyle w:val="CHARACTER"/>
      </w:pPr>
      <w:r>
        <w:t xml:space="preserve">TOM </w:t>
      </w:r>
    </w:p>
    <w:p w14:paraId="66857993" w14:textId="77777777" w:rsidR="00CD62AE" w:rsidRDefault="00CD62AE" w:rsidP="00CD62AE">
      <w:pPr>
        <w:pStyle w:val="Dialogue"/>
      </w:pPr>
      <w:r>
        <w:t>My birthday was in December, we did have a party for it.</w:t>
      </w:r>
    </w:p>
    <w:p w14:paraId="77765598" w14:textId="77777777" w:rsidR="00CD62AE" w:rsidRDefault="00CD62AE" w:rsidP="00CD62AE">
      <w:pPr>
        <w:pStyle w:val="CHARACTER"/>
      </w:pPr>
      <w:r>
        <w:t xml:space="preserve">DAVID </w:t>
      </w:r>
    </w:p>
    <w:p w14:paraId="4B98CAED" w14:textId="698C6307" w:rsidR="00CD62AE" w:rsidRDefault="00706085" w:rsidP="00CD62AE">
      <w:pPr>
        <w:pStyle w:val="Dialogue"/>
      </w:pPr>
      <w:r>
        <w:t>O</w:t>
      </w:r>
      <w:r w:rsidR="0015395F">
        <w:t>h</w:t>
      </w:r>
      <w:r>
        <w:t>,</w:t>
      </w:r>
      <w:r w:rsidR="00CD62AE">
        <w:t xml:space="preserve"> well </w:t>
      </w:r>
      <w:r w:rsidR="00050061">
        <w:t>then,</w:t>
      </w:r>
      <w:r w:rsidR="00CD62AE">
        <w:t xml:space="preserve"> I’m afraid we will have to cancel.</w:t>
      </w:r>
    </w:p>
    <w:p w14:paraId="07AC0BBC" w14:textId="77777777" w:rsidR="00CD62AE" w:rsidRDefault="00CD62AE" w:rsidP="00CD62AE">
      <w:pPr>
        <w:pStyle w:val="CHARACTER"/>
      </w:pPr>
      <w:r>
        <w:t xml:space="preserve">SARAH </w:t>
      </w:r>
    </w:p>
    <w:p w14:paraId="42D83201" w14:textId="77777777" w:rsidR="00050061" w:rsidRDefault="00CD62AE" w:rsidP="00050061">
      <w:pPr>
        <w:pStyle w:val="Dialogue"/>
      </w:pPr>
      <w:r>
        <w:t>Seriously David what is it? I need a reason to explain to my husband.</w:t>
      </w:r>
    </w:p>
    <w:p w14:paraId="425A4B5E" w14:textId="77777777" w:rsidR="00050061" w:rsidRDefault="00050061" w:rsidP="00050061">
      <w:pPr>
        <w:pStyle w:val="Dialogue"/>
      </w:pPr>
    </w:p>
    <w:p w14:paraId="28918A6A" w14:textId="77777777" w:rsidR="00050061" w:rsidRDefault="00050061" w:rsidP="00050061">
      <w:pPr>
        <w:pStyle w:val="Dialogue"/>
      </w:pPr>
    </w:p>
    <w:p w14:paraId="67C81038" w14:textId="1D0A209B" w:rsidR="00CD62AE" w:rsidRDefault="00CD62AE" w:rsidP="00050061">
      <w:pPr>
        <w:pStyle w:val="CHARACTER"/>
      </w:pPr>
      <w:r>
        <w:lastRenderedPageBreak/>
        <w:t xml:space="preserve">DAVID </w:t>
      </w:r>
    </w:p>
    <w:p w14:paraId="3C8A81EE" w14:textId="64657EB0" w:rsidR="00CD62AE" w:rsidRDefault="00050061" w:rsidP="00CD62AE">
      <w:pPr>
        <w:pStyle w:val="Dialogue"/>
      </w:pPr>
      <w:r>
        <w:t>Oh,</w:t>
      </w:r>
      <w:r w:rsidR="00CD62AE">
        <w:t xml:space="preserve"> how should I know Sarah? </w:t>
      </w:r>
      <w:r w:rsidR="0015395F">
        <w:t>I</w:t>
      </w:r>
      <w:r w:rsidR="00CD62AE">
        <w:t xml:space="preserve">f Mark wants a secret </w:t>
      </w:r>
      <w:r>
        <w:t>kept,</w:t>
      </w:r>
      <w:r w:rsidR="00CD62AE">
        <w:t xml:space="preserve"> he is rather good at it. I know as much as you do. Meet in the hall for seven o’clock.</w:t>
      </w:r>
    </w:p>
    <w:p w14:paraId="39664BF9" w14:textId="77777777" w:rsidR="00CD62AE" w:rsidRDefault="00CD62AE" w:rsidP="00CD62AE">
      <w:pPr>
        <w:pStyle w:val="CHARACTER"/>
      </w:pPr>
      <w:r>
        <w:t xml:space="preserve">SARAH </w:t>
      </w:r>
    </w:p>
    <w:p w14:paraId="52413232" w14:textId="77777777" w:rsidR="00CD62AE" w:rsidRDefault="00CD62AE" w:rsidP="00CD62AE">
      <w:pPr>
        <w:pStyle w:val="Dialogue"/>
      </w:pPr>
      <w:r>
        <w:t>Alright, we will make a start.</w:t>
      </w:r>
    </w:p>
    <w:p w14:paraId="7772AD61" w14:textId="77777777" w:rsidR="00CD62AE" w:rsidRDefault="00CD62AE" w:rsidP="00CD62AE">
      <w:r>
        <w:t>Sarah and Tom walk off.</w:t>
      </w:r>
    </w:p>
    <w:p w14:paraId="0FCCFFA9" w14:textId="77777777" w:rsidR="00CD62AE" w:rsidRDefault="00CD62AE" w:rsidP="00CD62AE">
      <w:pPr>
        <w:pStyle w:val="CHARACTER"/>
      </w:pPr>
      <w:r>
        <w:t xml:space="preserve">DAVID </w:t>
      </w:r>
    </w:p>
    <w:p w14:paraId="18D416D2" w14:textId="3C05F1A2" w:rsidR="00CD62AE" w:rsidRDefault="00CD62AE" w:rsidP="00CD62AE">
      <w:pPr>
        <w:pStyle w:val="Dialogue"/>
      </w:pPr>
      <w:r>
        <w:t xml:space="preserve">Seriously what is Mark </w:t>
      </w:r>
      <w:r w:rsidR="00706085">
        <w:t>planning</w:t>
      </w:r>
      <w:r>
        <w:t>?</w:t>
      </w:r>
    </w:p>
    <w:p w14:paraId="0718A1D5" w14:textId="77777777" w:rsidR="00CD62AE" w:rsidRDefault="00CD62AE" w:rsidP="00CD62AE">
      <w:pPr>
        <w:pStyle w:val="CHARACTER"/>
      </w:pPr>
      <w:r>
        <w:t xml:space="preserve">ANDREW </w:t>
      </w:r>
    </w:p>
    <w:p w14:paraId="7B1D121A" w14:textId="77777777" w:rsidR="00CD62AE" w:rsidRDefault="00CD62AE" w:rsidP="00CD62AE">
      <w:pPr>
        <w:pStyle w:val="Dialogue"/>
      </w:pPr>
      <w:r>
        <w:t>No idea boss, knowing Mark it will be a vanity exercise.</w:t>
      </w:r>
    </w:p>
    <w:p w14:paraId="010D9D80" w14:textId="77777777" w:rsidR="00CD62AE" w:rsidRDefault="00CD62AE" w:rsidP="00CD62AE">
      <w:pPr>
        <w:pStyle w:val="CHARACTER"/>
      </w:pPr>
      <w:r>
        <w:t xml:space="preserve">DAVID </w:t>
      </w:r>
    </w:p>
    <w:p w14:paraId="4E7D790C" w14:textId="77777777" w:rsidR="00CD62AE" w:rsidRDefault="00CD62AE" w:rsidP="00CD62AE">
      <w:pPr>
        <w:pStyle w:val="Dialogue"/>
      </w:pPr>
      <w:r>
        <w:t>Alright then, let’s get this scene over with.</w:t>
      </w:r>
    </w:p>
    <w:p w14:paraId="515A8EB4" w14:textId="012344DF" w:rsidR="00CD62AE" w:rsidRDefault="00CD62AE" w:rsidP="00CD62AE">
      <w:r>
        <w:t xml:space="preserve">They both walk off. </w:t>
      </w:r>
      <w:r>
        <w:br/>
      </w:r>
      <w:r>
        <w:br/>
        <w:t xml:space="preserve">FADE OUT: </w:t>
      </w:r>
    </w:p>
    <w:p w14:paraId="1A21761F" w14:textId="77777777" w:rsidR="00CD62AE" w:rsidRDefault="00CD62AE" w:rsidP="00CD62AE">
      <w:pPr>
        <w:spacing w:after="0"/>
        <w:rPr>
          <w:bCs/>
        </w:rPr>
      </w:pPr>
    </w:p>
    <w:p w14:paraId="10BD37DD" w14:textId="77777777" w:rsidR="00CD62AE" w:rsidRDefault="00CD62AE" w:rsidP="00CD62AE">
      <w:pPr>
        <w:spacing w:after="0"/>
        <w:rPr>
          <w:bCs/>
        </w:rPr>
      </w:pPr>
    </w:p>
    <w:p w14:paraId="4614E064" w14:textId="77777777" w:rsidR="00CD62AE" w:rsidRDefault="00CD62AE" w:rsidP="00CD62AE">
      <w:pPr>
        <w:spacing w:after="0"/>
        <w:rPr>
          <w:bCs/>
        </w:rPr>
      </w:pPr>
    </w:p>
    <w:p w14:paraId="29F144A1" w14:textId="77777777" w:rsidR="00CD62AE" w:rsidRDefault="00CD62AE" w:rsidP="00CD62AE">
      <w:pPr>
        <w:spacing w:after="0"/>
        <w:rPr>
          <w:bCs/>
        </w:rPr>
      </w:pPr>
    </w:p>
    <w:p w14:paraId="27E2A856" w14:textId="77777777" w:rsidR="00CD62AE" w:rsidRDefault="00CD62AE" w:rsidP="00CD62AE">
      <w:pPr>
        <w:spacing w:after="0"/>
        <w:rPr>
          <w:bCs/>
        </w:rPr>
      </w:pPr>
    </w:p>
    <w:p w14:paraId="3D60A889" w14:textId="77777777" w:rsidR="00CD62AE" w:rsidRDefault="00CD62AE" w:rsidP="00CD62AE">
      <w:pPr>
        <w:spacing w:after="0"/>
        <w:rPr>
          <w:bCs/>
        </w:rPr>
      </w:pPr>
    </w:p>
    <w:p w14:paraId="402E5993" w14:textId="77777777" w:rsidR="00CD62AE" w:rsidRDefault="00CD62AE" w:rsidP="00CD62AE">
      <w:pPr>
        <w:spacing w:after="0"/>
        <w:rPr>
          <w:bCs/>
        </w:rPr>
      </w:pPr>
    </w:p>
    <w:p w14:paraId="4D2F3305" w14:textId="77777777" w:rsidR="00CD62AE" w:rsidRDefault="00CD62AE" w:rsidP="00CD62AE">
      <w:pPr>
        <w:spacing w:after="0"/>
        <w:rPr>
          <w:bCs/>
        </w:rPr>
      </w:pPr>
    </w:p>
    <w:p w14:paraId="26C51FC2" w14:textId="77777777" w:rsidR="00CD62AE" w:rsidRDefault="00CD62AE" w:rsidP="00CD62AE">
      <w:pPr>
        <w:spacing w:after="0"/>
        <w:rPr>
          <w:bCs/>
        </w:rPr>
      </w:pPr>
    </w:p>
    <w:p w14:paraId="73602041" w14:textId="77777777" w:rsidR="00CD62AE" w:rsidRDefault="00CD62AE" w:rsidP="00CD62AE">
      <w:pPr>
        <w:spacing w:after="0"/>
        <w:rPr>
          <w:bCs/>
        </w:rPr>
      </w:pPr>
    </w:p>
    <w:p w14:paraId="49C24218" w14:textId="77777777" w:rsidR="00CD62AE" w:rsidRDefault="00CD62AE" w:rsidP="00CD62AE">
      <w:pPr>
        <w:spacing w:after="0"/>
        <w:rPr>
          <w:bCs/>
        </w:rPr>
      </w:pPr>
    </w:p>
    <w:p w14:paraId="3C6E5C86" w14:textId="77777777" w:rsidR="00CD62AE" w:rsidRDefault="00CD62AE" w:rsidP="00CD62AE">
      <w:pPr>
        <w:spacing w:after="0"/>
        <w:rPr>
          <w:bCs/>
        </w:rPr>
      </w:pPr>
    </w:p>
    <w:p w14:paraId="70E0574B" w14:textId="77777777" w:rsidR="00CD62AE" w:rsidRDefault="00CD62AE" w:rsidP="00CD62AE">
      <w:pPr>
        <w:spacing w:after="0"/>
        <w:rPr>
          <w:bCs/>
        </w:rPr>
      </w:pPr>
    </w:p>
    <w:p w14:paraId="6981D78C" w14:textId="77777777" w:rsidR="00CD62AE" w:rsidRDefault="00CD62AE" w:rsidP="00CD62AE">
      <w:pPr>
        <w:spacing w:after="0"/>
        <w:rPr>
          <w:bCs/>
        </w:rPr>
      </w:pPr>
    </w:p>
    <w:p w14:paraId="35370714" w14:textId="77777777" w:rsidR="00CD62AE" w:rsidRDefault="00CD62AE" w:rsidP="00CD62AE">
      <w:pPr>
        <w:spacing w:after="0"/>
        <w:rPr>
          <w:bCs/>
        </w:rPr>
      </w:pPr>
    </w:p>
    <w:p w14:paraId="1B174F5A" w14:textId="77777777" w:rsidR="00CD62AE" w:rsidRDefault="00CD62AE" w:rsidP="00CD62AE">
      <w:pPr>
        <w:spacing w:after="0"/>
        <w:rPr>
          <w:bCs/>
        </w:rPr>
      </w:pPr>
    </w:p>
    <w:p w14:paraId="684BF54D" w14:textId="77777777" w:rsidR="00CD62AE" w:rsidRDefault="00CD62AE" w:rsidP="00CD62AE">
      <w:pPr>
        <w:spacing w:after="0"/>
        <w:rPr>
          <w:bCs/>
        </w:rPr>
      </w:pPr>
    </w:p>
    <w:p w14:paraId="450E815C" w14:textId="77777777" w:rsidR="00CD62AE" w:rsidRDefault="00CD62AE" w:rsidP="00CD62AE">
      <w:pPr>
        <w:spacing w:after="0"/>
        <w:rPr>
          <w:bCs/>
        </w:rPr>
      </w:pPr>
    </w:p>
    <w:p w14:paraId="58857FF6" w14:textId="77777777" w:rsidR="00CD62AE" w:rsidRDefault="00CD62AE" w:rsidP="00CD62AE">
      <w:pPr>
        <w:spacing w:after="0"/>
        <w:rPr>
          <w:bCs/>
        </w:rPr>
      </w:pPr>
    </w:p>
    <w:p w14:paraId="148ADC88" w14:textId="77777777" w:rsidR="00CD62AE" w:rsidRDefault="00CD62AE" w:rsidP="00CD62AE">
      <w:pPr>
        <w:spacing w:after="0"/>
        <w:rPr>
          <w:bCs/>
        </w:rPr>
      </w:pPr>
    </w:p>
    <w:p w14:paraId="478BE9B9" w14:textId="77777777" w:rsidR="006D1475" w:rsidRDefault="006D1475" w:rsidP="00CD62AE">
      <w:pPr>
        <w:spacing w:after="0"/>
        <w:rPr>
          <w:bCs/>
        </w:rPr>
      </w:pPr>
    </w:p>
    <w:p w14:paraId="76FA2FED" w14:textId="77777777" w:rsidR="00A56728" w:rsidRDefault="00A56728" w:rsidP="00CD62AE">
      <w:pPr>
        <w:spacing w:after="0"/>
        <w:rPr>
          <w:bCs/>
        </w:rPr>
      </w:pPr>
    </w:p>
    <w:p w14:paraId="5D1C519E" w14:textId="77777777" w:rsidR="00A56728" w:rsidRDefault="00A56728" w:rsidP="00CD62AE">
      <w:pPr>
        <w:spacing w:after="0"/>
        <w:rPr>
          <w:bCs/>
        </w:rPr>
      </w:pPr>
    </w:p>
    <w:p w14:paraId="586477B0" w14:textId="77777777" w:rsidR="00A56728" w:rsidRDefault="00A56728" w:rsidP="00CD62AE">
      <w:pPr>
        <w:spacing w:after="0"/>
        <w:rPr>
          <w:bCs/>
        </w:rPr>
      </w:pPr>
    </w:p>
    <w:p w14:paraId="56810E44" w14:textId="77777777" w:rsidR="00706085" w:rsidRDefault="00706085" w:rsidP="00CD62AE">
      <w:pPr>
        <w:spacing w:after="0"/>
        <w:rPr>
          <w:bCs/>
        </w:rPr>
      </w:pPr>
    </w:p>
    <w:p w14:paraId="7DE2F12A" w14:textId="77777777" w:rsidR="00050061" w:rsidRDefault="00050061" w:rsidP="00CD62AE">
      <w:pPr>
        <w:spacing w:after="0"/>
        <w:rPr>
          <w:bCs/>
        </w:rPr>
      </w:pPr>
    </w:p>
    <w:p w14:paraId="7FACC0A1" w14:textId="77777777" w:rsidR="00050061" w:rsidRDefault="00050061" w:rsidP="00CD62AE">
      <w:pPr>
        <w:spacing w:after="0"/>
        <w:rPr>
          <w:bCs/>
        </w:rPr>
      </w:pPr>
    </w:p>
    <w:p w14:paraId="6C57FD68" w14:textId="064AD3D2" w:rsidR="006D1475" w:rsidRDefault="006D1475" w:rsidP="00CD62AE">
      <w:pPr>
        <w:spacing w:after="0"/>
        <w:rPr>
          <w:bCs/>
        </w:rPr>
      </w:pPr>
      <w:r>
        <w:rPr>
          <w:bCs/>
        </w:rPr>
        <w:lastRenderedPageBreak/>
        <w:t>FADE IN:</w:t>
      </w:r>
    </w:p>
    <w:p w14:paraId="7C915B4A" w14:textId="77777777" w:rsidR="006D1475" w:rsidRDefault="006D1475" w:rsidP="00CD62AE">
      <w:pPr>
        <w:spacing w:after="0"/>
        <w:rPr>
          <w:bCs/>
        </w:rPr>
      </w:pPr>
    </w:p>
    <w:p w14:paraId="0FAEA679" w14:textId="41EAB023" w:rsidR="006D1475" w:rsidRDefault="006D1475" w:rsidP="00CD62AE">
      <w:pPr>
        <w:spacing w:after="0"/>
        <w:rPr>
          <w:bCs/>
        </w:rPr>
      </w:pPr>
      <w:r>
        <w:rPr>
          <w:bCs/>
        </w:rPr>
        <w:t>8. INT. OFFICE ENTRANCE WAY</w:t>
      </w:r>
      <w:r w:rsidR="00A56728">
        <w:rPr>
          <w:bCs/>
        </w:rPr>
        <w:t xml:space="preserve"> -</w:t>
      </w:r>
      <w:r>
        <w:rPr>
          <w:bCs/>
        </w:rPr>
        <w:t xml:space="preserve"> DAY. </w:t>
      </w:r>
    </w:p>
    <w:p w14:paraId="126FD8F9" w14:textId="77777777" w:rsidR="006D1475" w:rsidRDefault="00CD62AE" w:rsidP="00CD62AE">
      <w:pPr>
        <w:spacing w:after="0"/>
        <w:rPr>
          <w:bCs/>
        </w:rPr>
      </w:pPr>
      <w:r>
        <w:rPr>
          <w:bCs/>
        </w:rPr>
        <w:br/>
        <w:t>Elizabeth walks into the corridor where Cornwell is waiting.</w:t>
      </w:r>
      <w:r>
        <w:rPr>
          <w:bCs/>
        </w:rPr>
        <w:br/>
      </w:r>
    </w:p>
    <w:p w14:paraId="1E5B22E2" w14:textId="77777777" w:rsidR="006D1475" w:rsidRDefault="00CD62AE" w:rsidP="006D1475">
      <w:pPr>
        <w:pStyle w:val="CHARACTER"/>
      </w:pPr>
      <w:r>
        <w:t>ELIZABETH</w:t>
      </w:r>
    </w:p>
    <w:p w14:paraId="7A8EBDB1" w14:textId="77777777" w:rsidR="006D1475" w:rsidRDefault="00CD62AE" w:rsidP="006D1475">
      <w:pPr>
        <w:pStyle w:val="Dialogue"/>
      </w:pPr>
      <w:r>
        <w:t>Do you need something?</w:t>
      </w:r>
    </w:p>
    <w:p w14:paraId="73436D78" w14:textId="27F40249" w:rsidR="006D1475" w:rsidRDefault="00CD62AE" w:rsidP="006D1475">
      <w:pPr>
        <w:pStyle w:val="CHARACTER"/>
      </w:pPr>
      <w:r>
        <w:t xml:space="preserve">CORNWELL </w:t>
      </w:r>
    </w:p>
    <w:p w14:paraId="7B9C1122" w14:textId="77777777" w:rsidR="006D1475" w:rsidRDefault="00CD62AE" w:rsidP="006D1475">
      <w:pPr>
        <w:pStyle w:val="Dialogue"/>
      </w:pPr>
      <w:r>
        <w:t>I am simply loitering.</w:t>
      </w:r>
    </w:p>
    <w:p w14:paraId="32B7E2A1" w14:textId="77777777" w:rsidR="006D1475" w:rsidRDefault="00CD62AE" w:rsidP="006D1475">
      <w:r>
        <w:t xml:space="preserve">Elizabeth smiles. </w:t>
      </w:r>
    </w:p>
    <w:p w14:paraId="0B2EAB57" w14:textId="77777777" w:rsidR="006D1475" w:rsidRDefault="00CD62AE" w:rsidP="006D1475">
      <w:pPr>
        <w:pStyle w:val="CHARACTER"/>
      </w:pPr>
      <w:r>
        <w:t>ELIZABETH</w:t>
      </w:r>
    </w:p>
    <w:p w14:paraId="676F8D2B" w14:textId="77777777" w:rsidR="006D1475" w:rsidRDefault="00CD62AE" w:rsidP="006D1475">
      <w:pPr>
        <w:pStyle w:val="Dialogue"/>
      </w:pPr>
      <w:r>
        <w:t xml:space="preserve">I’m just heading over with Hugo to go through our short ads. Fancy accompanying </w:t>
      </w:r>
      <w:proofErr w:type="gramStart"/>
      <w:r>
        <w:t>me?</w:t>
      </w:r>
      <w:proofErr w:type="gramEnd"/>
    </w:p>
    <w:p w14:paraId="430B1446" w14:textId="45295741" w:rsidR="006D1475" w:rsidRDefault="00CD62AE" w:rsidP="00706085">
      <w:pPr>
        <w:pStyle w:val="CHARACTER"/>
      </w:pPr>
      <w:r>
        <w:t xml:space="preserve">CORNWELL </w:t>
      </w:r>
    </w:p>
    <w:p w14:paraId="550B79BC" w14:textId="24BA1DFA" w:rsidR="006D1475" w:rsidRDefault="00CD62AE" w:rsidP="006D1475">
      <w:pPr>
        <w:pStyle w:val="Dialogue"/>
      </w:pPr>
      <w:r>
        <w:t>It’s not often a young lady gives me that offer</w:t>
      </w:r>
      <w:r w:rsidR="0015395F">
        <w:t>.</w:t>
      </w:r>
    </w:p>
    <w:p w14:paraId="5D4A23D6" w14:textId="48217297" w:rsidR="006D1475" w:rsidRDefault="00CD62AE" w:rsidP="006D1475">
      <w:r>
        <w:t xml:space="preserve">Elizabeth and </w:t>
      </w:r>
      <w:r w:rsidR="0015395F">
        <w:t>Cornwell</w:t>
      </w:r>
      <w:r>
        <w:t xml:space="preserve"> begin walking together.</w:t>
      </w:r>
    </w:p>
    <w:p w14:paraId="4BA2E6DB" w14:textId="77777777" w:rsidR="006D1475" w:rsidRDefault="00CD62AE" w:rsidP="006D1475">
      <w:pPr>
        <w:pStyle w:val="CHARACTER"/>
      </w:pPr>
      <w:r>
        <w:t>ELIZABETH</w:t>
      </w:r>
    </w:p>
    <w:p w14:paraId="717A1FA5" w14:textId="77777777" w:rsidR="006D1475" w:rsidRDefault="00CD62AE" w:rsidP="006D1475">
      <w:pPr>
        <w:pStyle w:val="Dialogue"/>
      </w:pPr>
      <w:r>
        <w:t>I just read your piece for entertainment today.</w:t>
      </w:r>
    </w:p>
    <w:p w14:paraId="6F7F5BC8" w14:textId="57A3E231" w:rsidR="006D1475" w:rsidRDefault="00CD62AE" w:rsidP="006D1475">
      <w:pPr>
        <w:pStyle w:val="CHARACTER"/>
      </w:pPr>
      <w:r>
        <w:t xml:space="preserve">CORNWELL </w:t>
      </w:r>
    </w:p>
    <w:p w14:paraId="1B0BC02F" w14:textId="77777777" w:rsidR="006D1475" w:rsidRDefault="00CD62AE" w:rsidP="006D1475">
      <w:pPr>
        <w:pStyle w:val="Dialogue"/>
      </w:pPr>
      <w:r>
        <w:t>I hope it was good enough.</w:t>
      </w:r>
    </w:p>
    <w:p w14:paraId="078D23A2" w14:textId="77777777" w:rsidR="006D1475" w:rsidRDefault="00CD62AE" w:rsidP="006D1475">
      <w:pPr>
        <w:pStyle w:val="CHARACTER"/>
      </w:pPr>
      <w:r>
        <w:t>ELIZABETH</w:t>
      </w:r>
    </w:p>
    <w:p w14:paraId="3666F84E" w14:textId="6C16541F" w:rsidR="006D1475" w:rsidRDefault="00CD62AE" w:rsidP="006D1475">
      <w:pPr>
        <w:pStyle w:val="Dialogue"/>
      </w:pPr>
      <w:r>
        <w:t xml:space="preserve">More than enough. Between you and Peter we are covering plenty </w:t>
      </w:r>
      <w:r w:rsidR="00A56728">
        <w:t xml:space="preserve">of </w:t>
      </w:r>
      <w:r>
        <w:t xml:space="preserve">bases, without having to drag the others away. Your language was interesting though, the quotes were </w:t>
      </w:r>
      <w:proofErr w:type="gramStart"/>
      <w:r>
        <w:t>similar to</w:t>
      </w:r>
      <w:proofErr w:type="gramEnd"/>
      <w:r>
        <w:t xml:space="preserve"> the article in the Sun. You didn’t speak to a girl called Harper from </w:t>
      </w:r>
      <w:r w:rsidR="006D1475">
        <w:t>there,</w:t>
      </w:r>
      <w:r>
        <w:t xml:space="preserve"> did you?</w:t>
      </w:r>
    </w:p>
    <w:p w14:paraId="5C2B185B" w14:textId="7A74653B" w:rsidR="006D1475" w:rsidRDefault="00CD62AE" w:rsidP="00706085">
      <w:pPr>
        <w:pStyle w:val="CHARACTER"/>
      </w:pPr>
      <w:r>
        <w:t xml:space="preserve">CORNWELL </w:t>
      </w:r>
    </w:p>
    <w:p w14:paraId="106CDBC7" w14:textId="7F709C26" w:rsidR="00A56728" w:rsidRPr="00A56728" w:rsidRDefault="00A56728" w:rsidP="00A56728">
      <w:pPr>
        <w:pStyle w:val="Parenthetical"/>
        <w:spacing w:after="0"/>
      </w:pPr>
      <w:r>
        <w:t xml:space="preserve">(coyly) </w:t>
      </w:r>
    </w:p>
    <w:p w14:paraId="075CAD80" w14:textId="77777777" w:rsidR="006D1475" w:rsidRDefault="00CD62AE" w:rsidP="00A56728">
      <w:pPr>
        <w:pStyle w:val="Dialogue"/>
        <w:spacing w:after="0"/>
      </w:pPr>
      <w:r>
        <w:t>No, not that I think anyway. That was the article about David’s daughter, right?</w:t>
      </w:r>
    </w:p>
    <w:p w14:paraId="74F7F987" w14:textId="77777777" w:rsidR="006D1475" w:rsidRDefault="00CD62AE" w:rsidP="006D1475">
      <w:pPr>
        <w:pStyle w:val="CHARACTER"/>
      </w:pPr>
      <w:r>
        <w:t>ELIZABETH</w:t>
      </w:r>
    </w:p>
    <w:p w14:paraId="117963BE" w14:textId="4EA13788" w:rsidR="006D1475" w:rsidRDefault="00CD62AE" w:rsidP="006D1475">
      <w:pPr>
        <w:pStyle w:val="Dialogue"/>
      </w:pPr>
      <w:r>
        <w:t xml:space="preserve">That </w:t>
      </w:r>
      <w:r w:rsidR="0015395F">
        <w:t>is</w:t>
      </w:r>
      <w:r>
        <w:t xml:space="preserve"> the only part people are talking about. </w:t>
      </w:r>
      <w:r>
        <w:br/>
      </w:r>
    </w:p>
    <w:p w14:paraId="48591ECD" w14:textId="5C48D265" w:rsidR="006D1475" w:rsidRDefault="00CD62AE" w:rsidP="006D1475">
      <w:pPr>
        <w:pStyle w:val="CHARACTER"/>
      </w:pPr>
      <w:r>
        <w:lastRenderedPageBreak/>
        <w:t xml:space="preserve">CORNWELL </w:t>
      </w:r>
    </w:p>
    <w:p w14:paraId="162DB74E" w14:textId="19DC30EE" w:rsidR="006D1475" w:rsidRDefault="00CD62AE" w:rsidP="006D1475">
      <w:pPr>
        <w:pStyle w:val="Dialogue"/>
      </w:pPr>
      <w:r>
        <w:t>Is it causing to</w:t>
      </w:r>
      <w:r w:rsidR="0015395F">
        <w:t>o</w:t>
      </w:r>
      <w:r>
        <w:t xml:space="preserve"> many issues?</w:t>
      </w:r>
    </w:p>
    <w:p w14:paraId="46FB693D" w14:textId="77777777" w:rsidR="006D1475" w:rsidRDefault="00CD62AE" w:rsidP="006D1475">
      <w:pPr>
        <w:pStyle w:val="CHARACTER"/>
      </w:pPr>
      <w:r>
        <w:t>ELIZABETH</w:t>
      </w:r>
    </w:p>
    <w:p w14:paraId="10AC6993" w14:textId="02B997C5" w:rsidR="006D1475" w:rsidRDefault="00CD62AE" w:rsidP="006D1475">
      <w:pPr>
        <w:pStyle w:val="Dialogue"/>
      </w:pPr>
      <w:r>
        <w:t xml:space="preserve">No, in the wider world it seems to be working out well for us both. </w:t>
      </w:r>
      <w:r w:rsidR="00706085">
        <w:t>I</w:t>
      </w:r>
      <w:r>
        <w:t>t’s on the personal level that worries me. They bailed us out when things were tough and if it turns out the quotes came from one of us</w:t>
      </w:r>
      <w:r w:rsidR="00A56728">
        <w:t>…</w:t>
      </w:r>
      <w:r>
        <w:t xml:space="preserve"> Well</w:t>
      </w:r>
      <w:r w:rsidR="00A56728">
        <w:t>,</w:t>
      </w:r>
      <w:r>
        <w:t xml:space="preserve"> we aren’t overly liked anyway.</w:t>
      </w:r>
      <w:r>
        <w:br/>
      </w:r>
    </w:p>
    <w:p w14:paraId="21E892C2" w14:textId="77777777" w:rsidR="006D1475" w:rsidRDefault="00CD62AE" w:rsidP="006D1475">
      <w:r>
        <w:t>They stop outside of the editing department.</w:t>
      </w:r>
    </w:p>
    <w:p w14:paraId="6F50E62E" w14:textId="79341914" w:rsidR="006D1475" w:rsidRDefault="00CD62AE" w:rsidP="006D1475">
      <w:pPr>
        <w:pStyle w:val="CHARACTER"/>
      </w:pPr>
      <w:r>
        <w:t xml:space="preserve">CORNWELL </w:t>
      </w:r>
    </w:p>
    <w:p w14:paraId="58E4F80B" w14:textId="77777777" w:rsidR="006D1475" w:rsidRDefault="00CD62AE" w:rsidP="006D1475">
      <w:pPr>
        <w:pStyle w:val="Dialogue"/>
      </w:pPr>
      <w:r>
        <w:t>Well, I will keep my ear to the ground and see what I can find out.</w:t>
      </w:r>
    </w:p>
    <w:p w14:paraId="4AF94779" w14:textId="752C999C" w:rsidR="006D1475" w:rsidRDefault="00CD62AE" w:rsidP="006D1475">
      <w:r>
        <w:t xml:space="preserve">Elizabeth opens the </w:t>
      </w:r>
      <w:r w:rsidR="00AF689A">
        <w:t>door,</w:t>
      </w:r>
      <w:r>
        <w:t xml:space="preserve"> and she walks in, shutting the door on Cornwell. </w:t>
      </w:r>
      <w:r>
        <w:br/>
      </w:r>
      <w:r>
        <w:br/>
      </w:r>
      <w:r w:rsidR="006D1475">
        <w:t xml:space="preserve">FADE OUT: </w:t>
      </w:r>
      <w:r>
        <w:br/>
      </w:r>
      <w:r>
        <w:br/>
      </w:r>
      <w:r>
        <w:br/>
      </w:r>
      <w:r>
        <w:br/>
      </w:r>
      <w:r>
        <w:br/>
      </w:r>
      <w:r>
        <w:br/>
      </w:r>
    </w:p>
    <w:p w14:paraId="6E7655EB" w14:textId="77777777" w:rsidR="006D1475" w:rsidRDefault="006D1475" w:rsidP="006D1475"/>
    <w:p w14:paraId="232D772C" w14:textId="77777777" w:rsidR="006D1475" w:rsidRDefault="006D1475" w:rsidP="006D1475"/>
    <w:p w14:paraId="4B22DCC0" w14:textId="77777777" w:rsidR="006D1475" w:rsidRDefault="006D1475" w:rsidP="006D1475"/>
    <w:p w14:paraId="0387A9F9" w14:textId="77777777" w:rsidR="006D1475" w:rsidRDefault="006D1475" w:rsidP="006D1475"/>
    <w:p w14:paraId="6EC2B739" w14:textId="77777777" w:rsidR="006D1475" w:rsidRDefault="006D1475" w:rsidP="006D1475"/>
    <w:p w14:paraId="6561AEA1" w14:textId="77777777" w:rsidR="006D1475" w:rsidRDefault="006D1475" w:rsidP="006D1475"/>
    <w:p w14:paraId="7FA0631B" w14:textId="77777777" w:rsidR="006D1475" w:rsidRDefault="006D1475" w:rsidP="006D1475"/>
    <w:p w14:paraId="700EBE3C" w14:textId="77777777" w:rsidR="006D1475" w:rsidRDefault="006D1475" w:rsidP="006D1475"/>
    <w:p w14:paraId="541EB69D" w14:textId="77777777" w:rsidR="006D1475" w:rsidRDefault="006D1475" w:rsidP="006D1475"/>
    <w:p w14:paraId="20C05FBB" w14:textId="77777777" w:rsidR="007144AB" w:rsidRDefault="007144AB" w:rsidP="006D1475"/>
    <w:p w14:paraId="6EA78643" w14:textId="77777777" w:rsidR="00AF689A" w:rsidRDefault="00AF689A" w:rsidP="006D1475"/>
    <w:p w14:paraId="64BDBD7C" w14:textId="77777777" w:rsidR="00AF689A" w:rsidRDefault="00AF689A" w:rsidP="006D1475"/>
    <w:p w14:paraId="51D1C13B" w14:textId="77777777" w:rsidR="00AF689A" w:rsidRDefault="00AF689A" w:rsidP="006D1475"/>
    <w:p w14:paraId="22885F2A" w14:textId="5E1B211A" w:rsidR="006D1475" w:rsidRDefault="006D1475" w:rsidP="006D1475">
      <w:r>
        <w:lastRenderedPageBreak/>
        <w:t xml:space="preserve">FADE IN: </w:t>
      </w:r>
    </w:p>
    <w:p w14:paraId="40058C27" w14:textId="40369E7C" w:rsidR="006D1475" w:rsidRDefault="006D1475" w:rsidP="006D1475">
      <w:r>
        <w:t xml:space="preserve">9. INT. MARKS OFFICE – DAY. </w:t>
      </w:r>
      <w:r w:rsidR="00CD62AE">
        <w:br/>
      </w:r>
      <w:r w:rsidR="00CD62AE">
        <w:br/>
        <w:t xml:space="preserve">Mark is sat typing at his desk. </w:t>
      </w:r>
      <w:r w:rsidR="008441AE">
        <w:t xml:space="preserve">Rosanna </w:t>
      </w:r>
      <w:r w:rsidR="00CD62AE">
        <w:t xml:space="preserve">appears at the </w:t>
      </w:r>
      <w:r w:rsidR="00AF689A">
        <w:t>door;</w:t>
      </w:r>
      <w:r w:rsidR="00CD62AE">
        <w:t xml:space="preserve"> </w:t>
      </w:r>
      <w:r w:rsidR="00DA5B2C">
        <w:t>Annie</w:t>
      </w:r>
      <w:r w:rsidR="007144AB">
        <w:t xml:space="preserve"> is just walking out. </w:t>
      </w:r>
    </w:p>
    <w:p w14:paraId="1376D790" w14:textId="061FD266" w:rsidR="006D1475" w:rsidRDefault="00361F47" w:rsidP="006D1475">
      <w:pPr>
        <w:pStyle w:val="CHARACTER"/>
      </w:pPr>
      <w:r>
        <w:t xml:space="preserve">Rosanna </w:t>
      </w:r>
    </w:p>
    <w:p w14:paraId="464C887F" w14:textId="1024C3F3" w:rsidR="006E11A2" w:rsidRDefault="00CD62AE" w:rsidP="006D1475">
      <w:pPr>
        <w:pStyle w:val="Dialogue"/>
      </w:pPr>
      <w:r>
        <w:t xml:space="preserve">Hi </w:t>
      </w:r>
      <w:r w:rsidR="00DA5B2C">
        <w:t>Annie</w:t>
      </w:r>
      <w:r>
        <w:t>, can I go in?</w:t>
      </w:r>
    </w:p>
    <w:p w14:paraId="5C24880F" w14:textId="4F9AAD54" w:rsidR="006E11A2" w:rsidRDefault="00DA5B2C" w:rsidP="006E11A2">
      <w:pPr>
        <w:pStyle w:val="CHARACTER"/>
      </w:pPr>
      <w:r>
        <w:t>ANNIE</w:t>
      </w:r>
      <w:r w:rsidR="00CD62AE">
        <w:t xml:space="preserve"> </w:t>
      </w:r>
    </w:p>
    <w:p w14:paraId="73BA2326" w14:textId="2F4DC9BE" w:rsidR="006E11A2" w:rsidRDefault="00CD62AE" w:rsidP="006E11A2">
      <w:pPr>
        <w:pStyle w:val="Dialogue"/>
      </w:pPr>
      <w:r>
        <w:t>Sure, he is just looking at some clothes for the premier</w:t>
      </w:r>
      <w:r w:rsidR="0015395F">
        <w:t>e</w:t>
      </w:r>
      <w:r>
        <w:t>.</w:t>
      </w:r>
    </w:p>
    <w:p w14:paraId="0BDA9093" w14:textId="39FF37F6" w:rsidR="006E11A2" w:rsidRDefault="00CD62AE" w:rsidP="00DA5B2C">
      <w:r>
        <w:t xml:space="preserve">Mark looks frustrated. </w:t>
      </w:r>
      <w:r w:rsidR="008441AE">
        <w:t xml:space="preserve">Rosanna </w:t>
      </w:r>
      <w:r>
        <w:t>walks in and stares at Mark.</w:t>
      </w:r>
    </w:p>
    <w:p w14:paraId="39646AA3" w14:textId="17017DD9" w:rsidR="006E11A2" w:rsidRDefault="00361F47" w:rsidP="006E11A2">
      <w:pPr>
        <w:pStyle w:val="CHARACTER"/>
      </w:pPr>
      <w:r>
        <w:t xml:space="preserve">Rosanna </w:t>
      </w:r>
    </w:p>
    <w:p w14:paraId="636BD4BE" w14:textId="77777777" w:rsidR="006E11A2" w:rsidRDefault="00CD62AE" w:rsidP="006E11A2">
      <w:pPr>
        <w:pStyle w:val="Dialogue"/>
      </w:pPr>
      <w:r>
        <w:t>Can I shut the door?</w:t>
      </w:r>
    </w:p>
    <w:p w14:paraId="75478E66" w14:textId="0F12A16D" w:rsidR="006E11A2" w:rsidRDefault="00CD62AE" w:rsidP="006E11A2">
      <w:pPr>
        <w:pStyle w:val="CHARACTER"/>
      </w:pPr>
      <w:r>
        <w:t xml:space="preserve">MARK </w:t>
      </w:r>
    </w:p>
    <w:p w14:paraId="58C789E5" w14:textId="6815BA20" w:rsidR="00DA5B2C" w:rsidRPr="00DA5B2C" w:rsidRDefault="00DA5B2C" w:rsidP="00DA5B2C">
      <w:pPr>
        <w:pStyle w:val="Parenthetical"/>
        <w:spacing w:after="0"/>
      </w:pPr>
      <w:r>
        <w:t xml:space="preserve">(Confused) </w:t>
      </w:r>
    </w:p>
    <w:p w14:paraId="2E48B410" w14:textId="72DF2533" w:rsidR="00DA5B2C" w:rsidRPr="00DA5B2C" w:rsidRDefault="00CD62AE" w:rsidP="00DA5B2C">
      <w:pPr>
        <w:pStyle w:val="Dialogue"/>
        <w:spacing w:after="0"/>
      </w:pPr>
      <w:r>
        <w:t>Sure.</w:t>
      </w:r>
    </w:p>
    <w:p w14:paraId="09F6162C" w14:textId="77777777" w:rsidR="00DA5B2C" w:rsidRDefault="00DA5B2C" w:rsidP="006E11A2"/>
    <w:p w14:paraId="373492DD" w14:textId="75A304A5" w:rsidR="006E11A2" w:rsidRDefault="008441AE" w:rsidP="006E11A2">
      <w:r>
        <w:t>Rosanna</w:t>
      </w:r>
      <w:r w:rsidR="00DA5B2C">
        <w:t xml:space="preserve"> </w:t>
      </w:r>
      <w:r w:rsidR="00CD62AE">
        <w:t>turns around and slams the door, before turning to face him.</w:t>
      </w:r>
    </w:p>
    <w:p w14:paraId="638B7875" w14:textId="1F07B154" w:rsidR="006E11A2" w:rsidRDefault="00361F47" w:rsidP="006E11A2">
      <w:pPr>
        <w:pStyle w:val="CHARACTER"/>
      </w:pPr>
      <w:r>
        <w:t xml:space="preserve">Rosanna </w:t>
      </w:r>
    </w:p>
    <w:p w14:paraId="7B5862AC" w14:textId="77777777" w:rsidR="006E11A2" w:rsidRDefault="00CD62AE" w:rsidP="006E11A2">
      <w:pPr>
        <w:pStyle w:val="Dialogue"/>
      </w:pPr>
      <w:r>
        <w:t>What the hell are you guys playing at?</w:t>
      </w:r>
    </w:p>
    <w:p w14:paraId="6E6068B4" w14:textId="77777777" w:rsidR="006E11A2" w:rsidRDefault="00CD62AE" w:rsidP="006E11A2">
      <w:pPr>
        <w:pStyle w:val="CHARACTER"/>
      </w:pPr>
      <w:r>
        <w:t xml:space="preserve">MARK </w:t>
      </w:r>
    </w:p>
    <w:p w14:paraId="6977E6F2" w14:textId="77777777" w:rsidR="006E11A2" w:rsidRDefault="00CD62AE" w:rsidP="006E11A2">
      <w:pPr>
        <w:pStyle w:val="Dialogue"/>
      </w:pPr>
      <w:r>
        <w:t>Sorry?</w:t>
      </w:r>
    </w:p>
    <w:p w14:paraId="36DBBEC8" w14:textId="4FE0A992" w:rsidR="006E11A2" w:rsidRDefault="00361F47" w:rsidP="006E11A2">
      <w:pPr>
        <w:pStyle w:val="CHARACTER"/>
      </w:pPr>
      <w:r>
        <w:t xml:space="preserve">Rosanna </w:t>
      </w:r>
    </w:p>
    <w:p w14:paraId="281E54FA" w14:textId="5641491A" w:rsidR="006E11A2" w:rsidRDefault="00CD62AE" w:rsidP="006E11A2">
      <w:pPr>
        <w:pStyle w:val="Dialogue"/>
      </w:pPr>
      <w:r>
        <w:t xml:space="preserve">After everything we </w:t>
      </w:r>
      <w:r w:rsidR="00AF689A">
        <w:t>did.</w:t>
      </w:r>
      <w:r>
        <w:t xml:space="preserve"> The money to help you guys out. We haven’t said one word about your show. Not one word when you amateurs were upsetting everyone. The boss wanted </w:t>
      </w:r>
      <w:r w:rsidR="00AF689A">
        <w:t>to,</w:t>
      </w:r>
      <w:r>
        <w:t xml:space="preserve"> but I refused and now we are both close to release</w:t>
      </w:r>
      <w:r w:rsidR="0015395F">
        <w:t>,</w:t>
      </w:r>
      <w:r>
        <w:t xml:space="preserve"> you start with the low blows.</w:t>
      </w:r>
    </w:p>
    <w:p w14:paraId="01528967" w14:textId="5EB30AE0" w:rsidR="006E11A2" w:rsidRDefault="00CD62AE" w:rsidP="006E11A2">
      <w:pPr>
        <w:pStyle w:val="CHARACTER"/>
      </w:pPr>
      <w:r>
        <w:t xml:space="preserve">MARK </w:t>
      </w:r>
    </w:p>
    <w:p w14:paraId="15B521E6" w14:textId="1CBC284D" w:rsidR="00706085" w:rsidRPr="00706085" w:rsidRDefault="00706085" w:rsidP="00706085">
      <w:pPr>
        <w:pStyle w:val="Parenthetical"/>
        <w:spacing w:after="0"/>
      </w:pPr>
      <w:r>
        <w:t xml:space="preserve">(confused) </w:t>
      </w:r>
    </w:p>
    <w:p w14:paraId="3B1B6711" w14:textId="2ECB1592" w:rsidR="006E11A2" w:rsidRDefault="00AF689A" w:rsidP="00706085">
      <w:pPr>
        <w:pStyle w:val="Dialogue"/>
        <w:spacing w:after="0"/>
      </w:pPr>
      <w:r>
        <w:t>Honestly,</w:t>
      </w:r>
      <w:r w:rsidR="00CD62AE">
        <w:t xml:space="preserve"> I have no idea what you are going on about.</w:t>
      </w:r>
    </w:p>
    <w:p w14:paraId="31B8CC95" w14:textId="77777777" w:rsidR="00706085" w:rsidRPr="00706085" w:rsidRDefault="00706085" w:rsidP="00706085"/>
    <w:p w14:paraId="32B4D685" w14:textId="4BE4D1A4" w:rsidR="006E11A2" w:rsidRDefault="00361F47" w:rsidP="006E11A2">
      <w:pPr>
        <w:pStyle w:val="CHARACTER"/>
      </w:pPr>
      <w:r>
        <w:t xml:space="preserve">Rosanna </w:t>
      </w:r>
    </w:p>
    <w:p w14:paraId="2ABDFAB2" w14:textId="77777777" w:rsidR="006E11A2" w:rsidRDefault="00CD62AE" w:rsidP="006E11A2">
      <w:pPr>
        <w:pStyle w:val="Dialogue"/>
      </w:pPr>
      <w:r>
        <w:t xml:space="preserve">Your targeted press campaign against us. It’s out of order and your grimy fingertips are all over this. </w:t>
      </w:r>
    </w:p>
    <w:p w14:paraId="2B6ED1CE" w14:textId="77777777" w:rsidR="006E11A2" w:rsidRDefault="00CD62AE" w:rsidP="006E11A2">
      <w:pPr>
        <w:pStyle w:val="CHARACTER"/>
      </w:pPr>
      <w:r>
        <w:lastRenderedPageBreak/>
        <w:t xml:space="preserve">MARK </w:t>
      </w:r>
    </w:p>
    <w:p w14:paraId="7A90AF5E" w14:textId="6968612A" w:rsidR="006E11A2" w:rsidRDefault="00CD62AE" w:rsidP="006E11A2">
      <w:pPr>
        <w:pStyle w:val="Dialogue"/>
      </w:pPr>
      <w:r>
        <w:t>One</w:t>
      </w:r>
      <w:r w:rsidR="007144AB">
        <w:t>,</w:t>
      </w:r>
      <w:r>
        <w:t xml:space="preserve"> my fingertips are clean and two its hardly a campaign. Someone gave the quote to someone at the paper. It was probably some intern in Cornwell’s office, excited to be speaking to a member of the press. </w:t>
      </w:r>
    </w:p>
    <w:p w14:paraId="167AA4FD" w14:textId="786E5CD6" w:rsidR="006E11A2" w:rsidRDefault="00361F47" w:rsidP="006E11A2">
      <w:pPr>
        <w:pStyle w:val="CHARACTER"/>
      </w:pPr>
      <w:r>
        <w:t xml:space="preserve">Rosanna </w:t>
      </w:r>
    </w:p>
    <w:p w14:paraId="0854FB6C" w14:textId="77777777" w:rsidR="006E11A2" w:rsidRDefault="00CD62AE" w:rsidP="006E11A2">
      <w:pPr>
        <w:pStyle w:val="Dialogue"/>
      </w:pPr>
      <w:r>
        <w:t>I’m not on about that piece.</w:t>
      </w:r>
    </w:p>
    <w:p w14:paraId="137D1CE7" w14:textId="40BD3C93" w:rsidR="006E11A2" w:rsidRDefault="008441AE" w:rsidP="006E11A2">
      <w:r>
        <w:t>Rosanna</w:t>
      </w:r>
      <w:r w:rsidR="00DA5B2C">
        <w:t xml:space="preserve"> </w:t>
      </w:r>
      <w:r w:rsidR="00CD62AE">
        <w:t>slams some sheets on his desk.</w:t>
      </w:r>
    </w:p>
    <w:p w14:paraId="11D46ADF" w14:textId="696C7CAA" w:rsidR="006E11A2" w:rsidRDefault="00361F47" w:rsidP="006E11A2">
      <w:pPr>
        <w:pStyle w:val="CHARACTER"/>
      </w:pPr>
      <w:r>
        <w:t xml:space="preserve">Rosanna </w:t>
      </w:r>
      <w:r w:rsidR="00FB2911">
        <w:t>(Cont.)</w:t>
      </w:r>
    </w:p>
    <w:p w14:paraId="4AAD9721" w14:textId="77777777" w:rsidR="006E11A2" w:rsidRDefault="00CD62AE" w:rsidP="006E11A2">
      <w:pPr>
        <w:pStyle w:val="Dialogue"/>
      </w:pPr>
      <w:r>
        <w:t>This was published in the last hour.</w:t>
      </w:r>
    </w:p>
    <w:p w14:paraId="7C4FCA79" w14:textId="77777777" w:rsidR="006E11A2" w:rsidRDefault="00CD62AE" w:rsidP="006E11A2">
      <w:r>
        <w:t>Mark reads the sheets.</w:t>
      </w:r>
    </w:p>
    <w:p w14:paraId="4E6DCC92" w14:textId="77777777" w:rsidR="006E11A2" w:rsidRDefault="00CD62AE" w:rsidP="006E11A2">
      <w:pPr>
        <w:pStyle w:val="CHARACTER"/>
      </w:pPr>
      <w:r>
        <w:t xml:space="preserve">MARK </w:t>
      </w:r>
    </w:p>
    <w:p w14:paraId="13B53226" w14:textId="371C4CD9" w:rsidR="006E11A2" w:rsidRDefault="00CD62AE" w:rsidP="006E11A2">
      <w:pPr>
        <w:pStyle w:val="Dialogue"/>
      </w:pPr>
      <w:r>
        <w:t xml:space="preserve">Ten inconsistencies and mistakes in the upcoming Chapel </w:t>
      </w:r>
      <w:r w:rsidR="00CA3618">
        <w:t>F</w:t>
      </w:r>
      <w:r>
        <w:t>all</w:t>
      </w:r>
      <w:r w:rsidR="00E43A70">
        <w:t>s</w:t>
      </w:r>
      <w:r>
        <w:t xml:space="preserve"> T</w:t>
      </w:r>
      <w:r w:rsidR="00E43A70">
        <w:t>V</w:t>
      </w:r>
      <w:r>
        <w:t xml:space="preserve"> series. </w:t>
      </w:r>
    </w:p>
    <w:p w14:paraId="359AAC03" w14:textId="3930B9BE" w:rsidR="006E11A2" w:rsidRDefault="00361F47" w:rsidP="006E11A2">
      <w:pPr>
        <w:pStyle w:val="CHARACTER"/>
      </w:pPr>
      <w:r>
        <w:t xml:space="preserve">Rosanna </w:t>
      </w:r>
    </w:p>
    <w:p w14:paraId="67E48193" w14:textId="77777777" w:rsidR="006E11A2" w:rsidRDefault="00CD62AE" w:rsidP="006E11A2">
      <w:pPr>
        <w:pStyle w:val="Dialogue"/>
      </w:pPr>
      <w:r>
        <w:t>Paid for by Cornwell productions. Is this what we are doing now?</w:t>
      </w:r>
    </w:p>
    <w:p w14:paraId="32812F5A" w14:textId="36C99BC9" w:rsidR="006E11A2" w:rsidRDefault="00CD62AE" w:rsidP="006E11A2">
      <w:r>
        <w:t xml:space="preserve">Mark stares at it. </w:t>
      </w:r>
      <w:r w:rsidR="008441AE">
        <w:t>Rosanna</w:t>
      </w:r>
      <w:r w:rsidR="00DA5B2C">
        <w:t xml:space="preserve"> </w:t>
      </w:r>
      <w:r>
        <w:t>looks at him and laughs.</w:t>
      </w:r>
    </w:p>
    <w:p w14:paraId="756C34DE" w14:textId="026F583F" w:rsidR="006E11A2" w:rsidRDefault="00361F47" w:rsidP="006E11A2">
      <w:pPr>
        <w:pStyle w:val="CHARACTER"/>
      </w:pPr>
      <w:r>
        <w:t xml:space="preserve">Rosanna </w:t>
      </w:r>
    </w:p>
    <w:p w14:paraId="120C05CF" w14:textId="50C8CEE5" w:rsidR="006E11A2" w:rsidRDefault="00CD62AE" w:rsidP="006E11A2">
      <w:pPr>
        <w:pStyle w:val="Dialogue"/>
      </w:pPr>
      <w:r>
        <w:t xml:space="preserve">You didn’t know? </w:t>
      </w:r>
      <w:r w:rsidR="00AF689A">
        <w:t>Oh,</w:t>
      </w:r>
      <w:r>
        <w:t xml:space="preserve"> that’s brilliant. You guys don’t even know what’s happening in your own production. Cornwell is launching a campaign against a competitor and </w:t>
      </w:r>
      <w:r w:rsidR="00AF689A">
        <w:t>you,</w:t>
      </w:r>
      <w:r>
        <w:t xml:space="preserve"> and my dad don’t even know.</w:t>
      </w:r>
    </w:p>
    <w:p w14:paraId="3C5CF053" w14:textId="77777777" w:rsidR="006E11A2" w:rsidRDefault="00CD62AE" w:rsidP="006E11A2">
      <w:pPr>
        <w:pStyle w:val="CHARACTER"/>
      </w:pPr>
      <w:r>
        <w:t xml:space="preserve">MARK </w:t>
      </w:r>
    </w:p>
    <w:p w14:paraId="3707E6A1" w14:textId="77777777" w:rsidR="006E11A2" w:rsidRDefault="00CD62AE" w:rsidP="006E11A2">
      <w:pPr>
        <w:pStyle w:val="Dialogue"/>
      </w:pPr>
      <w:r>
        <w:t>I will get to the bottom of it.</w:t>
      </w:r>
    </w:p>
    <w:p w14:paraId="1A213F1E" w14:textId="7F581F2C" w:rsidR="006E11A2" w:rsidRDefault="00361F47" w:rsidP="006E11A2">
      <w:pPr>
        <w:pStyle w:val="CHARACTER"/>
      </w:pPr>
      <w:r>
        <w:t xml:space="preserve">Rosanna </w:t>
      </w:r>
    </w:p>
    <w:p w14:paraId="3CE55A6C" w14:textId="1CE6AE97" w:rsidR="006E11A2" w:rsidRDefault="00CD62AE" w:rsidP="006E11A2">
      <w:pPr>
        <w:pStyle w:val="Dialogue"/>
      </w:pPr>
      <w:r>
        <w:t xml:space="preserve">Don’t bother. I will take it up with </w:t>
      </w:r>
      <w:r w:rsidR="0015395F">
        <w:t>Cornwell</w:t>
      </w:r>
      <w:r>
        <w:t xml:space="preserve"> myself. Where is he?</w:t>
      </w:r>
    </w:p>
    <w:p w14:paraId="3DE7D4DA" w14:textId="563729AD" w:rsidR="006E11A2" w:rsidRPr="006E11A2" w:rsidRDefault="006E11A2" w:rsidP="006E11A2">
      <w:r>
        <w:t>…</w:t>
      </w:r>
    </w:p>
    <w:p w14:paraId="0B5B31E4" w14:textId="77777777" w:rsidR="006E11A2" w:rsidRDefault="00CD62AE" w:rsidP="006E11A2">
      <w:pPr>
        <w:pStyle w:val="CHARACTER"/>
      </w:pPr>
      <w:r>
        <w:t xml:space="preserve">MARK </w:t>
      </w:r>
    </w:p>
    <w:p w14:paraId="3F6E82AF" w14:textId="77777777" w:rsidR="006E11A2" w:rsidRDefault="00CD62AE" w:rsidP="006E11A2">
      <w:pPr>
        <w:pStyle w:val="Dialogue"/>
      </w:pPr>
      <w:r>
        <w:t>He’s at the studio. Examining the last day of shooting.</w:t>
      </w:r>
    </w:p>
    <w:p w14:paraId="01289946" w14:textId="6F6A3353" w:rsidR="006E11A2" w:rsidRDefault="008441AE" w:rsidP="006E11A2">
      <w:r>
        <w:t>Rosanna</w:t>
      </w:r>
      <w:r w:rsidR="00DA5B2C">
        <w:t xml:space="preserve"> </w:t>
      </w:r>
      <w:r w:rsidR="00CD62AE">
        <w:t>picks up the sheets.</w:t>
      </w:r>
    </w:p>
    <w:p w14:paraId="6D5D3DC5" w14:textId="77777777" w:rsidR="006E11A2" w:rsidRDefault="00CD62AE" w:rsidP="006E11A2">
      <w:pPr>
        <w:pStyle w:val="CHARACTER"/>
      </w:pPr>
      <w:r>
        <w:t xml:space="preserve">MARK </w:t>
      </w:r>
    </w:p>
    <w:p w14:paraId="039D1C5F" w14:textId="293960EE" w:rsidR="006E11A2" w:rsidRDefault="00CD62AE" w:rsidP="006E11A2">
      <w:pPr>
        <w:pStyle w:val="Dialogue"/>
      </w:pPr>
      <w:r>
        <w:t>I need to talk to you about</w:t>
      </w:r>
      <w:r w:rsidR="006E11A2">
        <w:t>-</w:t>
      </w:r>
    </w:p>
    <w:p w14:paraId="67259E5E" w14:textId="0795A200" w:rsidR="006E11A2" w:rsidRDefault="00361F47" w:rsidP="006E11A2">
      <w:pPr>
        <w:pStyle w:val="CHARACTER"/>
      </w:pPr>
      <w:r>
        <w:lastRenderedPageBreak/>
        <w:t xml:space="preserve">Rosanna </w:t>
      </w:r>
    </w:p>
    <w:p w14:paraId="17972120" w14:textId="77777777" w:rsidR="006E11A2" w:rsidRDefault="00CD62AE" w:rsidP="006E11A2">
      <w:pPr>
        <w:pStyle w:val="Dialogue"/>
      </w:pPr>
      <w:r>
        <w:t>Leave it.</w:t>
      </w:r>
    </w:p>
    <w:p w14:paraId="4D648DC0" w14:textId="583FF807" w:rsidR="006E11A2" w:rsidRDefault="008441AE" w:rsidP="006E11A2">
      <w:r>
        <w:t>Rosanna</w:t>
      </w:r>
      <w:r w:rsidR="00DA5B2C">
        <w:t xml:space="preserve"> </w:t>
      </w:r>
      <w:r w:rsidR="00CD62AE">
        <w:t>storms out.</w:t>
      </w:r>
    </w:p>
    <w:p w14:paraId="588EFA0C" w14:textId="77777777" w:rsidR="006E11A2" w:rsidRDefault="00CD62AE" w:rsidP="006E11A2">
      <w:pPr>
        <w:pStyle w:val="CHARACTER"/>
      </w:pPr>
      <w:r>
        <w:t xml:space="preserve">MARK </w:t>
      </w:r>
    </w:p>
    <w:p w14:paraId="762C0E68" w14:textId="77777777" w:rsidR="006E11A2" w:rsidRDefault="00CD62AE" w:rsidP="006E11A2">
      <w:pPr>
        <w:pStyle w:val="Dialogue"/>
      </w:pPr>
      <w:r>
        <w:t>Tonight, its important.</w:t>
      </w:r>
    </w:p>
    <w:p w14:paraId="53E4D618" w14:textId="4DF1A620" w:rsidR="006E11A2" w:rsidRDefault="00DA5B2C" w:rsidP="006E11A2">
      <w:r>
        <w:t>A</w:t>
      </w:r>
      <w:r w:rsidR="00706085">
        <w:t>nnie</w:t>
      </w:r>
      <w:r w:rsidR="00CD62AE">
        <w:t xml:space="preserve"> comes in.</w:t>
      </w:r>
    </w:p>
    <w:p w14:paraId="5D4CBD20" w14:textId="0AD8F288" w:rsidR="006E11A2" w:rsidRDefault="00DA5B2C" w:rsidP="006E11A2">
      <w:pPr>
        <w:pStyle w:val="CHARACTER"/>
      </w:pPr>
      <w:r>
        <w:t>ANNIE</w:t>
      </w:r>
      <w:r w:rsidR="00CD62AE">
        <w:t xml:space="preserve"> </w:t>
      </w:r>
    </w:p>
    <w:p w14:paraId="6A414D29" w14:textId="77777777" w:rsidR="006E11A2" w:rsidRDefault="00CD62AE" w:rsidP="006E11A2">
      <w:pPr>
        <w:pStyle w:val="Dialogue"/>
      </w:pPr>
      <w:r>
        <w:t>That seemed to go well.</w:t>
      </w:r>
    </w:p>
    <w:p w14:paraId="5BECB5EC" w14:textId="77777777" w:rsidR="006E11A2" w:rsidRDefault="00CD62AE" w:rsidP="006E11A2">
      <w:pPr>
        <w:pStyle w:val="CHARACTER"/>
      </w:pPr>
      <w:r>
        <w:t xml:space="preserve">MARK </w:t>
      </w:r>
    </w:p>
    <w:p w14:paraId="54FD31B2" w14:textId="77777777" w:rsidR="006E11A2" w:rsidRDefault="00CD62AE" w:rsidP="006E11A2">
      <w:pPr>
        <w:pStyle w:val="Dialogue"/>
      </w:pPr>
      <w:r>
        <w:t>I need the next five minutes that Cornwell and Elizabeth have free.</w:t>
      </w:r>
    </w:p>
    <w:p w14:paraId="0FBC91FE" w14:textId="1C4FF81C" w:rsidR="006E11A2" w:rsidRDefault="00DA5B2C" w:rsidP="006E11A2">
      <w:pPr>
        <w:pStyle w:val="CHARACTER"/>
      </w:pPr>
      <w:r>
        <w:t>ANNIE</w:t>
      </w:r>
      <w:r w:rsidR="00CD62AE">
        <w:t xml:space="preserve"> </w:t>
      </w:r>
    </w:p>
    <w:p w14:paraId="6B07AA80" w14:textId="77777777" w:rsidR="006E11A2" w:rsidRDefault="00CD62AE" w:rsidP="006E11A2">
      <w:pPr>
        <w:pStyle w:val="Dialogue"/>
      </w:pPr>
      <w:r>
        <w:t xml:space="preserve">On it. </w:t>
      </w:r>
    </w:p>
    <w:p w14:paraId="42C02BF8" w14:textId="4D8925F0" w:rsidR="00CD62AE" w:rsidRDefault="00CD62AE" w:rsidP="006E11A2">
      <w:r>
        <w:t xml:space="preserve">Mark places his head in his hands as </w:t>
      </w:r>
      <w:r w:rsidR="00DA5B2C">
        <w:t>A</w:t>
      </w:r>
      <w:r w:rsidR="00706085">
        <w:t>nnie</w:t>
      </w:r>
      <w:r>
        <w:t xml:space="preserve"> leaves.</w:t>
      </w:r>
      <w:r>
        <w:br/>
      </w:r>
      <w:r>
        <w:br/>
      </w:r>
      <w:r w:rsidR="006E11A2">
        <w:t xml:space="preserve">FADE OUT: </w:t>
      </w:r>
      <w:r>
        <w:br/>
      </w:r>
      <w:r>
        <w:br/>
      </w:r>
      <w:r>
        <w:br/>
      </w:r>
      <w:r>
        <w:br/>
      </w:r>
      <w:r>
        <w:br/>
      </w:r>
      <w:r>
        <w:br/>
      </w:r>
      <w:r>
        <w:br/>
      </w:r>
      <w:r>
        <w:br/>
      </w:r>
      <w:r>
        <w:br/>
      </w:r>
      <w:r>
        <w:br/>
      </w:r>
      <w:r>
        <w:br/>
      </w:r>
      <w:r>
        <w:br/>
      </w:r>
      <w:r>
        <w:br/>
      </w:r>
      <w:r>
        <w:br/>
      </w:r>
      <w:r>
        <w:br/>
      </w:r>
      <w:r>
        <w:br/>
      </w:r>
      <w:r>
        <w:br/>
      </w:r>
      <w:r>
        <w:br/>
      </w:r>
    </w:p>
    <w:p w14:paraId="6163A9F9" w14:textId="77777777" w:rsidR="00CD62AE" w:rsidRDefault="00CD62AE" w:rsidP="00CD62AE">
      <w:pPr>
        <w:spacing w:after="0"/>
        <w:rPr>
          <w:bCs/>
        </w:rPr>
      </w:pPr>
    </w:p>
    <w:p w14:paraId="477CB057" w14:textId="77777777" w:rsidR="00CD62AE" w:rsidRDefault="00CD62AE" w:rsidP="00CD62AE">
      <w:pPr>
        <w:spacing w:after="0"/>
        <w:rPr>
          <w:bCs/>
        </w:rPr>
      </w:pPr>
    </w:p>
    <w:p w14:paraId="1585CF40" w14:textId="77777777" w:rsidR="00CD62AE" w:rsidRDefault="00CD62AE" w:rsidP="00CD62AE">
      <w:pPr>
        <w:spacing w:after="0"/>
        <w:rPr>
          <w:bCs/>
        </w:rPr>
      </w:pPr>
    </w:p>
    <w:p w14:paraId="496C9554" w14:textId="77777777" w:rsidR="00CD62AE" w:rsidRDefault="00CD62AE" w:rsidP="00CD62AE">
      <w:pPr>
        <w:spacing w:after="0"/>
        <w:rPr>
          <w:bCs/>
        </w:rPr>
      </w:pPr>
    </w:p>
    <w:p w14:paraId="65A99181" w14:textId="77777777" w:rsidR="00CD62AE" w:rsidRDefault="00CD62AE" w:rsidP="00CD62AE">
      <w:pPr>
        <w:spacing w:after="0"/>
        <w:rPr>
          <w:bCs/>
        </w:rPr>
      </w:pPr>
    </w:p>
    <w:p w14:paraId="353FE179" w14:textId="77777777" w:rsidR="00CD62AE" w:rsidRDefault="00CD62AE" w:rsidP="00CD62AE">
      <w:pPr>
        <w:spacing w:after="0"/>
        <w:rPr>
          <w:bCs/>
        </w:rPr>
      </w:pPr>
    </w:p>
    <w:p w14:paraId="254C321C" w14:textId="77777777" w:rsidR="000F00D9" w:rsidRDefault="000F00D9" w:rsidP="00CD62AE">
      <w:pPr>
        <w:spacing w:after="0"/>
        <w:rPr>
          <w:bCs/>
        </w:rPr>
      </w:pPr>
    </w:p>
    <w:p w14:paraId="0E0AAB58" w14:textId="77777777" w:rsidR="00DA5B2C" w:rsidRDefault="00DA5B2C" w:rsidP="00CD62AE">
      <w:pPr>
        <w:spacing w:after="0"/>
        <w:rPr>
          <w:bCs/>
        </w:rPr>
      </w:pPr>
    </w:p>
    <w:p w14:paraId="459A6F50" w14:textId="77777777" w:rsidR="00DA5B2C" w:rsidRDefault="00DA5B2C" w:rsidP="00CD62AE">
      <w:pPr>
        <w:spacing w:after="0"/>
        <w:rPr>
          <w:bCs/>
        </w:rPr>
      </w:pPr>
    </w:p>
    <w:p w14:paraId="1D0DE186" w14:textId="77777777" w:rsidR="00DA5B2C" w:rsidRDefault="00DA5B2C" w:rsidP="00CD62AE">
      <w:pPr>
        <w:spacing w:after="0"/>
        <w:rPr>
          <w:bCs/>
        </w:rPr>
      </w:pPr>
    </w:p>
    <w:p w14:paraId="45E130D6" w14:textId="77777777" w:rsidR="00DA5B2C" w:rsidRDefault="00DA5B2C" w:rsidP="00CD62AE">
      <w:pPr>
        <w:spacing w:after="0"/>
        <w:rPr>
          <w:bCs/>
        </w:rPr>
      </w:pPr>
    </w:p>
    <w:p w14:paraId="4AB1D18D" w14:textId="3891A12E" w:rsidR="000F00D9" w:rsidRDefault="000F00D9" w:rsidP="00CD62AE">
      <w:pPr>
        <w:spacing w:after="0"/>
        <w:rPr>
          <w:bCs/>
        </w:rPr>
      </w:pPr>
      <w:r>
        <w:rPr>
          <w:bCs/>
        </w:rPr>
        <w:lastRenderedPageBreak/>
        <w:t xml:space="preserve">FADE IN: </w:t>
      </w:r>
    </w:p>
    <w:p w14:paraId="5E5CB66E" w14:textId="77777777" w:rsidR="000F00D9" w:rsidRDefault="000F00D9" w:rsidP="00CD62AE">
      <w:pPr>
        <w:spacing w:after="0"/>
        <w:rPr>
          <w:bCs/>
        </w:rPr>
      </w:pPr>
    </w:p>
    <w:p w14:paraId="5A472A86" w14:textId="065207EE" w:rsidR="000F00D9" w:rsidRDefault="000F00D9" w:rsidP="00CD62AE">
      <w:pPr>
        <w:spacing w:after="0"/>
        <w:rPr>
          <w:bCs/>
        </w:rPr>
      </w:pPr>
      <w:r>
        <w:rPr>
          <w:bCs/>
        </w:rPr>
        <w:t>10. INT. ELIZABETH’S OFFICE – DAY.</w:t>
      </w:r>
      <w:r w:rsidR="00CD62AE">
        <w:rPr>
          <w:bCs/>
        </w:rPr>
        <w:br/>
      </w:r>
      <w:r w:rsidR="00CD62AE">
        <w:rPr>
          <w:bCs/>
        </w:rPr>
        <w:br/>
        <w:t>Mark walks into Elizabeth’s office.</w:t>
      </w:r>
      <w:r>
        <w:rPr>
          <w:bCs/>
        </w:rPr>
        <w:t xml:space="preserve"> </w:t>
      </w:r>
      <w:r w:rsidR="00DA5B2C">
        <w:rPr>
          <w:bCs/>
        </w:rPr>
        <w:t>Cornwell</w:t>
      </w:r>
      <w:r>
        <w:rPr>
          <w:bCs/>
        </w:rPr>
        <w:t xml:space="preserve"> and Elizabeth are sitting opposite eachother at her desk. Elizabeth is laughing. </w:t>
      </w:r>
    </w:p>
    <w:p w14:paraId="1DAE9493" w14:textId="77777777" w:rsidR="000F00D9" w:rsidRDefault="000F00D9" w:rsidP="00CD62AE">
      <w:pPr>
        <w:spacing w:after="0"/>
        <w:rPr>
          <w:bCs/>
        </w:rPr>
      </w:pPr>
    </w:p>
    <w:p w14:paraId="72B7ECE6" w14:textId="77777777" w:rsidR="000F00D9" w:rsidRDefault="00CD62AE" w:rsidP="000F00D9">
      <w:pPr>
        <w:pStyle w:val="CHARACTER"/>
      </w:pPr>
      <w:r>
        <w:t>ELIZABETH</w:t>
      </w:r>
    </w:p>
    <w:p w14:paraId="2CE20116" w14:textId="68858C41" w:rsidR="000F00D9" w:rsidRDefault="00AF689A" w:rsidP="000F00D9">
      <w:pPr>
        <w:pStyle w:val="Dialogue"/>
      </w:pPr>
      <w:r>
        <w:t>Oh,</w:t>
      </w:r>
      <w:r w:rsidR="00CD62AE">
        <w:t xml:space="preserve"> you did not?</w:t>
      </w:r>
    </w:p>
    <w:p w14:paraId="2BACA314" w14:textId="3319F8B4" w:rsidR="000F00D9" w:rsidRDefault="0006096D" w:rsidP="000F00D9">
      <w:pPr>
        <w:pStyle w:val="CHARACTER"/>
      </w:pPr>
      <w:r>
        <w:t>Cornwell</w:t>
      </w:r>
      <w:r w:rsidR="00CD62AE">
        <w:t xml:space="preserve"> </w:t>
      </w:r>
    </w:p>
    <w:p w14:paraId="50E58219" w14:textId="77777777" w:rsidR="000F00D9" w:rsidRDefault="00CD62AE" w:rsidP="000F00D9">
      <w:pPr>
        <w:pStyle w:val="Dialogue"/>
      </w:pPr>
      <w:r>
        <w:t>On my life.</w:t>
      </w:r>
    </w:p>
    <w:p w14:paraId="5D1F14EF" w14:textId="77777777" w:rsidR="000F00D9" w:rsidRDefault="00CD62AE" w:rsidP="000F00D9">
      <w:pPr>
        <w:pStyle w:val="CHARACTER"/>
      </w:pPr>
      <w:r>
        <w:t>ELIZABETH</w:t>
      </w:r>
    </w:p>
    <w:p w14:paraId="231E3D1B" w14:textId="3F8B9D46" w:rsidR="000F00D9" w:rsidRDefault="00CD62AE" w:rsidP="000F00D9">
      <w:pPr>
        <w:pStyle w:val="Dialogue"/>
      </w:pPr>
      <w:r>
        <w:t>That is outrageous</w:t>
      </w:r>
      <w:r w:rsidR="00E43A70">
        <w:t>.</w:t>
      </w:r>
      <w:r>
        <w:t xml:space="preserve"> </w:t>
      </w:r>
    </w:p>
    <w:p w14:paraId="773564F1" w14:textId="6CAE7B62" w:rsidR="000F00D9" w:rsidRDefault="00CD62AE" w:rsidP="000F00D9">
      <w:r>
        <w:t xml:space="preserve">Elizabeth spots Mark in the </w:t>
      </w:r>
      <w:r w:rsidR="00AF689A">
        <w:t>doorway</w:t>
      </w:r>
      <w:r>
        <w:t xml:space="preserve"> and beckons him in.</w:t>
      </w:r>
    </w:p>
    <w:p w14:paraId="63544A36" w14:textId="1732BB9C" w:rsidR="000F00D9" w:rsidRDefault="00CD62AE" w:rsidP="000F00D9">
      <w:pPr>
        <w:pStyle w:val="CHARACTER"/>
      </w:pPr>
      <w:r>
        <w:t>ELIZABETH</w:t>
      </w:r>
      <w:r w:rsidR="00FB2911">
        <w:t xml:space="preserve"> (Cont.)</w:t>
      </w:r>
    </w:p>
    <w:p w14:paraId="4EFFF5ED" w14:textId="77777777" w:rsidR="000F00D9" w:rsidRDefault="00CD62AE" w:rsidP="000F00D9">
      <w:pPr>
        <w:pStyle w:val="Dialogue"/>
      </w:pPr>
      <w:r>
        <w:t>He was telling me about the time he crashed a party with</w:t>
      </w:r>
      <w:r w:rsidR="000F00D9">
        <w:t xml:space="preserve"> Louisa Lacroix</w:t>
      </w:r>
      <w:r>
        <w:t>. Were they angry?</w:t>
      </w:r>
    </w:p>
    <w:p w14:paraId="7548F942" w14:textId="359A4543" w:rsidR="000F00D9" w:rsidRDefault="0006096D" w:rsidP="000F00D9">
      <w:pPr>
        <w:pStyle w:val="CHARACTER"/>
      </w:pPr>
      <w:r>
        <w:t>Cornwell</w:t>
      </w:r>
      <w:r w:rsidR="00CD62AE">
        <w:t xml:space="preserve"> </w:t>
      </w:r>
    </w:p>
    <w:p w14:paraId="79A02B3F" w14:textId="40D869AA" w:rsidR="000F00D9" w:rsidRDefault="00CD62AE" w:rsidP="000F00D9">
      <w:pPr>
        <w:pStyle w:val="Dialogue"/>
      </w:pPr>
      <w:r>
        <w:t>Furious but of course they had no idea who we were</w:t>
      </w:r>
      <w:r w:rsidR="00CA3618">
        <w:t xml:space="preserve"> at first</w:t>
      </w:r>
      <w:r>
        <w:t xml:space="preserve">. I claimed to be some </w:t>
      </w:r>
      <w:r w:rsidR="000F00D9">
        <w:t>big-time</w:t>
      </w:r>
      <w:r>
        <w:t xml:space="preserve"> </w:t>
      </w:r>
      <w:r w:rsidR="00AF689A">
        <w:t>producer,</w:t>
      </w:r>
      <w:r>
        <w:t xml:space="preserve"> I think.</w:t>
      </w:r>
    </w:p>
    <w:p w14:paraId="18842ADE" w14:textId="77777777" w:rsidR="000F00D9" w:rsidRDefault="00CD62AE" w:rsidP="000F00D9">
      <w:pPr>
        <w:pStyle w:val="CHARACTER"/>
      </w:pPr>
      <w:r>
        <w:t>ELIZABETH</w:t>
      </w:r>
    </w:p>
    <w:p w14:paraId="3BB89622" w14:textId="77777777" w:rsidR="000F00D9" w:rsidRDefault="00CD62AE" w:rsidP="000F00D9">
      <w:pPr>
        <w:pStyle w:val="Dialogue"/>
      </w:pPr>
      <w:r>
        <w:t>Mark, you need to write his autobiography.</w:t>
      </w:r>
    </w:p>
    <w:p w14:paraId="2F7E8CFC" w14:textId="77777777" w:rsidR="000F00D9" w:rsidRDefault="00CD62AE" w:rsidP="000F00D9">
      <w:pPr>
        <w:pStyle w:val="CHARACTER"/>
      </w:pPr>
      <w:r>
        <w:t xml:space="preserve">MARK </w:t>
      </w:r>
    </w:p>
    <w:p w14:paraId="29CB444A" w14:textId="49DECCCB" w:rsidR="00DA5B2C" w:rsidRDefault="00CD62AE" w:rsidP="00AF689A">
      <w:pPr>
        <w:pStyle w:val="Dialogue"/>
      </w:pPr>
      <w:r>
        <w:t>I’m not</w:t>
      </w:r>
      <w:r w:rsidR="00DA5B2C">
        <w:t xml:space="preserve"> in </w:t>
      </w:r>
      <w:r>
        <w:t>that</w:t>
      </w:r>
      <w:r w:rsidR="00DA5B2C">
        <w:t xml:space="preserve"> much</w:t>
      </w:r>
      <w:r>
        <w:t xml:space="preserve"> need for a </w:t>
      </w:r>
      <w:r w:rsidR="00AF689A">
        <w:t>paycheck</w:t>
      </w:r>
      <w:r w:rsidR="00CA3618">
        <w:t>.</w:t>
      </w:r>
    </w:p>
    <w:p w14:paraId="0AB8E0E7" w14:textId="6A1D49CA" w:rsidR="00DA5B2C" w:rsidRDefault="00DA5B2C" w:rsidP="00DA5B2C">
      <w:r>
        <w:t>Mark points at Cornwell</w:t>
      </w:r>
      <w:r w:rsidR="00E43A70">
        <w:t>.</w:t>
      </w:r>
      <w:r w:rsidR="00CD62AE">
        <w:t xml:space="preserve"> </w:t>
      </w:r>
    </w:p>
    <w:p w14:paraId="3C88C596" w14:textId="77777777" w:rsidR="00DA5B2C" w:rsidRDefault="00DA5B2C" w:rsidP="00DA5B2C">
      <w:pPr>
        <w:pStyle w:val="CHARACTER"/>
      </w:pPr>
      <w:r>
        <w:t>mark (Cont)</w:t>
      </w:r>
    </w:p>
    <w:p w14:paraId="7BB5231F" w14:textId="1C09BC48" w:rsidR="000F00D9" w:rsidRDefault="00CD62AE" w:rsidP="00DA5B2C">
      <w:pPr>
        <w:pStyle w:val="Dialogue"/>
      </w:pPr>
      <w:r>
        <w:t>Though you do owe me.</w:t>
      </w:r>
    </w:p>
    <w:p w14:paraId="05D62CD9" w14:textId="77777777" w:rsidR="000F00D9" w:rsidRDefault="00CD62AE" w:rsidP="000F00D9">
      <w:pPr>
        <w:pStyle w:val="CHARACTER"/>
      </w:pPr>
      <w:r>
        <w:t>ELIZABETH</w:t>
      </w:r>
    </w:p>
    <w:p w14:paraId="7A40D574" w14:textId="77777777" w:rsidR="000F00D9" w:rsidRDefault="00CD62AE" w:rsidP="000F00D9">
      <w:pPr>
        <w:pStyle w:val="Dialogue"/>
      </w:pPr>
      <w:r>
        <w:t>What’s up?</w:t>
      </w:r>
    </w:p>
    <w:p w14:paraId="3A670AF3" w14:textId="218156A2" w:rsidR="000F00D9" w:rsidRDefault="00CD62AE" w:rsidP="000F00D9">
      <w:pPr>
        <w:pStyle w:val="CHARACTER"/>
      </w:pPr>
      <w:r>
        <w:t xml:space="preserve">MARK </w:t>
      </w:r>
    </w:p>
    <w:p w14:paraId="79E554A6" w14:textId="7CC56DA7" w:rsidR="00706085" w:rsidRPr="00706085" w:rsidRDefault="00706085" w:rsidP="00706085">
      <w:pPr>
        <w:pStyle w:val="Parenthetical"/>
        <w:spacing w:after="0"/>
      </w:pPr>
      <w:r>
        <w:t xml:space="preserve">(To Cornwell) </w:t>
      </w:r>
    </w:p>
    <w:p w14:paraId="2BD5E94D" w14:textId="41F9D323" w:rsidR="000F00D9" w:rsidRDefault="00CD62AE" w:rsidP="00706085">
      <w:pPr>
        <w:pStyle w:val="Dialogue"/>
        <w:spacing w:after="0"/>
      </w:pPr>
      <w:r>
        <w:t xml:space="preserve">I’ve just sent </w:t>
      </w:r>
      <w:r w:rsidR="008441AE">
        <w:t>Rosanna</w:t>
      </w:r>
      <w:r w:rsidR="00DA5B2C">
        <w:t xml:space="preserve"> </w:t>
      </w:r>
      <w:r>
        <w:t>over to the studio</w:t>
      </w:r>
      <w:r w:rsidR="00706085">
        <w:t>.</w:t>
      </w:r>
      <w:r>
        <w:t xml:space="preserve"> </w:t>
      </w:r>
      <w:r w:rsidR="00706085">
        <w:t>S</w:t>
      </w:r>
      <w:r>
        <w:t xml:space="preserve">he is gunning for you. This article was released earlier, a production of </w:t>
      </w:r>
      <w:proofErr w:type="gramStart"/>
      <w:r>
        <w:t>yours</w:t>
      </w:r>
      <w:proofErr w:type="gramEnd"/>
      <w:r>
        <w:t xml:space="preserve"> sir.</w:t>
      </w:r>
    </w:p>
    <w:p w14:paraId="2825C4F3" w14:textId="77777777" w:rsidR="00706085" w:rsidRPr="00706085" w:rsidRDefault="00706085" w:rsidP="00706085"/>
    <w:p w14:paraId="16DC36C2" w14:textId="77777777" w:rsidR="000F00D9" w:rsidRDefault="00CD62AE" w:rsidP="000F00D9">
      <w:r>
        <w:lastRenderedPageBreak/>
        <w:t>Elizabeth takes it and then becomes serious and begins researching it on the computer.</w:t>
      </w:r>
    </w:p>
    <w:p w14:paraId="7F34E43B" w14:textId="77777777" w:rsidR="000F00D9" w:rsidRDefault="00CD62AE" w:rsidP="000F00D9">
      <w:pPr>
        <w:pStyle w:val="CHARACTER"/>
      </w:pPr>
      <w:r>
        <w:t>ELIZABETH</w:t>
      </w:r>
    </w:p>
    <w:p w14:paraId="7EBD47A4" w14:textId="77777777" w:rsidR="000F00D9" w:rsidRDefault="00CD62AE" w:rsidP="000F00D9">
      <w:pPr>
        <w:pStyle w:val="Dialogue"/>
      </w:pPr>
      <w:r>
        <w:t>It’s already going viral. This doesn’t look good.</w:t>
      </w:r>
    </w:p>
    <w:p w14:paraId="04C79AA3" w14:textId="0640D8F6" w:rsidR="000F00D9" w:rsidRDefault="0015395F" w:rsidP="000F00D9">
      <w:r>
        <w:t>Cornwell</w:t>
      </w:r>
      <w:r w:rsidR="00CD62AE">
        <w:t xml:space="preserve"> looks at the sheets.</w:t>
      </w:r>
    </w:p>
    <w:p w14:paraId="7D74C5FA" w14:textId="2D8E9ACC" w:rsidR="000F00D9" w:rsidRDefault="00CD62AE" w:rsidP="000F00D9">
      <w:pPr>
        <w:pStyle w:val="CHARACTER"/>
      </w:pPr>
      <w:r>
        <w:t>ELIZABETH</w:t>
      </w:r>
      <w:r w:rsidR="00FB2911">
        <w:t xml:space="preserve"> (cont.)</w:t>
      </w:r>
    </w:p>
    <w:p w14:paraId="3FD9DEDD" w14:textId="77777777" w:rsidR="000F00D9" w:rsidRDefault="00CD62AE" w:rsidP="000F00D9">
      <w:pPr>
        <w:pStyle w:val="Dialogue"/>
      </w:pPr>
      <w:r>
        <w:t>You commissioned this?</w:t>
      </w:r>
    </w:p>
    <w:p w14:paraId="682B7E95" w14:textId="4C25D037" w:rsidR="000F00D9" w:rsidRDefault="0006096D" w:rsidP="000F00D9">
      <w:pPr>
        <w:pStyle w:val="CHARACTER"/>
      </w:pPr>
      <w:r>
        <w:t>Cornwell</w:t>
      </w:r>
      <w:r w:rsidR="00CD62AE">
        <w:t xml:space="preserve"> </w:t>
      </w:r>
    </w:p>
    <w:p w14:paraId="7B87B2DB" w14:textId="1BCEB099" w:rsidR="000F00D9" w:rsidRDefault="00CD62AE" w:rsidP="000F00D9">
      <w:pPr>
        <w:pStyle w:val="Dialogue"/>
      </w:pPr>
      <w:r>
        <w:t>Not personally. We have a team of people who write articles like this all the time</w:t>
      </w:r>
      <w:r w:rsidR="00DA5B2C">
        <w:t>,</w:t>
      </w:r>
      <w:r>
        <w:t xml:space="preserve"> it is common practise.</w:t>
      </w:r>
    </w:p>
    <w:p w14:paraId="3F0C5924" w14:textId="77777777" w:rsidR="000F00D9" w:rsidRDefault="00CD62AE" w:rsidP="000F00D9">
      <w:pPr>
        <w:pStyle w:val="CHARACTER"/>
      </w:pPr>
      <w:r>
        <w:t>ELIZABETH</w:t>
      </w:r>
    </w:p>
    <w:p w14:paraId="1265CEBC" w14:textId="77777777" w:rsidR="000F00D9" w:rsidRDefault="00CD62AE" w:rsidP="000F00D9">
      <w:pPr>
        <w:pStyle w:val="Dialogue"/>
      </w:pPr>
      <w:r>
        <w:t>Two articles in one day isn’t common practise.</w:t>
      </w:r>
    </w:p>
    <w:p w14:paraId="7C268CAF" w14:textId="77777777" w:rsidR="000F00D9" w:rsidRDefault="00CD62AE" w:rsidP="000F00D9">
      <w:r>
        <w:t>Elizabeth turns on Mark.</w:t>
      </w:r>
    </w:p>
    <w:p w14:paraId="789235F0" w14:textId="77777777" w:rsidR="000F00D9" w:rsidRDefault="00CD62AE" w:rsidP="000F00D9">
      <w:pPr>
        <w:pStyle w:val="CHARACTER"/>
      </w:pPr>
      <w:r>
        <w:t>ELIZABETH</w:t>
      </w:r>
    </w:p>
    <w:p w14:paraId="28648856" w14:textId="6359A5BC" w:rsidR="008441AE" w:rsidRDefault="00CD62AE" w:rsidP="000F00D9">
      <w:pPr>
        <w:pStyle w:val="Dialogue"/>
      </w:pPr>
      <w:r>
        <w:t xml:space="preserve">Did </w:t>
      </w:r>
      <w:r w:rsidR="008441AE">
        <w:t>Rosanna</w:t>
      </w:r>
      <w:r w:rsidR="00DA5B2C">
        <w:t xml:space="preserve"> </w:t>
      </w:r>
      <w:r>
        <w:t>threaten anything?</w:t>
      </w:r>
    </w:p>
    <w:p w14:paraId="282B3DB7" w14:textId="77777777" w:rsidR="008441AE" w:rsidRDefault="00CD62AE" w:rsidP="008441AE">
      <w:pPr>
        <w:pStyle w:val="CHARACTER"/>
      </w:pPr>
      <w:r>
        <w:t xml:space="preserve">MARK </w:t>
      </w:r>
    </w:p>
    <w:p w14:paraId="2FA8C516" w14:textId="19D3E470" w:rsidR="008441AE" w:rsidRDefault="00CD62AE" w:rsidP="008441AE">
      <w:pPr>
        <w:pStyle w:val="Dialogue"/>
      </w:pPr>
      <w:r>
        <w:t>Nothing. I don’t think she would with everything going on at home but what happens if they call in our debt</w:t>
      </w:r>
      <w:r w:rsidR="00CA3618">
        <w:t>?</w:t>
      </w:r>
    </w:p>
    <w:p w14:paraId="5595B9E3" w14:textId="754C8E4E" w:rsidR="008441AE" w:rsidRDefault="0006096D" w:rsidP="008441AE">
      <w:pPr>
        <w:pStyle w:val="CHARACTER"/>
      </w:pPr>
      <w:r>
        <w:t>Cornwell</w:t>
      </w:r>
      <w:r w:rsidR="00CD62AE">
        <w:t xml:space="preserve"> </w:t>
      </w:r>
    </w:p>
    <w:p w14:paraId="42530E4C" w14:textId="77777777" w:rsidR="008441AE" w:rsidRDefault="00CD62AE" w:rsidP="008441AE">
      <w:pPr>
        <w:pStyle w:val="Dialogue"/>
      </w:pPr>
      <w:r>
        <w:t>We will cover it of course if it comes to that.</w:t>
      </w:r>
    </w:p>
    <w:p w14:paraId="44C5161A" w14:textId="77777777" w:rsidR="008441AE" w:rsidRDefault="00CD62AE" w:rsidP="008441AE">
      <w:r>
        <w:t>Mark looks awkwardly at him.</w:t>
      </w:r>
    </w:p>
    <w:p w14:paraId="75CB59DE" w14:textId="77777777" w:rsidR="008441AE" w:rsidRDefault="00CD62AE" w:rsidP="008441AE">
      <w:pPr>
        <w:pStyle w:val="CHARACTER"/>
      </w:pPr>
      <w:r>
        <w:t xml:space="preserve">MARK </w:t>
      </w:r>
    </w:p>
    <w:p w14:paraId="41333DC8" w14:textId="7079A91D" w:rsidR="008441AE" w:rsidRDefault="00CD62AE" w:rsidP="008441AE">
      <w:pPr>
        <w:pStyle w:val="Dialogue"/>
      </w:pPr>
      <w:r>
        <w:t xml:space="preserve">I don’t like getting in the way Liz and I know you have the project to keep on the </w:t>
      </w:r>
      <w:r w:rsidR="00116388">
        <w:t>rails,</w:t>
      </w:r>
      <w:r>
        <w:t xml:space="preserve"> but can we start working on something?</w:t>
      </w:r>
    </w:p>
    <w:p w14:paraId="5E37BC22" w14:textId="77777777" w:rsidR="008441AE" w:rsidRDefault="00CD62AE" w:rsidP="008441AE">
      <w:pPr>
        <w:pStyle w:val="CHARACTER"/>
      </w:pPr>
      <w:r>
        <w:t>ELIZABETH</w:t>
      </w:r>
    </w:p>
    <w:p w14:paraId="5FAF0F81" w14:textId="5D328E97" w:rsidR="008441AE" w:rsidRDefault="00CD62AE" w:rsidP="008441AE">
      <w:pPr>
        <w:pStyle w:val="Dialogue"/>
      </w:pPr>
      <w:r>
        <w:t xml:space="preserve">A </w:t>
      </w:r>
      <w:r w:rsidR="00AF689A">
        <w:t>statement just in case</w:t>
      </w:r>
      <w:r>
        <w:t xml:space="preserve"> they throw something back at us. </w:t>
      </w:r>
      <w:r w:rsidR="00116388">
        <w:t>Yeah,</w:t>
      </w:r>
      <w:r>
        <w:t xml:space="preserve"> I will start working on it right away.</w:t>
      </w:r>
    </w:p>
    <w:p w14:paraId="4C044A22" w14:textId="77777777" w:rsidR="008441AE" w:rsidRDefault="00CD62AE" w:rsidP="008441AE">
      <w:pPr>
        <w:pStyle w:val="CHARACTER"/>
      </w:pPr>
      <w:r>
        <w:t xml:space="preserve">MARK </w:t>
      </w:r>
    </w:p>
    <w:p w14:paraId="67AFAA24" w14:textId="77777777" w:rsidR="008441AE" w:rsidRDefault="00CD62AE" w:rsidP="008441AE">
      <w:pPr>
        <w:pStyle w:val="Dialogue"/>
      </w:pPr>
      <w:r>
        <w:t>I’m sure you have something important to do first, like checking the flower arrangements.</w:t>
      </w:r>
    </w:p>
    <w:p w14:paraId="17C32E68" w14:textId="77777777" w:rsidR="008441AE" w:rsidRDefault="00CD62AE" w:rsidP="008441AE">
      <w:pPr>
        <w:pStyle w:val="CHARACTER"/>
      </w:pPr>
      <w:r>
        <w:t>ELIZABETH</w:t>
      </w:r>
    </w:p>
    <w:p w14:paraId="30C0394B" w14:textId="141177FA" w:rsidR="008441AE" w:rsidRDefault="00CD62AE" w:rsidP="008441AE">
      <w:pPr>
        <w:pStyle w:val="Dialogue"/>
      </w:pPr>
      <w:r>
        <w:t>What do you even do during this period?</w:t>
      </w:r>
    </w:p>
    <w:p w14:paraId="39E0EBD8" w14:textId="77777777" w:rsidR="008441AE" w:rsidRDefault="00CD62AE" w:rsidP="008441AE">
      <w:pPr>
        <w:pStyle w:val="CHARACTER"/>
      </w:pPr>
      <w:r>
        <w:lastRenderedPageBreak/>
        <w:t xml:space="preserve">MARK </w:t>
      </w:r>
    </w:p>
    <w:p w14:paraId="3DA9A5AD" w14:textId="77777777" w:rsidR="008441AE" w:rsidRDefault="00CD62AE" w:rsidP="008441AE">
      <w:pPr>
        <w:pStyle w:val="Dialogue"/>
      </w:pPr>
      <w:r>
        <w:t>Me, I’m trying to do something magical.</w:t>
      </w:r>
    </w:p>
    <w:p w14:paraId="7C79C991" w14:textId="17E8E19A" w:rsidR="008441AE" w:rsidRDefault="00CD62AE" w:rsidP="008441AE">
      <w:r>
        <w:t xml:space="preserve">Mark smiles at her and shakes his head at Cornwell before walking away. </w:t>
      </w:r>
    </w:p>
    <w:p w14:paraId="476145E1" w14:textId="54379052" w:rsidR="00CD62AE" w:rsidRPr="008441AE" w:rsidRDefault="008441AE" w:rsidP="008441AE">
      <w:r>
        <w:t xml:space="preserve">FADE OUT: </w:t>
      </w:r>
      <w:r w:rsidR="00CD62AE">
        <w:br/>
      </w:r>
    </w:p>
    <w:p w14:paraId="79C29FCD" w14:textId="77777777" w:rsidR="00CD62AE" w:rsidRDefault="00CD62AE" w:rsidP="00CD62AE">
      <w:pPr>
        <w:spacing w:after="0"/>
        <w:rPr>
          <w:bCs/>
        </w:rPr>
      </w:pPr>
    </w:p>
    <w:p w14:paraId="3A797E39" w14:textId="77777777" w:rsidR="00CD62AE" w:rsidRDefault="00CD62AE" w:rsidP="00CD62AE">
      <w:pPr>
        <w:spacing w:after="0"/>
        <w:rPr>
          <w:bCs/>
        </w:rPr>
      </w:pPr>
    </w:p>
    <w:p w14:paraId="61EC2932" w14:textId="77777777" w:rsidR="00CD62AE" w:rsidRDefault="00CD62AE" w:rsidP="00CD62AE">
      <w:pPr>
        <w:spacing w:after="0"/>
        <w:rPr>
          <w:bCs/>
        </w:rPr>
      </w:pPr>
    </w:p>
    <w:p w14:paraId="3BF550DC" w14:textId="77777777" w:rsidR="00CD62AE" w:rsidRDefault="00CD62AE" w:rsidP="00CD62AE">
      <w:pPr>
        <w:spacing w:after="0"/>
        <w:rPr>
          <w:bCs/>
        </w:rPr>
      </w:pPr>
    </w:p>
    <w:p w14:paraId="4D2BDEC3" w14:textId="77777777" w:rsidR="00CD62AE" w:rsidRDefault="00CD62AE" w:rsidP="00CD62AE">
      <w:pPr>
        <w:spacing w:after="0"/>
        <w:rPr>
          <w:bCs/>
        </w:rPr>
      </w:pPr>
    </w:p>
    <w:p w14:paraId="270DCCB0" w14:textId="77777777" w:rsidR="00CD62AE" w:rsidRDefault="00CD62AE" w:rsidP="00CD62AE">
      <w:pPr>
        <w:spacing w:after="0"/>
        <w:rPr>
          <w:bCs/>
        </w:rPr>
      </w:pPr>
    </w:p>
    <w:p w14:paraId="57723A5A" w14:textId="77777777" w:rsidR="00CD62AE" w:rsidRDefault="00CD62AE" w:rsidP="00CD62AE">
      <w:pPr>
        <w:spacing w:after="0"/>
        <w:rPr>
          <w:bCs/>
        </w:rPr>
      </w:pPr>
    </w:p>
    <w:p w14:paraId="5435744C" w14:textId="77777777" w:rsidR="00CD62AE" w:rsidRDefault="00CD62AE" w:rsidP="00CD62AE">
      <w:pPr>
        <w:spacing w:after="0"/>
        <w:rPr>
          <w:bCs/>
        </w:rPr>
      </w:pPr>
    </w:p>
    <w:p w14:paraId="21BB6D24" w14:textId="77777777" w:rsidR="00CD62AE" w:rsidRDefault="00CD62AE" w:rsidP="00CD62AE">
      <w:pPr>
        <w:spacing w:after="0"/>
        <w:rPr>
          <w:bCs/>
        </w:rPr>
      </w:pPr>
    </w:p>
    <w:p w14:paraId="2E56B647" w14:textId="77777777" w:rsidR="00CD62AE" w:rsidRDefault="00CD62AE" w:rsidP="00CD62AE">
      <w:pPr>
        <w:spacing w:after="0"/>
        <w:rPr>
          <w:bCs/>
        </w:rPr>
      </w:pPr>
    </w:p>
    <w:p w14:paraId="4F9B7E1C" w14:textId="77777777" w:rsidR="00CD62AE" w:rsidRDefault="00CD62AE" w:rsidP="00CD62AE">
      <w:pPr>
        <w:spacing w:after="0"/>
        <w:rPr>
          <w:bCs/>
        </w:rPr>
      </w:pPr>
    </w:p>
    <w:p w14:paraId="1B41DA7B" w14:textId="77777777" w:rsidR="00CD62AE" w:rsidRDefault="00CD62AE" w:rsidP="00CD62AE">
      <w:pPr>
        <w:spacing w:after="0"/>
        <w:rPr>
          <w:bCs/>
        </w:rPr>
      </w:pPr>
    </w:p>
    <w:p w14:paraId="48676026" w14:textId="77777777" w:rsidR="00CD62AE" w:rsidRDefault="00CD62AE" w:rsidP="00CD62AE">
      <w:pPr>
        <w:spacing w:after="0"/>
        <w:rPr>
          <w:bCs/>
        </w:rPr>
      </w:pPr>
    </w:p>
    <w:p w14:paraId="40E065E0" w14:textId="77777777" w:rsidR="00CD62AE" w:rsidRDefault="00CD62AE" w:rsidP="00CD62AE">
      <w:pPr>
        <w:spacing w:after="0"/>
        <w:rPr>
          <w:bCs/>
        </w:rPr>
      </w:pPr>
    </w:p>
    <w:p w14:paraId="7BB11491" w14:textId="77777777" w:rsidR="00CD62AE" w:rsidRDefault="00CD62AE" w:rsidP="00CD62AE">
      <w:pPr>
        <w:spacing w:after="0"/>
        <w:rPr>
          <w:bCs/>
        </w:rPr>
      </w:pPr>
    </w:p>
    <w:p w14:paraId="536F08D8" w14:textId="77777777" w:rsidR="00CD62AE" w:rsidRDefault="00CD62AE" w:rsidP="00CD62AE">
      <w:pPr>
        <w:spacing w:after="0"/>
        <w:rPr>
          <w:bCs/>
        </w:rPr>
      </w:pPr>
    </w:p>
    <w:p w14:paraId="65B31E35" w14:textId="77777777" w:rsidR="00CD62AE" w:rsidRDefault="00CD62AE" w:rsidP="00CD62AE">
      <w:pPr>
        <w:spacing w:after="0"/>
        <w:rPr>
          <w:bCs/>
        </w:rPr>
      </w:pPr>
    </w:p>
    <w:p w14:paraId="239ACBFF" w14:textId="77777777" w:rsidR="00CD62AE" w:rsidRDefault="00CD62AE" w:rsidP="00CD62AE">
      <w:pPr>
        <w:spacing w:after="0"/>
        <w:rPr>
          <w:bCs/>
        </w:rPr>
      </w:pPr>
    </w:p>
    <w:p w14:paraId="0490A8F7" w14:textId="77777777" w:rsidR="00CD62AE" w:rsidRDefault="00CD62AE" w:rsidP="00CD62AE">
      <w:pPr>
        <w:spacing w:after="0"/>
        <w:rPr>
          <w:bCs/>
        </w:rPr>
      </w:pPr>
    </w:p>
    <w:p w14:paraId="3CAECF77" w14:textId="77777777" w:rsidR="00CD62AE" w:rsidRDefault="00CD62AE" w:rsidP="00CD62AE">
      <w:pPr>
        <w:spacing w:after="0"/>
        <w:rPr>
          <w:bCs/>
        </w:rPr>
      </w:pPr>
    </w:p>
    <w:p w14:paraId="1959E9DD" w14:textId="77777777" w:rsidR="00CD62AE" w:rsidRDefault="00CD62AE" w:rsidP="00CD62AE">
      <w:pPr>
        <w:spacing w:after="0"/>
        <w:rPr>
          <w:bCs/>
        </w:rPr>
      </w:pPr>
    </w:p>
    <w:p w14:paraId="296D90C3" w14:textId="77777777" w:rsidR="00CD62AE" w:rsidRDefault="00CD62AE" w:rsidP="00CD62AE">
      <w:pPr>
        <w:spacing w:after="0"/>
        <w:rPr>
          <w:bCs/>
        </w:rPr>
      </w:pPr>
    </w:p>
    <w:p w14:paraId="43ADB60E" w14:textId="77777777" w:rsidR="008441AE" w:rsidRDefault="008441AE" w:rsidP="00CD62AE">
      <w:pPr>
        <w:spacing w:after="0"/>
        <w:rPr>
          <w:bCs/>
        </w:rPr>
      </w:pPr>
    </w:p>
    <w:p w14:paraId="56AD8A5A" w14:textId="77777777" w:rsidR="008441AE" w:rsidRDefault="008441AE" w:rsidP="00CD62AE">
      <w:pPr>
        <w:spacing w:after="0"/>
        <w:rPr>
          <w:bCs/>
        </w:rPr>
      </w:pPr>
    </w:p>
    <w:p w14:paraId="00DBE2F6" w14:textId="77777777" w:rsidR="008441AE" w:rsidRDefault="008441AE" w:rsidP="00CD62AE">
      <w:pPr>
        <w:spacing w:after="0"/>
        <w:rPr>
          <w:bCs/>
        </w:rPr>
      </w:pPr>
    </w:p>
    <w:p w14:paraId="77CDB4FC" w14:textId="77777777" w:rsidR="008441AE" w:rsidRDefault="008441AE" w:rsidP="00CD62AE">
      <w:pPr>
        <w:spacing w:after="0"/>
        <w:rPr>
          <w:bCs/>
        </w:rPr>
      </w:pPr>
    </w:p>
    <w:p w14:paraId="3DF1A99F" w14:textId="77777777" w:rsidR="008441AE" w:rsidRDefault="008441AE" w:rsidP="00CD62AE">
      <w:pPr>
        <w:spacing w:after="0"/>
        <w:rPr>
          <w:bCs/>
        </w:rPr>
      </w:pPr>
    </w:p>
    <w:p w14:paraId="0968B4FF" w14:textId="77777777" w:rsidR="008441AE" w:rsidRDefault="008441AE" w:rsidP="00CD62AE">
      <w:pPr>
        <w:spacing w:after="0"/>
        <w:rPr>
          <w:bCs/>
        </w:rPr>
      </w:pPr>
    </w:p>
    <w:p w14:paraId="07993DE2" w14:textId="77777777" w:rsidR="008441AE" w:rsidRDefault="008441AE" w:rsidP="00CD62AE">
      <w:pPr>
        <w:spacing w:after="0"/>
        <w:rPr>
          <w:bCs/>
        </w:rPr>
      </w:pPr>
    </w:p>
    <w:p w14:paraId="013E0DD2" w14:textId="77777777" w:rsidR="008441AE" w:rsidRDefault="008441AE" w:rsidP="00CD62AE">
      <w:pPr>
        <w:spacing w:after="0"/>
        <w:rPr>
          <w:bCs/>
        </w:rPr>
      </w:pPr>
    </w:p>
    <w:p w14:paraId="04CC462C" w14:textId="77777777" w:rsidR="008441AE" w:rsidRDefault="008441AE" w:rsidP="00CD62AE">
      <w:pPr>
        <w:spacing w:after="0"/>
        <w:rPr>
          <w:bCs/>
        </w:rPr>
      </w:pPr>
    </w:p>
    <w:p w14:paraId="1E677D9E" w14:textId="77777777" w:rsidR="008441AE" w:rsidRDefault="008441AE" w:rsidP="00CD62AE">
      <w:pPr>
        <w:spacing w:after="0"/>
        <w:rPr>
          <w:bCs/>
        </w:rPr>
      </w:pPr>
    </w:p>
    <w:p w14:paraId="67D9006A" w14:textId="77777777" w:rsidR="008441AE" w:rsidRDefault="008441AE" w:rsidP="00CD62AE">
      <w:pPr>
        <w:spacing w:after="0"/>
        <w:rPr>
          <w:bCs/>
        </w:rPr>
      </w:pPr>
    </w:p>
    <w:p w14:paraId="7A90BFF0" w14:textId="77777777" w:rsidR="008441AE" w:rsidRDefault="008441AE" w:rsidP="00CD62AE">
      <w:pPr>
        <w:spacing w:after="0"/>
        <w:rPr>
          <w:bCs/>
        </w:rPr>
      </w:pPr>
    </w:p>
    <w:p w14:paraId="5A1BC15E" w14:textId="77777777" w:rsidR="008441AE" w:rsidRDefault="008441AE" w:rsidP="00CD62AE">
      <w:pPr>
        <w:spacing w:after="0"/>
        <w:rPr>
          <w:bCs/>
        </w:rPr>
      </w:pPr>
    </w:p>
    <w:p w14:paraId="5BCA7777" w14:textId="77777777" w:rsidR="00116388" w:rsidRDefault="00116388" w:rsidP="00CD62AE">
      <w:pPr>
        <w:spacing w:after="0"/>
        <w:rPr>
          <w:bCs/>
        </w:rPr>
      </w:pPr>
    </w:p>
    <w:p w14:paraId="5BD2DA3D" w14:textId="77777777" w:rsidR="00116388" w:rsidRDefault="00116388" w:rsidP="00CD62AE">
      <w:pPr>
        <w:spacing w:after="0"/>
        <w:rPr>
          <w:bCs/>
        </w:rPr>
      </w:pPr>
    </w:p>
    <w:p w14:paraId="21E96E5C" w14:textId="77777777" w:rsidR="00116388" w:rsidRDefault="00116388" w:rsidP="00CD62AE">
      <w:pPr>
        <w:spacing w:after="0"/>
        <w:rPr>
          <w:bCs/>
        </w:rPr>
      </w:pPr>
    </w:p>
    <w:p w14:paraId="6BED0521" w14:textId="77777777" w:rsidR="00116388" w:rsidRDefault="00116388" w:rsidP="00CD62AE">
      <w:pPr>
        <w:spacing w:after="0"/>
        <w:rPr>
          <w:bCs/>
        </w:rPr>
      </w:pPr>
    </w:p>
    <w:p w14:paraId="0B2A5059" w14:textId="77777777" w:rsidR="00116388" w:rsidRDefault="00116388" w:rsidP="00CD62AE">
      <w:pPr>
        <w:spacing w:after="0"/>
        <w:rPr>
          <w:bCs/>
        </w:rPr>
      </w:pPr>
    </w:p>
    <w:p w14:paraId="02346C64" w14:textId="77777777" w:rsidR="00116388" w:rsidRDefault="00116388" w:rsidP="00CD62AE">
      <w:pPr>
        <w:spacing w:after="0"/>
        <w:rPr>
          <w:bCs/>
        </w:rPr>
      </w:pPr>
    </w:p>
    <w:p w14:paraId="1585F394" w14:textId="77777777" w:rsidR="00116388" w:rsidRDefault="00116388" w:rsidP="00CD62AE">
      <w:pPr>
        <w:spacing w:after="0"/>
        <w:rPr>
          <w:bCs/>
        </w:rPr>
      </w:pPr>
    </w:p>
    <w:p w14:paraId="3DF0EAB8" w14:textId="77777777" w:rsidR="00116388" w:rsidRDefault="00116388" w:rsidP="00CD62AE">
      <w:pPr>
        <w:spacing w:after="0"/>
        <w:rPr>
          <w:bCs/>
        </w:rPr>
      </w:pPr>
    </w:p>
    <w:p w14:paraId="06C7E70A" w14:textId="77777777" w:rsidR="00116388" w:rsidRDefault="00116388" w:rsidP="00CD62AE">
      <w:pPr>
        <w:spacing w:after="0"/>
        <w:rPr>
          <w:bCs/>
        </w:rPr>
      </w:pPr>
      <w:r>
        <w:rPr>
          <w:bCs/>
        </w:rPr>
        <w:lastRenderedPageBreak/>
        <w:t>FADE IN:</w:t>
      </w:r>
    </w:p>
    <w:p w14:paraId="4F364838" w14:textId="77777777" w:rsidR="00116388" w:rsidRDefault="00116388" w:rsidP="00CD62AE">
      <w:pPr>
        <w:spacing w:after="0"/>
        <w:rPr>
          <w:bCs/>
        </w:rPr>
      </w:pPr>
    </w:p>
    <w:p w14:paraId="1E0E80CA" w14:textId="7D346631" w:rsidR="008441AE" w:rsidRDefault="00116388" w:rsidP="00CD62AE">
      <w:pPr>
        <w:spacing w:after="0"/>
        <w:rPr>
          <w:bCs/>
        </w:rPr>
      </w:pPr>
      <w:r>
        <w:rPr>
          <w:bCs/>
        </w:rPr>
        <w:t>11. STUDIO – DAY.</w:t>
      </w:r>
      <w:r w:rsidR="00CD62AE">
        <w:rPr>
          <w:bCs/>
        </w:rPr>
        <w:br/>
      </w:r>
      <w:r w:rsidR="00CD62AE">
        <w:rPr>
          <w:bCs/>
        </w:rPr>
        <w:br/>
        <w:t>David is stood by a screen</w:t>
      </w:r>
      <w:r w:rsidR="00706085">
        <w:rPr>
          <w:bCs/>
        </w:rPr>
        <w:t>,</w:t>
      </w:r>
      <w:r w:rsidR="00CD62AE">
        <w:rPr>
          <w:bCs/>
        </w:rPr>
        <w:t xml:space="preserve"> looking over some tape with Josh.</w:t>
      </w:r>
    </w:p>
    <w:p w14:paraId="2D226C0E" w14:textId="77777777" w:rsidR="008441AE" w:rsidRDefault="008441AE" w:rsidP="00CD62AE">
      <w:pPr>
        <w:spacing w:after="0"/>
        <w:rPr>
          <w:bCs/>
        </w:rPr>
      </w:pPr>
    </w:p>
    <w:p w14:paraId="12842BD8" w14:textId="77777777" w:rsidR="008441AE" w:rsidRDefault="00CD62AE" w:rsidP="008441AE">
      <w:pPr>
        <w:pStyle w:val="CHARACTER"/>
      </w:pPr>
      <w:r>
        <w:t xml:space="preserve">DAVID </w:t>
      </w:r>
    </w:p>
    <w:p w14:paraId="07BAA19F" w14:textId="05EC6B1D" w:rsidR="008441AE" w:rsidRDefault="00AF689A" w:rsidP="008441AE">
      <w:pPr>
        <w:pStyle w:val="Dialogue"/>
      </w:pPr>
      <w:r>
        <w:t>Yeah,</w:t>
      </w:r>
      <w:r w:rsidR="00CD62AE">
        <w:t xml:space="preserve"> I like this angle.</w:t>
      </w:r>
    </w:p>
    <w:p w14:paraId="26AF2761" w14:textId="77777777" w:rsidR="008441AE" w:rsidRDefault="00CD62AE" w:rsidP="008441AE">
      <w:pPr>
        <w:pStyle w:val="CHARACTER"/>
      </w:pPr>
      <w:r>
        <w:t xml:space="preserve">JOSH </w:t>
      </w:r>
    </w:p>
    <w:p w14:paraId="50420A7D" w14:textId="77777777" w:rsidR="008441AE" w:rsidRDefault="00CD62AE" w:rsidP="008441AE">
      <w:pPr>
        <w:pStyle w:val="Dialogue"/>
      </w:pPr>
      <w:r>
        <w:t>We can get it a bit lower if you want.</w:t>
      </w:r>
    </w:p>
    <w:p w14:paraId="611761DA" w14:textId="77777777" w:rsidR="008441AE" w:rsidRDefault="00CD62AE" w:rsidP="008441AE">
      <w:pPr>
        <w:pStyle w:val="CHARACTER"/>
      </w:pPr>
      <w:r>
        <w:t xml:space="preserve">DAVID </w:t>
      </w:r>
    </w:p>
    <w:p w14:paraId="13AB49C3" w14:textId="77777777" w:rsidR="008441AE" w:rsidRDefault="00CD62AE" w:rsidP="008441AE">
      <w:pPr>
        <w:pStyle w:val="Dialogue"/>
      </w:pPr>
      <w:r>
        <w:t>No that will do, I don’t want to be spending all day on this.</w:t>
      </w:r>
    </w:p>
    <w:p w14:paraId="0F391689" w14:textId="2AA64D1E" w:rsidR="008441AE" w:rsidRDefault="008441AE" w:rsidP="008441AE">
      <w:r>
        <w:t xml:space="preserve">Rosanna </w:t>
      </w:r>
      <w:r w:rsidR="00CD62AE">
        <w:t>appears behind them</w:t>
      </w:r>
      <w:r w:rsidR="00CA3618">
        <w:t>.</w:t>
      </w:r>
      <w:r w:rsidR="00CD62AE">
        <w:t xml:space="preserve"> Josh spots her.</w:t>
      </w:r>
    </w:p>
    <w:p w14:paraId="7F9776F2" w14:textId="77777777" w:rsidR="008441AE" w:rsidRDefault="00CD62AE" w:rsidP="008441AE">
      <w:pPr>
        <w:pStyle w:val="CHARACTER"/>
      </w:pPr>
      <w:r>
        <w:t xml:space="preserve">JOSH </w:t>
      </w:r>
    </w:p>
    <w:p w14:paraId="78D27F4F" w14:textId="77777777" w:rsidR="008441AE" w:rsidRDefault="00CD62AE" w:rsidP="008441AE">
      <w:pPr>
        <w:pStyle w:val="Dialogue"/>
      </w:pPr>
      <w:r>
        <w:t>Here is trouble.</w:t>
      </w:r>
    </w:p>
    <w:p w14:paraId="296536DA" w14:textId="77777777" w:rsidR="008441AE" w:rsidRDefault="00CD62AE" w:rsidP="008441AE">
      <w:r>
        <w:t>David turns around and his face drops.</w:t>
      </w:r>
    </w:p>
    <w:p w14:paraId="3E5A9113" w14:textId="77777777" w:rsidR="008441AE" w:rsidRDefault="00CD62AE" w:rsidP="008441AE">
      <w:pPr>
        <w:pStyle w:val="CHARACTER"/>
      </w:pPr>
      <w:r>
        <w:t xml:space="preserve">DAVID </w:t>
      </w:r>
    </w:p>
    <w:p w14:paraId="67566C48" w14:textId="77777777" w:rsidR="008441AE" w:rsidRDefault="00CD62AE" w:rsidP="008441AE">
      <w:pPr>
        <w:pStyle w:val="Dialogue"/>
      </w:pPr>
      <w:r>
        <w:t>That’s my daughter.</w:t>
      </w:r>
    </w:p>
    <w:p w14:paraId="7C49AC02" w14:textId="77777777" w:rsidR="008441AE" w:rsidRDefault="00CD62AE" w:rsidP="008441AE">
      <w:pPr>
        <w:pStyle w:val="CHARACTER"/>
      </w:pPr>
      <w:r>
        <w:t xml:space="preserve">JOSH </w:t>
      </w:r>
    </w:p>
    <w:p w14:paraId="4F224154" w14:textId="77777777" w:rsidR="008441AE" w:rsidRDefault="00CD62AE" w:rsidP="008441AE">
      <w:pPr>
        <w:pStyle w:val="Dialogue"/>
      </w:pPr>
      <w:r>
        <w:t>Sorry about that.</w:t>
      </w:r>
    </w:p>
    <w:p w14:paraId="335C7798" w14:textId="5E696803" w:rsidR="008441AE" w:rsidRDefault="00CD62AE" w:rsidP="008441AE">
      <w:r>
        <w:t xml:space="preserve">David scowls at him and walks towards </w:t>
      </w:r>
      <w:r w:rsidR="008441AE">
        <w:t>Rosanna</w:t>
      </w:r>
      <w:r>
        <w:t>. She is desperately looking around.</w:t>
      </w:r>
    </w:p>
    <w:p w14:paraId="21D9776F" w14:textId="77777777" w:rsidR="008441AE" w:rsidRDefault="00CD62AE" w:rsidP="008441AE">
      <w:pPr>
        <w:pStyle w:val="CHARACTER"/>
      </w:pPr>
      <w:r>
        <w:t xml:space="preserve">DAVID </w:t>
      </w:r>
    </w:p>
    <w:p w14:paraId="5EB4D32E" w14:textId="77777777" w:rsidR="008441AE" w:rsidRDefault="00CD62AE" w:rsidP="008441AE">
      <w:pPr>
        <w:pStyle w:val="Dialogue"/>
      </w:pPr>
      <w:r>
        <w:t>Sweetheart.</w:t>
      </w:r>
    </w:p>
    <w:p w14:paraId="6974992D" w14:textId="77777777" w:rsidR="008441AE" w:rsidRDefault="008441AE" w:rsidP="008441AE">
      <w:pPr>
        <w:pStyle w:val="CHARACTER"/>
      </w:pPr>
      <w:r>
        <w:t>Rosanna</w:t>
      </w:r>
      <w:r w:rsidR="00CD62AE">
        <w:t xml:space="preserve"> </w:t>
      </w:r>
    </w:p>
    <w:p w14:paraId="3D0EC94C" w14:textId="77777777" w:rsidR="008441AE" w:rsidRDefault="00CD62AE" w:rsidP="008441AE">
      <w:pPr>
        <w:pStyle w:val="Dialogue"/>
      </w:pPr>
      <w:r>
        <w:t>Hey daddy.</w:t>
      </w:r>
    </w:p>
    <w:p w14:paraId="4C7BDFE2" w14:textId="77777777" w:rsidR="008441AE" w:rsidRDefault="00CD62AE" w:rsidP="008441AE">
      <w:r>
        <w:t>She gives him a kiss but continues to look around.</w:t>
      </w:r>
    </w:p>
    <w:p w14:paraId="4CF638B0" w14:textId="77777777" w:rsidR="008441AE" w:rsidRDefault="00CD62AE" w:rsidP="008441AE">
      <w:pPr>
        <w:pStyle w:val="CHARACTER"/>
      </w:pPr>
      <w:r>
        <w:t xml:space="preserve">DAVID </w:t>
      </w:r>
    </w:p>
    <w:p w14:paraId="302541F2" w14:textId="77777777" w:rsidR="008441AE" w:rsidRDefault="00CD62AE" w:rsidP="008441AE">
      <w:pPr>
        <w:pStyle w:val="Dialogue"/>
      </w:pPr>
      <w:r>
        <w:t>Anything I can help you with?</w:t>
      </w:r>
    </w:p>
    <w:p w14:paraId="334EB59E" w14:textId="77777777" w:rsidR="008441AE" w:rsidRDefault="008441AE" w:rsidP="008441AE">
      <w:pPr>
        <w:pStyle w:val="CHARACTER"/>
      </w:pPr>
      <w:r>
        <w:t>Rosanna</w:t>
      </w:r>
    </w:p>
    <w:p w14:paraId="321E504B" w14:textId="77777777" w:rsidR="008441AE" w:rsidRDefault="00CD62AE" w:rsidP="008441AE">
      <w:pPr>
        <w:pStyle w:val="Dialogue"/>
      </w:pPr>
      <w:r>
        <w:t>Where is Cornwell?</w:t>
      </w:r>
    </w:p>
    <w:p w14:paraId="6EEC819F" w14:textId="0CC82CC2" w:rsidR="008441AE" w:rsidRDefault="00CD62AE" w:rsidP="008441AE">
      <w:pPr>
        <w:pStyle w:val="CHARACTER"/>
      </w:pPr>
      <w:r>
        <w:t xml:space="preserve">DAVID </w:t>
      </w:r>
    </w:p>
    <w:p w14:paraId="7669D701" w14:textId="0C2D01BC" w:rsidR="00116388" w:rsidRPr="00116388" w:rsidRDefault="00116388" w:rsidP="00116388">
      <w:pPr>
        <w:pStyle w:val="Parenthetical"/>
        <w:spacing w:after="0"/>
      </w:pPr>
      <w:r>
        <w:t>(Confused)</w:t>
      </w:r>
    </w:p>
    <w:p w14:paraId="6B6EF26E" w14:textId="6A8C65CE" w:rsidR="008441AE" w:rsidRDefault="00CD62AE" w:rsidP="00116388">
      <w:pPr>
        <w:pStyle w:val="Dialogue"/>
        <w:spacing w:after="0"/>
      </w:pPr>
      <w:r>
        <w:t>Cornwell? He is at the office, has been all day.</w:t>
      </w:r>
    </w:p>
    <w:p w14:paraId="272A7C42" w14:textId="77777777" w:rsidR="00116388" w:rsidRPr="00116388" w:rsidRDefault="00116388" w:rsidP="00116388"/>
    <w:p w14:paraId="4808A73B" w14:textId="77777777" w:rsidR="008441AE" w:rsidRDefault="008441AE" w:rsidP="008441AE">
      <w:r>
        <w:t>Rosanna</w:t>
      </w:r>
      <w:r w:rsidR="00CD62AE">
        <w:t>’s face drops.</w:t>
      </w:r>
    </w:p>
    <w:p w14:paraId="70F4F275" w14:textId="77777777" w:rsidR="008441AE" w:rsidRDefault="008441AE" w:rsidP="008441AE">
      <w:pPr>
        <w:pStyle w:val="CHARACTER"/>
      </w:pPr>
      <w:r>
        <w:lastRenderedPageBreak/>
        <w:t>Rosanna</w:t>
      </w:r>
    </w:p>
    <w:p w14:paraId="2FC2FE61" w14:textId="77777777" w:rsidR="008441AE" w:rsidRDefault="00CD62AE" w:rsidP="008441AE">
      <w:pPr>
        <w:pStyle w:val="Dialogue"/>
      </w:pPr>
      <w:r>
        <w:t>You need to fire your executive producer.</w:t>
      </w:r>
    </w:p>
    <w:p w14:paraId="797736EA" w14:textId="77777777" w:rsidR="008441AE" w:rsidRDefault="00CD62AE" w:rsidP="008441AE">
      <w:pPr>
        <w:pStyle w:val="CHARACTER"/>
      </w:pPr>
      <w:r>
        <w:t xml:space="preserve">DAVID </w:t>
      </w:r>
    </w:p>
    <w:p w14:paraId="2D810C4F" w14:textId="77777777" w:rsidR="008441AE" w:rsidRDefault="00CD62AE" w:rsidP="008441AE">
      <w:pPr>
        <w:pStyle w:val="Dialogue"/>
      </w:pPr>
      <w:r>
        <w:t>Why?</w:t>
      </w:r>
    </w:p>
    <w:p w14:paraId="1537321D" w14:textId="77777777" w:rsidR="008441AE" w:rsidRDefault="008441AE" w:rsidP="008441AE">
      <w:pPr>
        <w:pStyle w:val="CHARACTER"/>
      </w:pPr>
      <w:r>
        <w:t>Rosanna</w:t>
      </w:r>
      <w:r w:rsidR="00CD62AE">
        <w:t xml:space="preserve"> </w:t>
      </w:r>
    </w:p>
    <w:p w14:paraId="2E8CD756" w14:textId="77777777" w:rsidR="008441AE" w:rsidRDefault="00CD62AE" w:rsidP="008441AE">
      <w:pPr>
        <w:pStyle w:val="Dialogue"/>
      </w:pPr>
      <w:r>
        <w:t>Because he is an egotistical liar.</w:t>
      </w:r>
    </w:p>
    <w:p w14:paraId="3553048A" w14:textId="77777777" w:rsidR="008441AE" w:rsidRDefault="00CD62AE" w:rsidP="008441AE">
      <w:pPr>
        <w:pStyle w:val="CHARACTER"/>
      </w:pPr>
      <w:r>
        <w:t xml:space="preserve">DAVID </w:t>
      </w:r>
    </w:p>
    <w:p w14:paraId="2F3AFED7" w14:textId="6A5DB568" w:rsidR="008441AE" w:rsidRDefault="00AF689A" w:rsidP="008441AE">
      <w:pPr>
        <w:pStyle w:val="Dialogue"/>
      </w:pPr>
      <w:r>
        <w:t>Yes,</w:t>
      </w:r>
      <w:r w:rsidR="00CD62AE">
        <w:t xml:space="preserve"> but why does that mean I have to fire him?</w:t>
      </w:r>
    </w:p>
    <w:p w14:paraId="6793B899" w14:textId="77777777" w:rsidR="008441AE" w:rsidRDefault="008441AE" w:rsidP="008441AE">
      <w:pPr>
        <w:pStyle w:val="CHARACTER"/>
      </w:pPr>
      <w:r>
        <w:t>Rosanna</w:t>
      </w:r>
    </w:p>
    <w:p w14:paraId="2C3D46B4" w14:textId="77777777" w:rsidR="008441AE" w:rsidRDefault="00CD62AE" w:rsidP="008441AE">
      <w:pPr>
        <w:pStyle w:val="Dialogue"/>
      </w:pPr>
      <w:r>
        <w:t>He told me Cornwell was here.</w:t>
      </w:r>
    </w:p>
    <w:p w14:paraId="14A9461C" w14:textId="77777777" w:rsidR="008441AE" w:rsidRDefault="00CD62AE" w:rsidP="008441AE">
      <w:pPr>
        <w:pStyle w:val="CHARACTER"/>
      </w:pPr>
      <w:r>
        <w:t xml:space="preserve">DAVID </w:t>
      </w:r>
    </w:p>
    <w:p w14:paraId="464FACA0" w14:textId="77777777" w:rsidR="008441AE" w:rsidRDefault="00CD62AE" w:rsidP="008441AE">
      <w:pPr>
        <w:pStyle w:val="Dialogue"/>
      </w:pPr>
      <w:r>
        <w:t>I think that’s because you look like you are about to explode at someone.</w:t>
      </w:r>
    </w:p>
    <w:p w14:paraId="1758367D" w14:textId="77777777" w:rsidR="008441AE" w:rsidRDefault="008441AE" w:rsidP="008441AE">
      <w:pPr>
        <w:pStyle w:val="CHARACTER"/>
      </w:pPr>
      <w:r>
        <w:t>Rosanna</w:t>
      </w:r>
      <w:r w:rsidR="00CD62AE">
        <w:t xml:space="preserve"> </w:t>
      </w:r>
    </w:p>
    <w:p w14:paraId="48DB7470" w14:textId="7447A7B9" w:rsidR="008441AE" w:rsidRDefault="00CD62AE" w:rsidP="008441AE">
      <w:pPr>
        <w:pStyle w:val="Dialogue"/>
      </w:pPr>
      <w:r>
        <w:t xml:space="preserve">I’m ready to. </w:t>
      </w:r>
      <w:r w:rsidR="00FB2911">
        <w:t>That comes from h</w:t>
      </w:r>
      <w:r>
        <w:t>earing my show slandered by my dad’s company.</w:t>
      </w:r>
    </w:p>
    <w:p w14:paraId="22781CF9" w14:textId="77777777" w:rsidR="008441AE" w:rsidRDefault="00CD62AE" w:rsidP="008441AE">
      <w:pPr>
        <w:pStyle w:val="CHARACTER"/>
      </w:pPr>
      <w:r>
        <w:t xml:space="preserve">DAVID </w:t>
      </w:r>
    </w:p>
    <w:p w14:paraId="4D88A7C0" w14:textId="77777777" w:rsidR="008441AE" w:rsidRDefault="00CD62AE" w:rsidP="008441AE">
      <w:pPr>
        <w:pStyle w:val="Dialogue"/>
      </w:pPr>
      <w:r>
        <w:t>That had nothing to do with me.</w:t>
      </w:r>
    </w:p>
    <w:p w14:paraId="04FF02AF" w14:textId="77777777" w:rsidR="008441AE" w:rsidRDefault="008441AE" w:rsidP="008441AE">
      <w:pPr>
        <w:pStyle w:val="CHARACTER"/>
      </w:pPr>
      <w:r>
        <w:t xml:space="preserve">Rosanna </w:t>
      </w:r>
    </w:p>
    <w:p w14:paraId="47E1F7F6" w14:textId="3ADB20BF" w:rsidR="008441AE" w:rsidRDefault="00CD62AE" w:rsidP="008441AE">
      <w:pPr>
        <w:pStyle w:val="Dialogue"/>
      </w:pPr>
      <w:r>
        <w:t xml:space="preserve">I know, which makes it worse. We </w:t>
      </w:r>
      <w:proofErr w:type="gramStart"/>
      <w:r>
        <w:t>have to</w:t>
      </w:r>
      <w:proofErr w:type="gramEnd"/>
      <w:r>
        <w:t xml:space="preserve"> stop him dad. The big </w:t>
      </w:r>
      <w:r w:rsidR="00AF689A">
        <w:t>guy’s</w:t>
      </w:r>
      <w:r>
        <w:t xml:space="preserve"> up top won’t stand for it after the help we gave you.</w:t>
      </w:r>
    </w:p>
    <w:p w14:paraId="5B9A9ACC" w14:textId="77777777" w:rsidR="008441AE" w:rsidRDefault="00CD62AE" w:rsidP="008441AE">
      <w:pPr>
        <w:pStyle w:val="CHARACTER"/>
      </w:pPr>
      <w:r>
        <w:t xml:space="preserve">DAVID </w:t>
      </w:r>
    </w:p>
    <w:p w14:paraId="66885868" w14:textId="77777777" w:rsidR="008441AE" w:rsidRDefault="00CD62AE" w:rsidP="008441AE">
      <w:pPr>
        <w:pStyle w:val="Dialogue"/>
      </w:pPr>
      <w:r>
        <w:t xml:space="preserve">Don’t worry I know that. Mark and Elizabeth are working on a statement, something that should calm the waters. It won’t be helped though by you trying to take someone’s head off. That will be in the paper over anything else. </w:t>
      </w:r>
    </w:p>
    <w:p w14:paraId="0BFECB70" w14:textId="73611FEC" w:rsidR="00361F47" w:rsidRDefault="008441AE" w:rsidP="008441AE">
      <w:r>
        <w:t xml:space="preserve">Rosanna </w:t>
      </w:r>
      <w:r w:rsidR="00CD62AE">
        <w:t>sighs</w:t>
      </w:r>
      <w:r w:rsidR="00116388">
        <w:t xml:space="preserve"> and finally settles. </w:t>
      </w:r>
    </w:p>
    <w:p w14:paraId="366FAD39" w14:textId="77777777" w:rsidR="00361F47" w:rsidRDefault="008441AE" w:rsidP="00361F47">
      <w:pPr>
        <w:pStyle w:val="CHARACTER"/>
      </w:pPr>
      <w:r>
        <w:t>Rosanna</w:t>
      </w:r>
      <w:r w:rsidR="00361F47">
        <w:t xml:space="preserve"> </w:t>
      </w:r>
    </w:p>
    <w:p w14:paraId="0ECF80F6" w14:textId="4FF1CE40" w:rsidR="00361F47" w:rsidRDefault="00AF689A" w:rsidP="00361F47">
      <w:pPr>
        <w:pStyle w:val="Dialogue"/>
      </w:pPr>
      <w:r>
        <w:t>Has m</w:t>
      </w:r>
      <w:r w:rsidR="00CD62AE">
        <w:t xml:space="preserve">um settled back in well at </w:t>
      </w:r>
      <w:r>
        <w:t>home?</w:t>
      </w:r>
    </w:p>
    <w:p w14:paraId="169C0CD7" w14:textId="77777777" w:rsidR="00361F47" w:rsidRDefault="00CD62AE" w:rsidP="00361F47">
      <w:pPr>
        <w:pStyle w:val="CHARACTER"/>
      </w:pPr>
      <w:r>
        <w:t xml:space="preserve">DAVID </w:t>
      </w:r>
    </w:p>
    <w:p w14:paraId="2AEC660F" w14:textId="43C95A1A" w:rsidR="00361F47" w:rsidRDefault="00116388" w:rsidP="00361F47">
      <w:pPr>
        <w:pStyle w:val="Dialogue"/>
      </w:pPr>
      <w:r>
        <w:t xml:space="preserve">She’s doing alright sweetie. She is up most </w:t>
      </w:r>
      <w:r w:rsidR="00AF689A">
        <w:t>nights,</w:t>
      </w:r>
      <w:r>
        <w:t xml:space="preserve"> but she keeps herself asleep while I’m at work. </w:t>
      </w:r>
    </w:p>
    <w:p w14:paraId="000F0C43" w14:textId="77777777" w:rsidR="00361F47" w:rsidRDefault="00361F47" w:rsidP="00361F47">
      <w:pPr>
        <w:pStyle w:val="CHARACTER"/>
      </w:pPr>
      <w:r>
        <w:t xml:space="preserve">Rosanna </w:t>
      </w:r>
    </w:p>
    <w:p w14:paraId="3AE9E9FF" w14:textId="77777777" w:rsidR="00361F47" w:rsidRDefault="00CD62AE" w:rsidP="00361F47">
      <w:pPr>
        <w:pStyle w:val="Dialogue"/>
      </w:pPr>
      <w:r>
        <w:t>I will pop round tonight.</w:t>
      </w:r>
    </w:p>
    <w:p w14:paraId="58D310D9" w14:textId="77777777" w:rsidR="00361F47" w:rsidRDefault="00CD62AE" w:rsidP="00361F47">
      <w:pPr>
        <w:pStyle w:val="CHARACTER"/>
      </w:pPr>
      <w:r>
        <w:lastRenderedPageBreak/>
        <w:t xml:space="preserve">DAVID </w:t>
      </w:r>
    </w:p>
    <w:p w14:paraId="484D63C3" w14:textId="39391503" w:rsidR="00361F47" w:rsidRDefault="00116388" w:rsidP="00361F47">
      <w:pPr>
        <w:pStyle w:val="Dialogue"/>
      </w:pPr>
      <w:r>
        <w:t>Good I will let Angela know.</w:t>
      </w:r>
      <w:r w:rsidR="00CD62AE">
        <w:t xml:space="preserve"> I won’t be </w:t>
      </w:r>
      <w:r w:rsidR="00AF689A">
        <w:t>there,</w:t>
      </w:r>
      <w:r w:rsidR="00CD62AE">
        <w:t xml:space="preserve"> but your mum will.</w:t>
      </w:r>
    </w:p>
    <w:p w14:paraId="78FB3A29" w14:textId="77777777" w:rsidR="00361F47" w:rsidRDefault="00361F47" w:rsidP="00361F47">
      <w:pPr>
        <w:pStyle w:val="CHARACTER"/>
      </w:pPr>
      <w:r>
        <w:t xml:space="preserve">Rosanna </w:t>
      </w:r>
    </w:p>
    <w:p w14:paraId="1754F6A2" w14:textId="77777777" w:rsidR="00361F47" w:rsidRDefault="00CD62AE" w:rsidP="00361F47">
      <w:pPr>
        <w:pStyle w:val="Dialogue"/>
      </w:pPr>
      <w:r>
        <w:t>Where will you be?</w:t>
      </w:r>
    </w:p>
    <w:p w14:paraId="0AF454CF" w14:textId="77777777" w:rsidR="00361F47" w:rsidRDefault="00CD62AE" w:rsidP="00361F47">
      <w:pPr>
        <w:pStyle w:val="CHARACTER"/>
      </w:pPr>
      <w:r>
        <w:t xml:space="preserve">DAVID </w:t>
      </w:r>
    </w:p>
    <w:p w14:paraId="1FD86A8A" w14:textId="77777777" w:rsidR="00361F47" w:rsidRDefault="00CD62AE" w:rsidP="00361F47">
      <w:pPr>
        <w:pStyle w:val="Dialogue"/>
      </w:pPr>
      <w:r>
        <w:t>Mark has planned something.</w:t>
      </w:r>
    </w:p>
    <w:p w14:paraId="4AA08945" w14:textId="77777777" w:rsidR="00361F47" w:rsidRDefault="00361F47" w:rsidP="00361F47">
      <w:pPr>
        <w:pStyle w:val="CHARACTER"/>
      </w:pPr>
      <w:r>
        <w:t xml:space="preserve">Rosanna </w:t>
      </w:r>
    </w:p>
    <w:p w14:paraId="1A4D0D3A" w14:textId="0C90D487" w:rsidR="00361F47" w:rsidRDefault="00706085" w:rsidP="00361F47">
      <w:pPr>
        <w:pStyle w:val="Dialogue"/>
      </w:pPr>
      <w:r>
        <w:t>H</w:t>
      </w:r>
      <w:r w:rsidR="00CD62AE">
        <w:t>is sister mentioned something about it. Do you know what it is?</w:t>
      </w:r>
    </w:p>
    <w:p w14:paraId="5C868222" w14:textId="77777777" w:rsidR="00361F47" w:rsidRDefault="00CD62AE" w:rsidP="00361F47">
      <w:pPr>
        <w:pStyle w:val="CHARACTER"/>
      </w:pPr>
      <w:r>
        <w:t xml:space="preserve">DAVID </w:t>
      </w:r>
    </w:p>
    <w:p w14:paraId="622A5394" w14:textId="270C94B4" w:rsidR="00361F47" w:rsidRDefault="00CD62AE" w:rsidP="00361F47">
      <w:pPr>
        <w:pStyle w:val="Dialogue"/>
      </w:pPr>
      <w:r>
        <w:t>Not at all. Some scheme of his</w:t>
      </w:r>
      <w:r w:rsidR="00116388">
        <w:t xml:space="preserve"> I’d imagine</w:t>
      </w:r>
      <w:r>
        <w:t>. Do you want a coffee?</w:t>
      </w:r>
    </w:p>
    <w:p w14:paraId="6C55205A" w14:textId="77777777" w:rsidR="00361F47" w:rsidRDefault="00361F47" w:rsidP="00361F47">
      <w:pPr>
        <w:pStyle w:val="CHARACTER"/>
      </w:pPr>
      <w:r>
        <w:t xml:space="preserve">Rosanna </w:t>
      </w:r>
    </w:p>
    <w:p w14:paraId="0D7D3E78" w14:textId="21B443A5" w:rsidR="00361F47" w:rsidRDefault="00AF689A" w:rsidP="00361F47">
      <w:pPr>
        <w:pStyle w:val="Dialogue"/>
      </w:pPr>
      <w:r>
        <w:t>Well,</w:t>
      </w:r>
      <w:r w:rsidR="00CD62AE">
        <w:t xml:space="preserve"> I better since I have come here for absolutely no reason.</w:t>
      </w:r>
      <w:r w:rsidR="00CD62AE">
        <w:br/>
      </w:r>
    </w:p>
    <w:p w14:paraId="51901920" w14:textId="77777777" w:rsidR="00361F47" w:rsidRDefault="00CD62AE" w:rsidP="00361F47">
      <w:r>
        <w:t xml:space="preserve">They walk off together.  </w:t>
      </w:r>
    </w:p>
    <w:p w14:paraId="5B20AA47" w14:textId="77777777" w:rsidR="00361F47" w:rsidRDefault="00361F47" w:rsidP="00361F47">
      <w:r>
        <w:t xml:space="preserve">FADE OUT: </w:t>
      </w:r>
    </w:p>
    <w:p w14:paraId="72FDBD79" w14:textId="77777777" w:rsidR="00361F47" w:rsidRDefault="00361F47" w:rsidP="00361F47"/>
    <w:p w14:paraId="2649D077" w14:textId="77777777" w:rsidR="00361F47" w:rsidRDefault="00CD62AE" w:rsidP="00361F47">
      <w:r>
        <w:br/>
      </w:r>
      <w:r>
        <w:br/>
      </w:r>
      <w:r>
        <w:br/>
      </w:r>
      <w:r>
        <w:br/>
      </w:r>
      <w:r>
        <w:br/>
      </w:r>
      <w:r>
        <w:br/>
      </w:r>
      <w:r>
        <w:br/>
      </w:r>
      <w:r>
        <w:br/>
      </w:r>
      <w:r>
        <w:br/>
      </w:r>
      <w:r>
        <w:br/>
      </w:r>
      <w:r>
        <w:br/>
      </w:r>
      <w:r>
        <w:br/>
      </w:r>
      <w:r>
        <w:br/>
      </w:r>
      <w:r>
        <w:br/>
      </w:r>
      <w:r>
        <w:br/>
      </w:r>
      <w:r>
        <w:br/>
      </w:r>
      <w:r>
        <w:br/>
      </w:r>
      <w:r>
        <w:br/>
      </w:r>
      <w:r>
        <w:br/>
      </w:r>
      <w:r>
        <w:br/>
      </w:r>
      <w:r>
        <w:br/>
      </w:r>
    </w:p>
    <w:p w14:paraId="3FD5862D" w14:textId="77777777" w:rsidR="00116388" w:rsidRDefault="00116388" w:rsidP="00361F47"/>
    <w:p w14:paraId="348E2E47" w14:textId="28B19608" w:rsidR="00361F47" w:rsidRDefault="00361F47" w:rsidP="00361F47">
      <w:r>
        <w:lastRenderedPageBreak/>
        <w:t xml:space="preserve">FADE IN: </w:t>
      </w:r>
    </w:p>
    <w:p w14:paraId="0CFEBFD2" w14:textId="3654D746" w:rsidR="00361F47" w:rsidRDefault="00361F47" w:rsidP="00361F47">
      <w:r>
        <w:t xml:space="preserve">12. INT. ELIZABETH’S OFFICE – DAY. </w:t>
      </w:r>
      <w:r w:rsidR="00CD62AE">
        <w:br/>
      </w:r>
      <w:r w:rsidR="00CD62AE">
        <w:br/>
        <w:t>Elizabeth is sat at her desk when H</w:t>
      </w:r>
      <w:r w:rsidR="001059EE">
        <w:t>ARPER</w:t>
      </w:r>
      <w:r w:rsidR="00CD62AE">
        <w:t xml:space="preserve"> walks in.</w:t>
      </w:r>
    </w:p>
    <w:p w14:paraId="50038DDC" w14:textId="77777777" w:rsidR="00361F47" w:rsidRDefault="00CD62AE" w:rsidP="00361F47">
      <w:pPr>
        <w:pStyle w:val="CHARACTER"/>
      </w:pPr>
      <w:r>
        <w:t>ELIZABETH</w:t>
      </w:r>
    </w:p>
    <w:p w14:paraId="2E1AF396" w14:textId="77777777" w:rsidR="00361F47" w:rsidRDefault="00CD62AE" w:rsidP="00361F47">
      <w:pPr>
        <w:pStyle w:val="Dialogue"/>
      </w:pPr>
      <w:r>
        <w:t>Hey?</w:t>
      </w:r>
    </w:p>
    <w:p w14:paraId="07252014" w14:textId="12050A77" w:rsidR="00361F47" w:rsidRDefault="00CD62AE" w:rsidP="00361F47">
      <w:r>
        <w:t xml:space="preserve">Harper </w:t>
      </w:r>
      <w:r w:rsidR="00AF689A">
        <w:t>lifts</w:t>
      </w:r>
      <w:r>
        <w:t xml:space="preserve"> her arms.</w:t>
      </w:r>
    </w:p>
    <w:p w14:paraId="2B50DAB4" w14:textId="77777777" w:rsidR="00361F47" w:rsidRDefault="00CD62AE" w:rsidP="00361F47">
      <w:pPr>
        <w:pStyle w:val="CHARACTER"/>
      </w:pPr>
      <w:r>
        <w:t xml:space="preserve">HARPER </w:t>
      </w:r>
    </w:p>
    <w:p w14:paraId="02369F1A" w14:textId="1E4C3C09" w:rsidR="00361F47" w:rsidRDefault="00CD62AE" w:rsidP="00361F47">
      <w:pPr>
        <w:pStyle w:val="Dialogue"/>
      </w:pPr>
      <w:r>
        <w:t xml:space="preserve">Feels like I’m being called into the </w:t>
      </w:r>
      <w:r w:rsidR="001059EE">
        <w:t>principal’s</w:t>
      </w:r>
      <w:r>
        <w:t xml:space="preserve"> office.</w:t>
      </w:r>
    </w:p>
    <w:p w14:paraId="180A5E8A" w14:textId="77777777" w:rsidR="00361F47" w:rsidRDefault="00CD62AE" w:rsidP="00361F47">
      <w:pPr>
        <w:pStyle w:val="CHARACTER"/>
      </w:pPr>
      <w:r>
        <w:t>ELIZABETH</w:t>
      </w:r>
    </w:p>
    <w:p w14:paraId="1572FCFB" w14:textId="05C49BC4" w:rsidR="00361F47" w:rsidRDefault="00CA3618" w:rsidP="00361F47">
      <w:pPr>
        <w:pStyle w:val="Dialogue"/>
      </w:pPr>
      <w:r>
        <w:t>Honestly,</w:t>
      </w:r>
      <w:r w:rsidR="00CD62AE">
        <w:t xml:space="preserve"> it</w:t>
      </w:r>
      <w:r w:rsidR="00E43A70">
        <w:t>’</w:t>
      </w:r>
      <w:r w:rsidR="00CD62AE">
        <w:t>s nothing like that.</w:t>
      </w:r>
    </w:p>
    <w:p w14:paraId="14A74483" w14:textId="6477C9E1" w:rsidR="00116388" w:rsidRDefault="00116388" w:rsidP="00116388">
      <w:r>
        <w:t xml:space="preserve">Harper takes a seat opposite Elizabeth. </w:t>
      </w:r>
    </w:p>
    <w:p w14:paraId="360275A6" w14:textId="7D893AF2" w:rsidR="00361F47" w:rsidRDefault="00CD62AE" w:rsidP="00361F47">
      <w:pPr>
        <w:pStyle w:val="CHARACTER"/>
      </w:pPr>
      <w:r>
        <w:t xml:space="preserve">HARPER </w:t>
      </w:r>
    </w:p>
    <w:p w14:paraId="264D6209" w14:textId="77777777" w:rsidR="00361F47" w:rsidRDefault="00CD62AE" w:rsidP="00361F47">
      <w:pPr>
        <w:pStyle w:val="Dialogue"/>
      </w:pPr>
      <w:r>
        <w:t>I don’t know who gave the quote.</w:t>
      </w:r>
    </w:p>
    <w:p w14:paraId="592D27C7" w14:textId="77777777" w:rsidR="00361F47" w:rsidRDefault="00CD62AE" w:rsidP="00361F47">
      <w:pPr>
        <w:pStyle w:val="CHARACTER"/>
      </w:pPr>
      <w:r>
        <w:t>ELIZABETH</w:t>
      </w:r>
    </w:p>
    <w:p w14:paraId="11129F6D" w14:textId="77777777" w:rsidR="00361F47" w:rsidRDefault="00CD62AE" w:rsidP="00361F47">
      <w:pPr>
        <w:pStyle w:val="Dialogue"/>
      </w:pPr>
      <w:r>
        <w:t>They would have spoken to you.</w:t>
      </w:r>
    </w:p>
    <w:p w14:paraId="0BC8A885" w14:textId="77777777" w:rsidR="00361F47" w:rsidRDefault="00CD62AE" w:rsidP="00361F47">
      <w:pPr>
        <w:pStyle w:val="CHARACTER"/>
      </w:pPr>
      <w:r>
        <w:t xml:space="preserve">HARPER </w:t>
      </w:r>
    </w:p>
    <w:p w14:paraId="70D4EAFF" w14:textId="00F82042" w:rsidR="00361F47" w:rsidRDefault="00CD62AE" w:rsidP="00361F47">
      <w:pPr>
        <w:pStyle w:val="Dialogue"/>
      </w:pPr>
      <w:r>
        <w:t>I didn’t write the article. One of the new girls did</w:t>
      </w:r>
      <w:r w:rsidR="00706085">
        <w:t>.</w:t>
      </w:r>
      <w:r>
        <w:t xml:space="preserve"> </w:t>
      </w:r>
      <w:r w:rsidR="00706085">
        <w:t>I</w:t>
      </w:r>
      <w:r>
        <w:t>t was meant to just be an exposition piece, wasn’t meant to have any quotes.</w:t>
      </w:r>
    </w:p>
    <w:p w14:paraId="7191A644" w14:textId="77777777" w:rsidR="00361F47" w:rsidRDefault="00CD62AE" w:rsidP="00361F47">
      <w:pPr>
        <w:pStyle w:val="CHARACTER"/>
      </w:pPr>
      <w:r>
        <w:t>ELIZABETH</w:t>
      </w:r>
    </w:p>
    <w:p w14:paraId="0BAA69CE" w14:textId="77777777" w:rsidR="00361F47" w:rsidRDefault="00CD62AE" w:rsidP="00361F47">
      <w:pPr>
        <w:pStyle w:val="Dialogue"/>
      </w:pPr>
      <w:r>
        <w:t>Did you not read it first?</w:t>
      </w:r>
    </w:p>
    <w:p w14:paraId="43B329A9" w14:textId="77777777" w:rsidR="00361F47" w:rsidRDefault="00CD62AE" w:rsidP="00361F47">
      <w:pPr>
        <w:pStyle w:val="CHARACTER"/>
      </w:pPr>
      <w:r>
        <w:t xml:space="preserve">HARPER </w:t>
      </w:r>
    </w:p>
    <w:p w14:paraId="0F8A3ADE" w14:textId="1C296F01" w:rsidR="00361F47" w:rsidRDefault="00CD62AE" w:rsidP="00361F47">
      <w:pPr>
        <w:pStyle w:val="Dialogue"/>
      </w:pPr>
      <w:r>
        <w:t xml:space="preserve">They went behind my back and trust </w:t>
      </w:r>
      <w:r w:rsidR="00AF689A">
        <w:t>me;</w:t>
      </w:r>
      <w:r>
        <w:t xml:space="preserve"> I was as annoyed as you would have been. I would have told you but…</w:t>
      </w:r>
    </w:p>
    <w:p w14:paraId="46326CA4" w14:textId="77777777" w:rsidR="00361F47" w:rsidRDefault="00CD62AE" w:rsidP="00361F47">
      <w:r>
        <w:t>Elizabeth nods her head.</w:t>
      </w:r>
    </w:p>
    <w:p w14:paraId="01902593" w14:textId="77777777" w:rsidR="00361F47" w:rsidRDefault="00CD62AE" w:rsidP="00361F47">
      <w:pPr>
        <w:pStyle w:val="CHARACTER"/>
      </w:pPr>
      <w:r>
        <w:t>ELIZABETH</w:t>
      </w:r>
    </w:p>
    <w:p w14:paraId="7A231BDC" w14:textId="77777777" w:rsidR="00361F47" w:rsidRDefault="00CD62AE" w:rsidP="00361F47">
      <w:pPr>
        <w:pStyle w:val="Dialogue"/>
      </w:pPr>
      <w:r>
        <w:t>You don’t work for me.</w:t>
      </w:r>
    </w:p>
    <w:p w14:paraId="0816A259" w14:textId="77777777" w:rsidR="00CA3618" w:rsidRDefault="00CD62AE" w:rsidP="00361F47">
      <w:pPr>
        <w:pStyle w:val="CHARACTER"/>
      </w:pPr>
      <w:r>
        <w:t>HARPER</w:t>
      </w:r>
    </w:p>
    <w:p w14:paraId="3FDDCD5C" w14:textId="104D4658" w:rsidR="00361F47" w:rsidRDefault="00CA3618" w:rsidP="00CA3618">
      <w:pPr>
        <w:pStyle w:val="Parenthetical"/>
        <w:spacing w:after="0"/>
      </w:pPr>
      <w:r>
        <w:t>(Guiltily)</w:t>
      </w:r>
      <w:r w:rsidR="00CD62AE">
        <w:t xml:space="preserve"> </w:t>
      </w:r>
    </w:p>
    <w:p w14:paraId="2DA1E5C2" w14:textId="77777777" w:rsidR="00361F47" w:rsidRDefault="00CD62AE" w:rsidP="00CA3618">
      <w:pPr>
        <w:pStyle w:val="Dialogue"/>
        <w:spacing w:after="0"/>
      </w:pPr>
      <w:r>
        <w:t>Sorry.</w:t>
      </w:r>
    </w:p>
    <w:p w14:paraId="2CF3ACD2" w14:textId="77777777" w:rsidR="00CA3618" w:rsidRDefault="00CA3618" w:rsidP="00361F47">
      <w:pPr>
        <w:pStyle w:val="CHARACTER"/>
      </w:pPr>
    </w:p>
    <w:p w14:paraId="65B4F32D" w14:textId="0A59AAA2" w:rsidR="00361F47" w:rsidRDefault="00CD62AE" w:rsidP="00361F47">
      <w:pPr>
        <w:pStyle w:val="CHARACTER"/>
      </w:pPr>
      <w:r>
        <w:t>ELIZABETH</w:t>
      </w:r>
    </w:p>
    <w:p w14:paraId="55D43B52" w14:textId="77777777" w:rsidR="00361F47" w:rsidRDefault="00CD62AE" w:rsidP="00361F47">
      <w:pPr>
        <w:pStyle w:val="Dialogue"/>
      </w:pPr>
      <w:r>
        <w:t>I wouldn’t worry about it if it wasn’t David’s daughter. It was a great article but with everything going on.</w:t>
      </w:r>
      <w:r>
        <w:br/>
      </w:r>
    </w:p>
    <w:p w14:paraId="45A1880F" w14:textId="77777777" w:rsidR="00361F47" w:rsidRDefault="00CD62AE" w:rsidP="00361F47">
      <w:pPr>
        <w:pStyle w:val="CHARACTER"/>
      </w:pPr>
      <w:r>
        <w:lastRenderedPageBreak/>
        <w:t xml:space="preserve">HARPER </w:t>
      </w:r>
    </w:p>
    <w:p w14:paraId="7623E4A9" w14:textId="77777777" w:rsidR="00361F47" w:rsidRDefault="00CD62AE" w:rsidP="00361F47">
      <w:pPr>
        <w:pStyle w:val="Dialogue"/>
      </w:pPr>
      <w:r>
        <w:t xml:space="preserve">I know, it was bad timing. </w:t>
      </w:r>
    </w:p>
    <w:p w14:paraId="041DBEC4" w14:textId="77777777" w:rsidR="00361F47" w:rsidRDefault="00CD62AE" w:rsidP="00361F47">
      <w:pPr>
        <w:pStyle w:val="CHARACTER"/>
      </w:pPr>
      <w:r>
        <w:t>ELIZABETH</w:t>
      </w:r>
    </w:p>
    <w:p w14:paraId="4E50E759" w14:textId="77777777" w:rsidR="00361F47" w:rsidRDefault="00CD62AE" w:rsidP="00361F47">
      <w:pPr>
        <w:pStyle w:val="Dialogue"/>
      </w:pPr>
      <w:r>
        <w:t>We just can’t afford to be in a mud fight right now.</w:t>
      </w:r>
    </w:p>
    <w:p w14:paraId="664BC9BA" w14:textId="77777777" w:rsidR="00361F47" w:rsidRDefault="00CD62AE" w:rsidP="00361F47">
      <w:pPr>
        <w:pStyle w:val="CHARACTER"/>
      </w:pPr>
      <w:r>
        <w:t xml:space="preserve">HARPER </w:t>
      </w:r>
    </w:p>
    <w:p w14:paraId="29BEED17" w14:textId="77777777" w:rsidR="00361F47" w:rsidRDefault="00CD62AE" w:rsidP="00361F47">
      <w:pPr>
        <w:pStyle w:val="Dialogue"/>
      </w:pPr>
      <w:r>
        <w:t>It seems like you have been in a few.</w:t>
      </w:r>
    </w:p>
    <w:p w14:paraId="0A844A69" w14:textId="77777777" w:rsidR="00361F47" w:rsidRDefault="00CD62AE" w:rsidP="00361F47">
      <w:r>
        <w:t>Elizabeth laughs, her mind working.</w:t>
      </w:r>
    </w:p>
    <w:p w14:paraId="4F1156D4" w14:textId="77777777" w:rsidR="00361F47" w:rsidRDefault="00CD62AE" w:rsidP="00361F47">
      <w:pPr>
        <w:pStyle w:val="CHARACTER"/>
      </w:pPr>
      <w:r>
        <w:t>ELIZABETH</w:t>
      </w:r>
    </w:p>
    <w:p w14:paraId="6D306662" w14:textId="77777777" w:rsidR="00361F47" w:rsidRDefault="00CD62AE" w:rsidP="00361F47">
      <w:pPr>
        <w:pStyle w:val="Dialogue"/>
      </w:pPr>
      <w:r>
        <w:t>Is the new girl ambitious?</w:t>
      </w:r>
    </w:p>
    <w:p w14:paraId="1DC4F924" w14:textId="77777777" w:rsidR="00361F47" w:rsidRDefault="00CD62AE" w:rsidP="00361F47">
      <w:pPr>
        <w:pStyle w:val="CHARACTER"/>
      </w:pPr>
      <w:r>
        <w:t xml:space="preserve">HARPER </w:t>
      </w:r>
    </w:p>
    <w:p w14:paraId="1A2C571E" w14:textId="62889F0B" w:rsidR="00361F47" w:rsidRDefault="00CD62AE" w:rsidP="00361F47">
      <w:pPr>
        <w:pStyle w:val="Dialogue"/>
      </w:pPr>
      <w:r>
        <w:t>Aren’t they all who come into our department?</w:t>
      </w:r>
    </w:p>
    <w:p w14:paraId="2E4A4ED3" w14:textId="6189BF43" w:rsidR="00116388" w:rsidRPr="00116388" w:rsidRDefault="00116388" w:rsidP="00116388">
      <w:r>
        <w:t xml:space="preserve">Elizabeth leans back and smiles. </w:t>
      </w:r>
    </w:p>
    <w:p w14:paraId="33808321" w14:textId="77777777" w:rsidR="00361F47" w:rsidRDefault="00CD62AE" w:rsidP="00361F47">
      <w:pPr>
        <w:pStyle w:val="CHARACTER"/>
      </w:pPr>
      <w:r>
        <w:t>ELIZABETH</w:t>
      </w:r>
    </w:p>
    <w:p w14:paraId="03343A40" w14:textId="77777777" w:rsidR="001059EE" w:rsidRDefault="00CD62AE" w:rsidP="00361F47">
      <w:pPr>
        <w:pStyle w:val="Dialogue"/>
      </w:pPr>
      <w:r>
        <w:t xml:space="preserve">Offer her a follow up. Say I want to book her an appointment with </w:t>
      </w:r>
      <w:r w:rsidR="001059EE">
        <w:t>whoever</w:t>
      </w:r>
      <w:r>
        <w:t xml:space="preserve"> she spoke to.</w:t>
      </w:r>
    </w:p>
    <w:p w14:paraId="199E226C" w14:textId="77777777" w:rsidR="001059EE" w:rsidRDefault="00CD62AE" w:rsidP="001059EE">
      <w:pPr>
        <w:pStyle w:val="CHARACTER"/>
      </w:pPr>
      <w:r>
        <w:t xml:space="preserve">HARPER </w:t>
      </w:r>
    </w:p>
    <w:p w14:paraId="176CF278" w14:textId="4B08252A" w:rsidR="001059EE" w:rsidRDefault="00CD62AE" w:rsidP="001059EE">
      <w:pPr>
        <w:pStyle w:val="Dialogue"/>
      </w:pPr>
      <w:r>
        <w:t>You think that will reveal who her source is</w:t>
      </w:r>
      <w:r w:rsidR="00E43A70">
        <w:t>?</w:t>
      </w:r>
    </w:p>
    <w:p w14:paraId="67EC9079" w14:textId="77777777" w:rsidR="001059EE" w:rsidRDefault="00CD62AE" w:rsidP="001059EE">
      <w:pPr>
        <w:pStyle w:val="CHARACTER"/>
      </w:pPr>
      <w:r>
        <w:t>ELIZABETH</w:t>
      </w:r>
    </w:p>
    <w:p w14:paraId="2FAC1612" w14:textId="48B1DEB6" w:rsidR="001059EE" w:rsidRDefault="00CD62AE" w:rsidP="001059EE">
      <w:pPr>
        <w:pStyle w:val="Dialogue"/>
      </w:pPr>
      <w:r>
        <w:t>I know it will. The new ones always make mistake</w:t>
      </w:r>
      <w:r w:rsidR="000D571D">
        <w:t>s</w:t>
      </w:r>
      <w:r>
        <w:t>.</w:t>
      </w:r>
    </w:p>
    <w:p w14:paraId="6AB9BC37" w14:textId="210F172A" w:rsidR="000D571D" w:rsidRPr="000D571D" w:rsidRDefault="000D571D" w:rsidP="000D571D">
      <w:r>
        <w:t xml:space="preserve">Harper gives a wry smile and leans forward. </w:t>
      </w:r>
    </w:p>
    <w:p w14:paraId="1FC560DD" w14:textId="77777777" w:rsidR="001059EE" w:rsidRDefault="00CD62AE" w:rsidP="001059EE">
      <w:pPr>
        <w:pStyle w:val="CHARACTER"/>
      </w:pPr>
      <w:r>
        <w:t xml:space="preserve">HARPER </w:t>
      </w:r>
    </w:p>
    <w:p w14:paraId="296D648F" w14:textId="1C73C65F" w:rsidR="001059EE" w:rsidRDefault="00CD62AE" w:rsidP="001059EE">
      <w:pPr>
        <w:pStyle w:val="Dialogue"/>
      </w:pPr>
      <w:r>
        <w:t xml:space="preserve">I shouldn’t do </w:t>
      </w:r>
      <w:r w:rsidR="001059EE">
        <w:t>this,</w:t>
      </w:r>
      <w:r>
        <w:t xml:space="preserve"> but they did go behind my back.</w:t>
      </w:r>
    </w:p>
    <w:p w14:paraId="6B575BA2" w14:textId="0166D819" w:rsidR="00CD62AE" w:rsidRDefault="00CD62AE" w:rsidP="001059EE">
      <w:r>
        <w:t xml:space="preserve">Elizabeth and Harper smile at eachother. </w:t>
      </w:r>
    </w:p>
    <w:p w14:paraId="617CEBE8" w14:textId="14A7D378" w:rsidR="001059EE" w:rsidRDefault="001059EE" w:rsidP="001059EE">
      <w:r>
        <w:t>FADE OUT:</w:t>
      </w:r>
    </w:p>
    <w:p w14:paraId="11634B0B" w14:textId="77777777" w:rsidR="00CD62AE" w:rsidRDefault="00CD62AE" w:rsidP="00CD62AE">
      <w:pPr>
        <w:spacing w:after="0"/>
        <w:rPr>
          <w:bCs/>
        </w:rPr>
      </w:pPr>
    </w:p>
    <w:p w14:paraId="29429BC5" w14:textId="77777777" w:rsidR="00CD62AE" w:rsidRDefault="00CD62AE" w:rsidP="00CD62AE">
      <w:pPr>
        <w:spacing w:after="0"/>
        <w:rPr>
          <w:bCs/>
        </w:rPr>
      </w:pPr>
    </w:p>
    <w:p w14:paraId="7B5EA5EF" w14:textId="77777777" w:rsidR="00CD62AE" w:rsidRDefault="00CD62AE" w:rsidP="00CD62AE">
      <w:pPr>
        <w:spacing w:after="0"/>
        <w:rPr>
          <w:bCs/>
        </w:rPr>
      </w:pPr>
    </w:p>
    <w:p w14:paraId="7910CC10" w14:textId="77777777" w:rsidR="00CD62AE" w:rsidRDefault="00CD62AE" w:rsidP="00CD62AE">
      <w:pPr>
        <w:spacing w:after="0"/>
        <w:rPr>
          <w:bCs/>
        </w:rPr>
      </w:pPr>
    </w:p>
    <w:p w14:paraId="147186F7" w14:textId="77777777" w:rsidR="00CD62AE" w:rsidRDefault="00CD62AE" w:rsidP="00CD62AE">
      <w:pPr>
        <w:spacing w:after="0"/>
        <w:rPr>
          <w:bCs/>
        </w:rPr>
      </w:pPr>
    </w:p>
    <w:p w14:paraId="62535CAA" w14:textId="77777777" w:rsidR="00CD62AE" w:rsidRDefault="00CD62AE" w:rsidP="00CD62AE">
      <w:pPr>
        <w:spacing w:after="0"/>
        <w:rPr>
          <w:bCs/>
        </w:rPr>
      </w:pPr>
    </w:p>
    <w:p w14:paraId="3316C2AC" w14:textId="77777777" w:rsidR="00CD62AE" w:rsidRDefault="00CD62AE" w:rsidP="00CD62AE">
      <w:pPr>
        <w:spacing w:after="0"/>
        <w:rPr>
          <w:bCs/>
        </w:rPr>
      </w:pPr>
    </w:p>
    <w:p w14:paraId="0B36FCF4" w14:textId="77777777" w:rsidR="00CD62AE" w:rsidRDefault="00CD62AE" w:rsidP="00CD62AE">
      <w:pPr>
        <w:spacing w:after="0"/>
        <w:rPr>
          <w:bCs/>
        </w:rPr>
      </w:pPr>
    </w:p>
    <w:p w14:paraId="5D01B43C" w14:textId="77777777" w:rsidR="001059EE" w:rsidRDefault="001059EE" w:rsidP="00CD62AE">
      <w:pPr>
        <w:spacing w:after="0"/>
        <w:rPr>
          <w:bCs/>
        </w:rPr>
      </w:pPr>
    </w:p>
    <w:p w14:paraId="7DBD501F" w14:textId="77777777" w:rsidR="001059EE" w:rsidRDefault="001059EE" w:rsidP="00CD62AE">
      <w:pPr>
        <w:spacing w:after="0"/>
        <w:rPr>
          <w:bCs/>
        </w:rPr>
      </w:pPr>
    </w:p>
    <w:p w14:paraId="073514D7" w14:textId="77777777" w:rsidR="000D571D" w:rsidRDefault="000D571D" w:rsidP="00CD62AE">
      <w:pPr>
        <w:spacing w:after="0"/>
        <w:rPr>
          <w:bCs/>
        </w:rPr>
      </w:pPr>
    </w:p>
    <w:p w14:paraId="47CAAF73" w14:textId="5AF86B31" w:rsidR="001059EE" w:rsidRDefault="001059EE" w:rsidP="00CD62AE">
      <w:pPr>
        <w:spacing w:after="0"/>
        <w:rPr>
          <w:bCs/>
        </w:rPr>
      </w:pPr>
      <w:r>
        <w:rPr>
          <w:bCs/>
        </w:rPr>
        <w:lastRenderedPageBreak/>
        <w:t xml:space="preserve">FADE IN: </w:t>
      </w:r>
    </w:p>
    <w:p w14:paraId="5DEACFB4" w14:textId="77777777" w:rsidR="001059EE" w:rsidRDefault="00CD62AE" w:rsidP="00CD62AE">
      <w:pPr>
        <w:spacing w:after="0"/>
        <w:rPr>
          <w:bCs/>
        </w:rPr>
      </w:pPr>
      <w:r>
        <w:rPr>
          <w:bCs/>
        </w:rPr>
        <w:br/>
      </w:r>
      <w:r w:rsidR="001059EE">
        <w:rPr>
          <w:bCs/>
        </w:rPr>
        <w:t xml:space="preserve">13. INT. SCREENWRITERS OFFICE- DAY. </w:t>
      </w:r>
      <w:r>
        <w:rPr>
          <w:bCs/>
        </w:rPr>
        <w:br/>
      </w:r>
    </w:p>
    <w:p w14:paraId="3B6537D3" w14:textId="77777777" w:rsidR="001059EE" w:rsidRDefault="00CD62AE" w:rsidP="00CD62AE">
      <w:pPr>
        <w:spacing w:after="0"/>
        <w:rPr>
          <w:bCs/>
        </w:rPr>
      </w:pPr>
      <w:r>
        <w:rPr>
          <w:bCs/>
        </w:rPr>
        <w:t>Louise is at her desk looking disinterested. Daniel is pacing.</w:t>
      </w:r>
    </w:p>
    <w:p w14:paraId="796117FC" w14:textId="77777777" w:rsidR="001059EE" w:rsidRDefault="001059EE" w:rsidP="00CD62AE">
      <w:pPr>
        <w:spacing w:after="0"/>
        <w:rPr>
          <w:bCs/>
        </w:rPr>
      </w:pPr>
    </w:p>
    <w:p w14:paraId="25F72E0C" w14:textId="77777777" w:rsidR="001059EE" w:rsidRDefault="00CD62AE" w:rsidP="001059EE">
      <w:pPr>
        <w:pStyle w:val="CHARACTER"/>
      </w:pPr>
      <w:r>
        <w:t xml:space="preserve">DANIEL </w:t>
      </w:r>
    </w:p>
    <w:p w14:paraId="6FCDCAA4" w14:textId="1A6D2E03" w:rsidR="001059EE" w:rsidRDefault="00CD62AE" w:rsidP="001059EE">
      <w:pPr>
        <w:pStyle w:val="Dialogue"/>
      </w:pPr>
      <w:r>
        <w:t>The first episode needs to be Lockheart heavy, no villain, little action</w:t>
      </w:r>
      <w:r w:rsidR="000D571D">
        <w:t>,</w:t>
      </w:r>
      <w:r>
        <w:t xml:space="preserve"> just all Lockheart.</w:t>
      </w:r>
    </w:p>
    <w:p w14:paraId="745699A5" w14:textId="77777777" w:rsidR="001059EE" w:rsidRDefault="00CD62AE" w:rsidP="001059EE">
      <w:pPr>
        <w:pStyle w:val="CHARACTER"/>
      </w:pPr>
      <w:r>
        <w:t xml:space="preserve">LOUISE </w:t>
      </w:r>
    </w:p>
    <w:p w14:paraId="169A4D7D" w14:textId="77777777" w:rsidR="001059EE" w:rsidRDefault="00CD62AE" w:rsidP="001059EE">
      <w:pPr>
        <w:pStyle w:val="Dialogue"/>
      </w:pPr>
      <w:r>
        <w:t>Yep</w:t>
      </w:r>
      <w:r w:rsidR="001059EE">
        <w:t>.</w:t>
      </w:r>
    </w:p>
    <w:p w14:paraId="41318FFE" w14:textId="77777777" w:rsidR="001059EE" w:rsidRDefault="00CD62AE" w:rsidP="001059EE">
      <w:pPr>
        <w:pStyle w:val="CHARACTER"/>
      </w:pPr>
      <w:r>
        <w:t xml:space="preserve">DANIEL </w:t>
      </w:r>
    </w:p>
    <w:p w14:paraId="3DF35B2C" w14:textId="600C91C9" w:rsidR="001059EE" w:rsidRDefault="00CD62AE" w:rsidP="001059EE">
      <w:pPr>
        <w:pStyle w:val="Dialogue"/>
      </w:pPr>
      <w:r>
        <w:t xml:space="preserve">Bring back </w:t>
      </w:r>
      <w:r w:rsidR="00AF689A">
        <w:t>Mia and</w:t>
      </w:r>
      <w:r>
        <w:t xml:space="preserve"> recap the events of the first series and have him grief ridden.</w:t>
      </w:r>
    </w:p>
    <w:p w14:paraId="06E7F477" w14:textId="77777777" w:rsidR="001059EE" w:rsidRDefault="00CD62AE" w:rsidP="001059EE">
      <w:pPr>
        <w:pStyle w:val="CHARACTER"/>
      </w:pPr>
      <w:r>
        <w:t xml:space="preserve">LOUISE </w:t>
      </w:r>
    </w:p>
    <w:p w14:paraId="2748CF57" w14:textId="2672B74E" w:rsidR="001059EE" w:rsidRDefault="00706085" w:rsidP="001059EE">
      <w:pPr>
        <w:pStyle w:val="Dialogue"/>
      </w:pPr>
      <w:r>
        <w:t>I</w:t>
      </w:r>
      <w:r w:rsidR="00CD62AE">
        <w:t>f you say so.</w:t>
      </w:r>
    </w:p>
    <w:p w14:paraId="53073E2D" w14:textId="77777777" w:rsidR="001059EE" w:rsidRDefault="00CD62AE" w:rsidP="001059EE">
      <w:pPr>
        <w:pStyle w:val="CHARACTER"/>
      </w:pPr>
      <w:r>
        <w:t xml:space="preserve">DANIEL </w:t>
      </w:r>
    </w:p>
    <w:p w14:paraId="2CA4C0B2" w14:textId="77777777" w:rsidR="001059EE" w:rsidRDefault="00CD62AE" w:rsidP="001059EE">
      <w:pPr>
        <w:pStyle w:val="Dialogue"/>
      </w:pPr>
      <w:r>
        <w:t>Then something at the end to kick him into action.</w:t>
      </w:r>
    </w:p>
    <w:p w14:paraId="43D127AD" w14:textId="77777777" w:rsidR="001059EE" w:rsidRDefault="00CD62AE" w:rsidP="001059EE">
      <w:pPr>
        <w:pStyle w:val="CHARACTER"/>
      </w:pPr>
      <w:r>
        <w:t xml:space="preserve">LOUISE </w:t>
      </w:r>
    </w:p>
    <w:p w14:paraId="5160485A" w14:textId="77777777" w:rsidR="001059EE" w:rsidRDefault="00CD62AE" w:rsidP="001059EE">
      <w:pPr>
        <w:pStyle w:val="Dialogue"/>
      </w:pPr>
      <w:r>
        <w:t>Okay.</w:t>
      </w:r>
    </w:p>
    <w:p w14:paraId="0986462D" w14:textId="60CE4272" w:rsidR="001059EE" w:rsidRDefault="00CD62AE" w:rsidP="001059EE">
      <w:r>
        <w:t>Daniel stops and faces her</w:t>
      </w:r>
      <w:r w:rsidR="000D571D">
        <w:t>.</w:t>
      </w:r>
    </w:p>
    <w:p w14:paraId="30DA72F5" w14:textId="77777777" w:rsidR="00FB2911" w:rsidRDefault="00CD62AE" w:rsidP="00FB2911">
      <w:pPr>
        <w:pStyle w:val="CHARACTER"/>
      </w:pPr>
      <w:r>
        <w:t xml:space="preserve">DANIEL </w:t>
      </w:r>
    </w:p>
    <w:p w14:paraId="759F7365" w14:textId="4BC071CC" w:rsidR="001059EE" w:rsidRDefault="000D571D" w:rsidP="000D571D">
      <w:pPr>
        <w:pStyle w:val="Parenthetical"/>
        <w:spacing w:after="0"/>
      </w:pPr>
      <w:r>
        <w:t xml:space="preserve">(Disgruntled) </w:t>
      </w:r>
    </w:p>
    <w:p w14:paraId="3A11A8D7" w14:textId="77777777" w:rsidR="001059EE" w:rsidRDefault="00CD62AE" w:rsidP="000D571D">
      <w:pPr>
        <w:pStyle w:val="Dialogue"/>
        <w:spacing w:after="0"/>
      </w:pPr>
      <w:r>
        <w:t>You don’t seem to be taking this very seriously.</w:t>
      </w:r>
    </w:p>
    <w:p w14:paraId="0577B835" w14:textId="77777777" w:rsidR="000D571D" w:rsidRDefault="000D571D" w:rsidP="001059EE">
      <w:pPr>
        <w:pStyle w:val="CHARACTER"/>
      </w:pPr>
    </w:p>
    <w:p w14:paraId="1FD76A9B" w14:textId="0F4281BC" w:rsidR="001059EE" w:rsidRDefault="00CD62AE" w:rsidP="001059EE">
      <w:pPr>
        <w:pStyle w:val="CHARACTER"/>
      </w:pPr>
      <w:r>
        <w:t xml:space="preserve">LOUISE </w:t>
      </w:r>
    </w:p>
    <w:p w14:paraId="5D0BBB8F" w14:textId="77777777" w:rsidR="001059EE" w:rsidRDefault="00CD62AE" w:rsidP="001059EE">
      <w:r>
        <w:t xml:space="preserve">I wanted no work and wine. Not Mark Wilson’s memoirs on being fantastic. </w:t>
      </w:r>
    </w:p>
    <w:p w14:paraId="4AFD4314" w14:textId="77777777" w:rsidR="001059EE" w:rsidRDefault="00CD62AE" w:rsidP="001059EE">
      <w:pPr>
        <w:pStyle w:val="CHARACTER"/>
      </w:pPr>
      <w:r>
        <w:t xml:space="preserve">DANIEL </w:t>
      </w:r>
    </w:p>
    <w:p w14:paraId="52BB39E1" w14:textId="77777777" w:rsidR="001059EE" w:rsidRDefault="00CD62AE" w:rsidP="001059EE">
      <w:pPr>
        <w:pStyle w:val="Dialogue"/>
      </w:pPr>
      <w:r>
        <w:t>Someone should really write that.</w:t>
      </w:r>
    </w:p>
    <w:p w14:paraId="59E2CEE8" w14:textId="77777777" w:rsidR="00706085" w:rsidRDefault="00CD62AE" w:rsidP="00706085">
      <w:r>
        <w:t>Louise scowls at him.</w:t>
      </w:r>
    </w:p>
    <w:p w14:paraId="449BB092" w14:textId="3E15802B" w:rsidR="001059EE" w:rsidRDefault="00CD62AE" w:rsidP="00706085">
      <w:pPr>
        <w:pStyle w:val="CHARACTER"/>
      </w:pPr>
      <w:r>
        <w:t xml:space="preserve">DANIEL </w:t>
      </w:r>
    </w:p>
    <w:p w14:paraId="56CCAB92" w14:textId="77777777" w:rsidR="001059EE" w:rsidRDefault="00CD62AE" w:rsidP="001059EE">
      <w:pPr>
        <w:pStyle w:val="Dialogue"/>
      </w:pPr>
      <w:r>
        <w:t xml:space="preserve">Come on this is exciting. We, </w:t>
      </w:r>
      <w:proofErr w:type="gramStart"/>
      <w:r>
        <w:t>me</w:t>
      </w:r>
      <w:proofErr w:type="gramEnd"/>
      <w:r>
        <w:t xml:space="preserve"> and you right now get to shape the future of this show. We get to decide on what the episodes are, what characters return and what ones are introduced. We get to put our spin on the show.</w:t>
      </w:r>
    </w:p>
    <w:p w14:paraId="744DDEED" w14:textId="77777777" w:rsidR="001059EE" w:rsidRDefault="00CD62AE" w:rsidP="001059EE">
      <w:pPr>
        <w:pStyle w:val="CHARACTER"/>
      </w:pPr>
      <w:r>
        <w:lastRenderedPageBreak/>
        <w:t xml:space="preserve">LOUISE </w:t>
      </w:r>
    </w:p>
    <w:p w14:paraId="2DA92DFF" w14:textId="0BD23CEE" w:rsidR="001059EE" w:rsidRDefault="00AF689A" w:rsidP="001059EE">
      <w:pPr>
        <w:pStyle w:val="Dialogue"/>
      </w:pPr>
      <w:r>
        <w:t>Yes,</w:t>
      </w:r>
      <w:r w:rsidR="00CD62AE">
        <w:t xml:space="preserve"> our spin once you take away the master’s notes and the </w:t>
      </w:r>
      <w:r w:rsidR="004634FF">
        <w:t>five-hundred-and-sixty-page</w:t>
      </w:r>
      <w:r w:rsidR="00CD62AE">
        <w:t xml:space="preserve"> instruction manual. </w:t>
      </w:r>
    </w:p>
    <w:p w14:paraId="1BC7B4DE" w14:textId="77777777" w:rsidR="001059EE" w:rsidRDefault="00CD62AE" w:rsidP="001059EE">
      <w:r>
        <w:t>Louise shows him the book. Daniel collapses in his chair.</w:t>
      </w:r>
    </w:p>
    <w:p w14:paraId="58A4108A" w14:textId="77777777" w:rsidR="001059EE" w:rsidRDefault="00CD62AE" w:rsidP="001059EE">
      <w:pPr>
        <w:pStyle w:val="CHARACTER"/>
      </w:pPr>
      <w:r>
        <w:t xml:space="preserve">DANIEL </w:t>
      </w:r>
    </w:p>
    <w:p w14:paraId="35441BDF" w14:textId="77777777" w:rsidR="001059EE" w:rsidRDefault="00CD62AE" w:rsidP="001059EE">
      <w:pPr>
        <w:pStyle w:val="Dialogue"/>
      </w:pPr>
      <w:r>
        <w:t>You take the fun out of everything.</w:t>
      </w:r>
    </w:p>
    <w:p w14:paraId="754FA984" w14:textId="77777777" w:rsidR="001059EE" w:rsidRDefault="00CD62AE" w:rsidP="001059EE">
      <w:r>
        <w:t>Louise throws the book at him.</w:t>
      </w:r>
    </w:p>
    <w:p w14:paraId="57385B0D" w14:textId="77777777" w:rsidR="001059EE" w:rsidRDefault="00CD62AE" w:rsidP="001059EE">
      <w:pPr>
        <w:pStyle w:val="CHARACTER"/>
      </w:pPr>
      <w:r>
        <w:t xml:space="preserve">LOUISE </w:t>
      </w:r>
    </w:p>
    <w:p w14:paraId="5E8BBA1D" w14:textId="77777777" w:rsidR="001059EE" w:rsidRDefault="00CD62AE" w:rsidP="001059EE">
      <w:pPr>
        <w:pStyle w:val="Dialogue"/>
      </w:pPr>
      <w:r>
        <w:t xml:space="preserve">Read that and come up with an episode plan if you are so keen. </w:t>
      </w:r>
    </w:p>
    <w:p w14:paraId="1C8E4DCB" w14:textId="77777777" w:rsidR="001059EE" w:rsidRDefault="00CD62AE" w:rsidP="001059EE">
      <w:r>
        <w:t>Daniel flicks through the book. He puts it on his desk.</w:t>
      </w:r>
    </w:p>
    <w:p w14:paraId="518AAABC" w14:textId="77777777" w:rsidR="001059EE" w:rsidRDefault="00CD62AE" w:rsidP="001059EE">
      <w:pPr>
        <w:pStyle w:val="CHARACTER"/>
      </w:pPr>
      <w:r>
        <w:t xml:space="preserve">DANIEL </w:t>
      </w:r>
    </w:p>
    <w:p w14:paraId="5B0965A6" w14:textId="77777777" w:rsidR="001059EE" w:rsidRDefault="00CD62AE" w:rsidP="001059EE">
      <w:pPr>
        <w:pStyle w:val="Dialogue"/>
      </w:pPr>
      <w:r>
        <w:t xml:space="preserve">You know, we are doing all this and there is no guarantee that there will even be a second series. </w:t>
      </w:r>
    </w:p>
    <w:p w14:paraId="55CA4252" w14:textId="77777777" w:rsidR="001059EE" w:rsidRDefault="00CD62AE" w:rsidP="001059EE">
      <w:pPr>
        <w:pStyle w:val="CHARACTER"/>
      </w:pPr>
      <w:r>
        <w:t xml:space="preserve">LOUISE </w:t>
      </w:r>
    </w:p>
    <w:p w14:paraId="09F0C6C1" w14:textId="77777777" w:rsidR="001059EE" w:rsidRDefault="00CD62AE" w:rsidP="001059EE">
      <w:pPr>
        <w:pStyle w:val="Dialogue"/>
      </w:pPr>
      <w:r>
        <w:t>Now who is killing the mood?</w:t>
      </w:r>
    </w:p>
    <w:p w14:paraId="7029F621" w14:textId="77777777" w:rsidR="001059EE" w:rsidRDefault="00CD62AE" w:rsidP="001059EE">
      <w:pPr>
        <w:pStyle w:val="CHARACTER"/>
      </w:pPr>
      <w:r>
        <w:t xml:space="preserve">DANIEL </w:t>
      </w:r>
    </w:p>
    <w:p w14:paraId="18A1E95D" w14:textId="2EB03A5E" w:rsidR="001059EE" w:rsidRDefault="00CD62AE" w:rsidP="001059EE">
      <w:pPr>
        <w:pStyle w:val="Dialogue"/>
      </w:pPr>
      <w:r>
        <w:t>I mean it</w:t>
      </w:r>
      <w:r w:rsidR="00FB2911">
        <w:t>.</w:t>
      </w:r>
      <w:r>
        <w:t xml:space="preserve"> </w:t>
      </w:r>
      <w:r w:rsidR="00AF689A">
        <w:t>Yes,</w:t>
      </w:r>
      <w:r>
        <w:t xml:space="preserve"> there is loads of hype but that doesn’t mean that people are going to like it. I mean </w:t>
      </w:r>
      <w:r w:rsidR="00706085">
        <w:t xml:space="preserve">we </w:t>
      </w:r>
      <w:r>
        <w:t>are hardly accomplished screen writers.</w:t>
      </w:r>
    </w:p>
    <w:p w14:paraId="2034B757" w14:textId="77777777" w:rsidR="001059EE" w:rsidRDefault="00CD62AE" w:rsidP="001059EE">
      <w:pPr>
        <w:pStyle w:val="CHARACTER"/>
      </w:pPr>
      <w:r>
        <w:t xml:space="preserve">LOUISE </w:t>
      </w:r>
    </w:p>
    <w:p w14:paraId="38B9ABDD" w14:textId="77777777" w:rsidR="001059EE" w:rsidRDefault="00CD62AE" w:rsidP="001059EE">
      <w:pPr>
        <w:pStyle w:val="Dialogue"/>
      </w:pPr>
      <w:r>
        <w:t>That sounds like Chloe talking.</w:t>
      </w:r>
    </w:p>
    <w:p w14:paraId="7F6CFA5D" w14:textId="77777777" w:rsidR="001059EE" w:rsidRDefault="00CD62AE" w:rsidP="001059EE">
      <w:pPr>
        <w:pStyle w:val="CHARACTER"/>
      </w:pPr>
      <w:r>
        <w:t xml:space="preserve">DANIEL </w:t>
      </w:r>
    </w:p>
    <w:p w14:paraId="32D61905" w14:textId="77777777" w:rsidR="001059EE" w:rsidRDefault="00CD62AE" w:rsidP="001059EE">
      <w:pPr>
        <w:pStyle w:val="Dialogue"/>
      </w:pPr>
      <w:r>
        <w:t>You know what I mean.</w:t>
      </w:r>
    </w:p>
    <w:p w14:paraId="11F9FBA2" w14:textId="77777777" w:rsidR="001059EE" w:rsidRDefault="00CD62AE" w:rsidP="001059EE">
      <w:pPr>
        <w:pStyle w:val="CHARACTER"/>
      </w:pPr>
      <w:r>
        <w:t xml:space="preserve">LOUISE </w:t>
      </w:r>
    </w:p>
    <w:p w14:paraId="45F65BB2" w14:textId="662CFCA1" w:rsidR="001059EE" w:rsidRDefault="00CD62AE" w:rsidP="001059EE">
      <w:pPr>
        <w:pStyle w:val="Dialogue"/>
      </w:pPr>
      <w:r>
        <w:t xml:space="preserve">Not really. David knows what he’s doing. He would never have let us stray and the hype is from our trailers, from the previews of the work we’ve shown and anyway, with hype like this the first season always works. It will be </w:t>
      </w:r>
      <w:r w:rsidR="00E43A70">
        <w:t xml:space="preserve">the </w:t>
      </w:r>
      <w:r>
        <w:t xml:space="preserve">second that’s the flop. </w:t>
      </w:r>
    </w:p>
    <w:p w14:paraId="7C9E41CF" w14:textId="77777777" w:rsidR="001059EE" w:rsidRDefault="00CD62AE" w:rsidP="001059EE">
      <w:r>
        <w:t>Daniel picks up the book.</w:t>
      </w:r>
    </w:p>
    <w:p w14:paraId="2E44701E" w14:textId="77777777" w:rsidR="001059EE" w:rsidRDefault="00CD62AE" w:rsidP="001059EE">
      <w:pPr>
        <w:pStyle w:val="CHARACTER"/>
      </w:pPr>
      <w:r>
        <w:t xml:space="preserve">DANIEL </w:t>
      </w:r>
    </w:p>
    <w:p w14:paraId="67457309" w14:textId="77777777" w:rsidR="001059EE" w:rsidRDefault="00CD62AE" w:rsidP="001059EE">
      <w:pPr>
        <w:pStyle w:val="Dialogue"/>
      </w:pPr>
      <w:r>
        <w:t>I think we should stick to the instruction manual. At least we can just blame Mark then.</w:t>
      </w:r>
    </w:p>
    <w:p w14:paraId="33CC6F40" w14:textId="77777777" w:rsidR="001059EE" w:rsidRDefault="00CD62AE" w:rsidP="001059EE">
      <w:pPr>
        <w:pStyle w:val="CHARACTER"/>
      </w:pPr>
      <w:r>
        <w:lastRenderedPageBreak/>
        <w:t xml:space="preserve">LOUISE </w:t>
      </w:r>
    </w:p>
    <w:p w14:paraId="61F5B55B" w14:textId="77777777" w:rsidR="001059EE" w:rsidRDefault="00CD62AE" w:rsidP="001059EE">
      <w:pPr>
        <w:pStyle w:val="Dialogue"/>
      </w:pPr>
      <w:r>
        <w:t>That’s more like it.</w:t>
      </w:r>
    </w:p>
    <w:p w14:paraId="3ED85367" w14:textId="6B7AFE39" w:rsidR="001059EE" w:rsidRDefault="00CD62AE" w:rsidP="001059EE">
      <w:r>
        <w:t>Daniel begins reading the book.</w:t>
      </w:r>
      <w:r>
        <w:br/>
      </w:r>
      <w:r>
        <w:br/>
      </w:r>
      <w:r w:rsidR="001059EE">
        <w:t xml:space="preserve">FADE OUT: </w:t>
      </w:r>
      <w:r>
        <w:br/>
      </w:r>
      <w:r>
        <w:br/>
      </w:r>
      <w:r>
        <w:br/>
      </w:r>
      <w:r>
        <w:br/>
      </w:r>
      <w:r>
        <w:br/>
      </w:r>
      <w:r>
        <w:br/>
      </w:r>
      <w:r>
        <w:br/>
      </w:r>
      <w:r>
        <w:br/>
      </w:r>
      <w:r>
        <w:br/>
      </w:r>
      <w:r>
        <w:br/>
      </w:r>
      <w:r>
        <w:br/>
      </w:r>
      <w:r>
        <w:br/>
      </w:r>
      <w:r>
        <w:br/>
      </w:r>
      <w:r>
        <w:br/>
      </w:r>
      <w:r>
        <w:br/>
      </w:r>
      <w:r>
        <w:br/>
      </w:r>
      <w:r>
        <w:br/>
      </w:r>
      <w:r>
        <w:br/>
      </w:r>
      <w:r>
        <w:br/>
      </w:r>
      <w:r>
        <w:br/>
      </w:r>
      <w:r>
        <w:br/>
      </w:r>
      <w:r>
        <w:br/>
      </w:r>
      <w:r>
        <w:br/>
      </w:r>
      <w:r>
        <w:br/>
      </w:r>
      <w:r>
        <w:br/>
      </w:r>
      <w:r>
        <w:br/>
      </w:r>
    </w:p>
    <w:p w14:paraId="52ED61FC" w14:textId="77777777" w:rsidR="000D571D" w:rsidRDefault="000D571D" w:rsidP="001059EE"/>
    <w:p w14:paraId="3F0F5401" w14:textId="77777777" w:rsidR="000D571D" w:rsidRDefault="000D571D" w:rsidP="001059EE"/>
    <w:p w14:paraId="5B4DE268" w14:textId="77777777" w:rsidR="000D571D" w:rsidRDefault="000D571D" w:rsidP="001059EE"/>
    <w:p w14:paraId="7F9F34A1" w14:textId="77777777" w:rsidR="000D571D" w:rsidRDefault="000D571D" w:rsidP="001059EE"/>
    <w:p w14:paraId="05827823" w14:textId="77777777" w:rsidR="000D571D" w:rsidRDefault="000D571D" w:rsidP="001059EE"/>
    <w:p w14:paraId="4668442C" w14:textId="77777777" w:rsidR="000D571D" w:rsidRDefault="000D571D" w:rsidP="001059EE"/>
    <w:p w14:paraId="54FF3FB3" w14:textId="77777777" w:rsidR="000D571D" w:rsidRDefault="000D571D" w:rsidP="001059EE"/>
    <w:p w14:paraId="0B614572" w14:textId="77777777" w:rsidR="000D571D" w:rsidRDefault="000D571D" w:rsidP="001059EE"/>
    <w:p w14:paraId="780001AE" w14:textId="77777777" w:rsidR="00706085" w:rsidRDefault="00706085" w:rsidP="001059EE"/>
    <w:p w14:paraId="3A29A37F" w14:textId="77777777" w:rsidR="00706085" w:rsidRDefault="00706085" w:rsidP="001059EE"/>
    <w:p w14:paraId="7C932A96" w14:textId="334D5E5B" w:rsidR="00DE3D68" w:rsidRDefault="00DE3D68" w:rsidP="001059EE">
      <w:r>
        <w:lastRenderedPageBreak/>
        <w:t xml:space="preserve">14. INT. STUDIO – DAY. </w:t>
      </w:r>
      <w:r w:rsidR="00CD62AE">
        <w:br/>
      </w:r>
      <w:r w:rsidR="00CD62AE">
        <w:br/>
        <w:t xml:space="preserve">David is on his phone at the studio. David looks at </w:t>
      </w:r>
      <w:r w:rsidR="008441AE">
        <w:t>Rosanna</w:t>
      </w:r>
      <w:r>
        <w:t>.</w:t>
      </w:r>
    </w:p>
    <w:p w14:paraId="05BD9589" w14:textId="1135650C" w:rsidR="00DE3D68" w:rsidRDefault="00CD62AE" w:rsidP="00DE3D68">
      <w:pPr>
        <w:pStyle w:val="CHARACTER"/>
      </w:pPr>
      <w:r>
        <w:t xml:space="preserve">MARK </w:t>
      </w:r>
      <w:r w:rsidR="000D571D">
        <w:t xml:space="preserve">(V.o) </w:t>
      </w:r>
    </w:p>
    <w:p w14:paraId="6510BB35" w14:textId="77777777" w:rsidR="00DE3D68" w:rsidRDefault="00CD62AE" w:rsidP="00DE3D68">
      <w:pPr>
        <w:pStyle w:val="Dialogue"/>
      </w:pPr>
      <w:r>
        <w:t>What’s up?</w:t>
      </w:r>
    </w:p>
    <w:p w14:paraId="43843EC6" w14:textId="3F0BED29" w:rsidR="00DE3D68" w:rsidRDefault="00CD62AE" w:rsidP="00DE3D68">
      <w:pPr>
        <w:pStyle w:val="CHARACTER"/>
      </w:pPr>
      <w:r>
        <w:t xml:space="preserve">DAVID </w:t>
      </w:r>
      <w:r w:rsidR="000D571D">
        <w:t>(Into phone)</w:t>
      </w:r>
    </w:p>
    <w:p w14:paraId="381DB6CD" w14:textId="479603A7" w:rsidR="00DE3D68" w:rsidRDefault="00CD62AE" w:rsidP="00DE3D68">
      <w:pPr>
        <w:pStyle w:val="Dialogue"/>
      </w:pPr>
      <w:r>
        <w:t>You sent my daughter here.</w:t>
      </w:r>
    </w:p>
    <w:p w14:paraId="6116FBA0" w14:textId="6F066581" w:rsidR="000D571D" w:rsidRDefault="000D571D" w:rsidP="000D571D">
      <w:pPr>
        <w:jc w:val="right"/>
      </w:pPr>
      <w:r>
        <w:t>CUT TO:</w:t>
      </w:r>
    </w:p>
    <w:p w14:paraId="6370F727" w14:textId="61B9499F" w:rsidR="000D571D" w:rsidRDefault="000D571D" w:rsidP="000D571D">
      <w:r>
        <w:t>INT. MARK’S OFFICE.</w:t>
      </w:r>
    </w:p>
    <w:p w14:paraId="1C4A4EC7" w14:textId="143B1FA9" w:rsidR="000D571D" w:rsidRPr="000D571D" w:rsidRDefault="000D571D" w:rsidP="000D571D">
      <w:r>
        <w:t xml:space="preserve">Mark is sat with his feet on the desk. </w:t>
      </w:r>
    </w:p>
    <w:p w14:paraId="36A488C4" w14:textId="3D27958A" w:rsidR="00DE3D68" w:rsidRDefault="00CD62AE" w:rsidP="00DE3D68">
      <w:pPr>
        <w:pStyle w:val="CHARACTER"/>
      </w:pPr>
      <w:r>
        <w:t xml:space="preserve">MARK </w:t>
      </w:r>
      <w:r w:rsidR="000D571D">
        <w:t xml:space="preserve">(INTO PHONE) </w:t>
      </w:r>
    </w:p>
    <w:p w14:paraId="0978FE7A" w14:textId="77777777" w:rsidR="00DE3D68" w:rsidRDefault="00CD62AE" w:rsidP="00DE3D68">
      <w:pPr>
        <w:pStyle w:val="Dialogue"/>
      </w:pPr>
      <w:r>
        <w:t>Yeah, I needed her out of Cornwell’s way. Has she calmed down yet?</w:t>
      </w:r>
    </w:p>
    <w:p w14:paraId="5602CBF5" w14:textId="01072F6F" w:rsidR="00DE3D68" w:rsidRDefault="00CD62AE" w:rsidP="00DE3D68">
      <w:pPr>
        <w:pStyle w:val="CHARACTER"/>
      </w:pPr>
      <w:r>
        <w:t xml:space="preserve">DAVID </w:t>
      </w:r>
      <w:r w:rsidR="000D571D">
        <w:t>(V.O)</w:t>
      </w:r>
    </w:p>
    <w:p w14:paraId="228EBF3D" w14:textId="77777777" w:rsidR="00DE3D68" w:rsidRDefault="00CD62AE" w:rsidP="00DE3D68">
      <w:pPr>
        <w:pStyle w:val="Dialogue"/>
      </w:pPr>
      <w:r>
        <w:t>Not the word I would use, though I think you are off the Christmas card list.</w:t>
      </w:r>
    </w:p>
    <w:p w14:paraId="36548E0B" w14:textId="05C9B60A" w:rsidR="00DE3D68" w:rsidRDefault="00CD62AE" w:rsidP="00DE3D68">
      <w:pPr>
        <w:pStyle w:val="CHARACTER"/>
      </w:pPr>
      <w:r>
        <w:t xml:space="preserve">MARK </w:t>
      </w:r>
      <w:r w:rsidR="000D571D">
        <w:t xml:space="preserve">(INTO PHONE) </w:t>
      </w:r>
    </w:p>
    <w:p w14:paraId="3DA4B1D9" w14:textId="26595D06" w:rsidR="00DE3D68" w:rsidRDefault="00CD62AE" w:rsidP="00DE3D68">
      <w:pPr>
        <w:pStyle w:val="Dialogue"/>
      </w:pPr>
      <w:r>
        <w:t>That’s to be expected.</w:t>
      </w:r>
    </w:p>
    <w:p w14:paraId="4D527C48" w14:textId="5FDC2B73" w:rsidR="000D571D" w:rsidRDefault="000D571D" w:rsidP="000D571D">
      <w:pPr>
        <w:jc w:val="right"/>
      </w:pPr>
      <w:r>
        <w:t xml:space="preserve">CUT TO: </w:t>
      </w:r>
    </w:p>
    <w:p w14:paraId="1C7BCEC5" w14:textId="6A722231" w:rsidR="000D571D" w:rsidRPr="000D571D" w:rsidRDefault="000D571D" w:rsidP="000D571D">
      <w:r>
        <w:t xml:space="preserve">INT. STUDIO </w:t>
      </w:r>
    </w:p>
    <w:p w14:paraId="440D2616" w14:textId="05B5B04A" w:rsidR="00DE3D68" w:rsidRDefault="00CD62AE" w:rsidP="00DE3D68">
      <w:pPr>
        <w:pStyle w:val="CHARACTER"/>
      </w:pPr>
      <w:r>
        <w:t>DAVID</w:t>
      </w:r>
      <w:r w:rsidR="000D571D">
        <w:t xml:space="preserve"> (INTO PHONE) </w:t>
      </w:r>
      <w:r>
        <w:t xml:space="preserve"> </w:t>
      </w:r>
    </w:p>
    <w:p w14:paraId="0203534C" w14:textId="77777777" w:rsidR="00DE3D68" w:rsidRDefault="00CD62AE" w:rsidP="00DE3D68">
      <w:pPr>
        <w:pStyle w:val="Dialogue"/>
      </w:pPr>
      <w:r>
        <w:t>Is Cornwell mad or just stupid?</w:t>
      </w:r>
    </w:p>
    <w:p w14:paraId="5EEC5C4A" w14:textId="6FBB0C4F" w:rsidR="00DE3D68" w:rsidRDefault="00CD62AE" w:rsidP="00DE3D68">
      <w:pPr>
        <w:pStyle w:val="CHARACTER"/>
      </w:pPr>
      <w:r>
        <w:t xml:space="preserve">MARK </w:t>
      </w:r>
      <w:r w:rsidR="000D571D">
        <w:t xml:space="preserve">(V.O) </w:t>
      </w:r>
    </w:p>
    <w:p w14:paraId="21BD3135" w14:textId="77777777" w:rsidR="00DE3D68" w:rsidRDefault="00CD62AE" w:rsidP="00DE3D68">
      <w:pPr>
        <w:pStyle w:val="Dialogue"/>
      </w:pPr>
      <w:r>
        <w:t>Boss, I’m not sure that he is either of those things. I think he is playing a very clever game here, targeting them and feigning innocence. We can’t say anything about it either way.</w:t>
      </w:r>
    </w:p>
    <w:p w14:paraId="3D70B0D2" w14:textId="5682792E" w:rsidR="00DE3D68" w:rsidRDefault="00CD62AE" w:rsidP="00DE3D68">
      <w:pPr>
        <w:pStyle w:val="CHARACTER"/>
      </w:pPr>
      <w:r>
        <w:t xml:space="preserve">DAVID </w:t>
      </w:r>
      <w:r w:rsidR="000D571D">
        <w:t xml:space="preserve">(INTO PHONE) </w:t>
      </w:r>
    </w:p>
    <w:p w14:paraId="4B3FE003" w14:textId="68D804F7" w:rsidR="00DE3D68" w:rsidRDefault="00AF689A" w:rsidP="00DE3D68">
      <w:pPr>
        <w:pStyle w:val="Dialogue"/>
      </w:pPr>
      <w:r>
        <w:t>Well,</w:t>
      </w:r>
      <w:r w:rsidR="00CD62AE">
        <w:t xml:space="preserve"> I want it to stop.</w:t>
      </w:r>
    </w:p>
    <w:p w14:paraId="490FD2E3" w14:textId="742C79E9" w:rsidR="00DE3D68" w:rsidRDefault="00CD62AE" w:rsidP="00DE3D68">
      <w:pPr>
        <w:pStyle w:val="CHARACTER"/>
      </w:pPr>
      <w:r>
        <w:t xml:space="preserve">MARK </w:t>
      </w:r>
      <w:r w:rsidR="000D571D">
        <w:t xml:space="preserve">(V.o) </w:t>
      </w:r>
    </w:p>
    <w:p w14:paraId="7DD57A8A" w14:textId="77777777" w:rsidR="00DE3D68" w:rsidRDefault="00CD62AE" w:rsidP="00DE3D68">
      <w:pPr>
        <w:pStyle w:val="Dialogue"/>
      </w:pPr>
      <w:r>
        <w:t>They are getting some good press from it as well.</w:t>
      </w:r>
    </w:p>
    <w:p w14:paraId="62F87F13" w14:textId="57FDD6A7" w:rsidR="00DE3D68" w:rsidRDefault="00CD62AE" w:rsidP="00DE3D68">
      <w:pPr>
        <w:pStyle w:val="CHARACTER"/>
      </w:pPr>
      <w:r>
        <w:t xml:space="preserve">DAVID </w:t>
      </w:r>
      <w:r w:rsidR="000D571D">
        <w:t>(INTO PHONE)</w:t>
      </w:r>
    </w:p>
    <w:p w14:paraId="2D5C6D08" w14:textId="77777777" w:rsidR="00DE3D68" w:rsidRDefault="00CD62AE" w:rsidP="00DE3D68">
      <w:pPr>
        <w:pStyle w:val="Dialogue"/>
      </w:pPr>
      <w:r>
        <w:t xml:space="preserve">I want it to stop. I’ve told </w:t>
      </w:r>
      <w:r w:rsidR="008441AE">
        <w:t xml:space="preserve">Rosanna </w:t>
      </w:r>
      <w:r>
        <w:t>you are working on a statement with Liz, can you guys?</w:t>
      </w:r>
    </w:p>
    <w:p w14:paraId="2D173B9C" w14:textId="40185D6E" w:rsidR="00DE3D68" w:rsidRDefault="00CD62AE" w:rsidP="00DE3D68">
      <w:pPr>
        <w:pStyle w:val="CHARACTER"/>
      </w:pPr>
      <w:r>
        <w:lastRenderedPageBreak/>
        <w:t xml:space="preserve">MARK </w:t>
      </w:r>
      <w:r w:rsidR="003B6FF5">
        <w:t xml:space="preserve">(v.o) </w:t>
      </w:r>
    </w:p>
    <w:p w14:paraId="31633D56" w14:textId="71A3916C" w:rsidR="00DE3D68" w:rsidRDefault="00706085" w:rsidP="00DE3D68">
      <w:pPr>
        <w:pStyle w:val="Dialogue"/>
      </w:pPr>
      <w:r>
        <w:t>S</w:t>
      </w:r>
      <w:r w:rsidR="00CD62AE">
        <w:t>he’s working on it.</w:t>
      </w:r>
    </w:p>
    <w:p w14:paraId="13795DFF" w14:textId="02C1A4DE" w:rsidR="00DE3D68" w:rsidRDefault="00CD62AE" w:rsidP="003B6FF5">
      <w:pPr>
        <w:pStyle w:val="CHARACTER"/>
      </w:pPr>
      <w:r>
        <w:t xml:space="preserve">DAVID </w:t>
      </w:r>
      <w:r w:rsidR="003B6FF5">
        <w:t xml:space="preserve">(INTO pHONE) </w:t>
      </w:r>
    </w:p>
    <w:p w14:paraId="480971CD" w14:textId="59DE90D8" w:rsidR="00DE3D68" w:rsidRDefault="00CD62AE" w:rsidP="00DE3D68">
      <w:pPr>
        <w:pStyle w:val="Dialogue"/>
      </w:pPr>
      <w:r>
        <w:t xml:space="preserve">Listen, </w:t>
      </w:r>
      <w:r w:rsidR="008441AE">
        <w:t xml:space="preserve">Rosanna </w:t>
      </w:r>
      <w:r>
        <w:t>wants to see her mother tonight, do you really need me at the studio?</w:t>
      </w:r>
    </w:p>
    <w:p w14:paraId="4A679127" w14:textId="413AB2EE" w:rsidR="003B6FF5" w:rsidRDefault="003B6FF5" w:rsidP="003B6FF5">
      <w:pPr>
        <w:jc w:val="right"/>
      </w:pPr>
      <w:r>
        <w:t xml:space="preserve">CUT TO: </w:t>
      </w:r>
    </w:p>
    <w:p w14:paraId="03EF1F3E" w14:textId="6EE6BC01" w:rsidR="003B6FF5" w:rsidRDefault="003B6FF5" w:rsidP="003B6FF5">
      <w:r>
        <w:t xml:space="preserve">INT. MARK’S OFFICE – DAY. </w:t>
      </w:r>
    </w:p>
    <w:p w14:paraId="24C75B0A" w14:textId="73958A01" w:rsidR="003B6FF5" w:rsidRPr="003B6FF5" w:rsidRDefault="003B6FF5" w:rsidP="003B6FF5">
      <w:r>
        <w:t>Mark bolts upright.</w:t>
      </w:r>
    </w:p>
    <w:p w14:paraId="4B71EF13" w14:textId="1E40685C" w:rsidR="00DE3D68" w:rsidRDefault="00CD62AE" w:rsidP="00DE3D68">
      <w:pPr>
        <w:pStyle w:val="CHARACTER"/>
      </w:pPr>
      <w:r>
        <w:t>MARK</w:t>
      </w:r>
      <w:r w:rsidR="003B6FF5">
        <w:t xml:space="preserve"> (INTO PHONE) </w:t>
      </w:r>
      <w:r>
        <w:t xml:space="preserve"> </w:t>
      </w:r>
    </w:p>
    <w:p w14:paraId="7B4F3D11" w14:textId="33FB5489" w:rsidR="00DE3D68" w:rsidRDefault="00706085" w:rsidP="00DE3D68">
      <w:pPr>
        <w:pStyle w:val="Dialogue"/>
      </w:pPr>
      <w:r>
        <w:t>Y</w:t>
      </w:r>
      <w:r w:rsidR="00CD62AE">
        <w:t>eah. It</w:t>
      </w:r>
      <w:r w:rsidR="00E43A70">
        <w:t>’</w:t>
      </w:r>
      <w:r w:rsidR="00CD62AE">
        <w:t xml:space="preserve">s important boss ya can’t miss it. Tell </w:t>
      </w:r>
      <w:r w:rsidR="008441AE">
        <w:t xml:space="preserve">Rosanna </w:t>
      </w:r>
      <w:r w:rsidR="00CD62AE">
        <w:t>to come to</w:t>
      </w:r>
      <w:r w:rsidR="00E43A70">
        <w:t>o</w:t>
      </w:r>
      <w:r w:rsidR="00CD62AE">
        <w:t>.</w:t>
      </w:r>
    </w:p>
    <w:p w14:paraId="131559D6" w14:textId="3DFA2B0C" w:rsidR="00DE3D68" w:rsidRDefault="00CD62AE" w:rsidP="00DE3D68">
      <w:pPr>
        <w:pStyle w:val="CHARACTER"/>
      </w:pPr>
      <w:r>
        <w:t xml:space="preserve">DAVID </w:t>
      </w:r>
      <w:r w:rsidR="003B6FF5">
        <w:t xml:space="preserve">(V.o) </w:t>
      </w:r>
    </w:p>
    <w:p w14:paraId="60D7D70B" w14:textId="77777777" w:rsidR="00DE3D68" w:rsidRDefault="00CD62AE" w:rsidP="00DE3D68">
      <w:pPr>
        <w:pStyle w:val="Dialogue"/>
      </w:pPr>
      <w:r>
        <w:t>Why? I think she would have had enough of that place.</w:t>
      </w:r>
    </w:p>
    <w:p w14:paraId="64975D3A" w14:textId="3DE320CC" w:rsidR="00DE3D68" w:rsidRDefault="00CD62AE" w:rsidP="00DE3D68">
      <w:pPr>
        <w:pStyle w:val="CHARACTER"/>
      </w:pPr>
      <w:r>
        <w:t xml:space="preserve">MARK </w:t>
      </w:r>
      <w:r w:rsidR="003B6FF5">
        <w:t>(iNTO PHONE)</w:t>
      </w:r>
    </w:p>
    <w:p w14:paraId="329454A1" w14:textId="77777777" w:rsidR="00DE3D68" w:rsidRDefault="00CD62AE" w:rsidP="00DE3D68">
      <w:pPr>
        <w:pStyle w:val="Dialogue"/>
      </w:pPr>
      <w:r>
        <w:t xml:space="preserve">I need her there, a way to patch all this mess up. </w:t>
      </w:r>
    </w:p>
    <w:p w14:paraId="77582CE2" w14:textId="1529C8F0" w:rsidR="00DE3D68" w:rsidRDefault="00CD62AE" w:rsidP="00DE3D68">
      <w:pPr>
        <w:pStyle w:val="CHARACTER"/>
      </w:pPr>
      <w:r>
        <w:t xml:space="preserve">DAVID </w:t>
      </w:r>
      <w:r w:rsidR="003B6FF5">
        <w:t xml:space="preserve">(V.o) </w:t>
      </w:r>
    </w:p>
    <w:p w14:paraId="7F0E5F79" w14:textId="38495179" w:rsidR="00A553F6" w:rsidRPr="00A553F6" w:rsidRDefault="00A553F6" w:rsidP="00A553F6">
      <w:pPr>
        <w:pStyle w:val="Parenthetical"/>
        <w:spacing w:after="0"/>
      </w:pPr>
      <w:r>
        <w:t>(disgruntled)</w:t>
      </w:r>
    </w:p>
    <w:p w14:paraId="626BCF87" w14:textId="3C8CF99E" w:rsidR="00DE3D68" w:rsidRDefault="00A553F6" w:rsidP="00A553F6">
      <w:pPr>
        <w:pStyle w:val="Dialogue"/>
        <w:spacing w:after="0"/>
      </w:pPr>
      <w:r>
        <w:t>O</w:t>
      </w:r>
      <w:r w:rsidR="00CD62AE">
        <w:t xml:space="preserve">kay. We are nearly finished </w:t>
      </w:r>
      <w:r>
        <w:t>here;</w:t>
      </w:r>
      <w:r w:rsidR="00CD62AE">
        <w:t xml:space="preserve"> I will see you in a bit.</w:t>
      </w:r>
    </w:p>
    <w:p w14:paraId="7F928F0E" w14:textId="77777777" w:rsidR="00A553F6" w:rsidRDefault="00A553F6" w:rsidP="00DE3D68">
      <w:pPr>
        <w:pStyle w:val="CHARACTER"/>
      </w:pPr>
    </w:p>
    <w:p w14:paraId="3149DC41" w14:textId="577D5E2B" w:rsidR="00DE3D68" w:rsidRDefault="00CD62AE" w:rsidP="00DE3D68">
      <w:pPr>
        <w:pStyle w:val="CHARACTER"/>
      </w:pPr>
      <w:r>
        <w:t xml:space="preserve">MARK </w:t>
      </w:r>
      <w:r w:rsidR="003B6FF5">
        <w:t xml:space="preserve">(iNTO pHONE) </w:t>
      </w:r>
    </w:p>
    <w:p w14:paraId="5C13F6D6" w14:textId="48D09C12" w:rsidR="00DE3D68" w:rsidRDefault="00DE3D68" w:rsidP="00DE3D68">
      <w:pPr>
        <w:pStyle w:val="Dialogue"/>
      </w:pPr>
      <w:r>
        <w:t>Stay away from reporters.</w:t>
      </w:r>
    </w:p>
    <w:p w14:paraId="6B167749" w14:textId="54BC22AD" w:rsidR="00DE3D68" w:rsidRDefault="003B6FF5" w:rsidP="00DE3D68">
      <w:pPr>
        <w:pStyle w:val="Dialogue"/>
        <w:ind w:left="0"/>
      </w:pPr>
      <w:r>
        <w:t>David hangs up. Mark sits back</w:t>
      </w:r>
      <w:r w:rsidR="00A553F6">
        <w:t>,</w:t>
      </w:r>
      <w:r>
        <w:t xml:space="preserve"> considering the situation. </w:t>
      </w:r>
    </w:p>
    <w:p w14:paraId="2BEB3278" w14:textId="732DE681" w:rsidR="00CD62AE" w:rsidRDefault="00DE3D68" w:rsidP="00DE3D68">
      <w:r>
        <w:t xml:space="preserve">FADE OUT: </w:t>
      </w:r>
      <w:r w:rsidR="00CD62AE">
        <w:br/>
      </w:r>
      <w:r w:rsidR="00CD62AE">
        <w:br/>
      </w:r>
      <w:r w:rsidR="00CD62AE">
        <w:br/>
      </w:r>
      <w:r w:rsidR="00CD62AE">
        <w:br/>
      </w:r>
      <w:r w:rsidR="00CD62AE">
        <w:br/>
      </w:r>
      <w:r w:rsidR="00CD62AE">
        <w:br/>
      </w:r>
      <w:r w:rsidR="00CD62AE">
        <w:br/>
      </w:r>
      <w:r w:rsidR="00CD62AE">
        <w:br/>
      </w:r>
      <w:r w:rsidR="00CD62AE">
        <w:br/>
      </w:r>
      <w:r w:rsidR="00CD62AE">
        <w:br/>
      </w:r>
      <w:r w:rsidR="00CD62AE">
        <w:br/>
      </w:r>
    </w:p>
    <w:p w14:paraId="2A80E02C" w14:textId="77777777" w:rsidR="00DE3D68" w:rsidRDefault="00DE3D68" w:rsidP="00CD62AE">
      <w:pPr>
        <w:spacing w:after="0"/>
        <w:rPr>
          <w:bCs/>
        </w:rPr>
      </w:pPr>
    </w:p>
    <w:p w14:paraId="786CFF01" w14:textId="77777777" w:rsidR="00DE3D68" w:rsidRDefault="00DE3D68" w:rsidP="00CD62AE">
      <w:pPr>
        <w:spacing w:after="0"/>
        <w:rPr>
          <w:bCs/>
        </w:rPr>
      </w:pPr>
    </w:p>
    <w:p w14:paraId="25DB1A16" w14:textId="77777777" w:rsidR="00DE3D68" w:rsidRDefault="00DE3D68" w:rsidP="00CD62AE">
      <w:pPr>
        <w:spacing w:after="0"/>
        <w:rPr>
          <w:bCs/>
        </w:rPr>
      </w:pPr>
    </w:p>
    <w:p w14:paraId="0C1FF789" w14:textId="77777777" w:rsidR="00C36398" w:rsidRDefault="00C36398" w:rsidP="00CD62AE">
      <w:pPr>
        <w:spacing w:after="0"/>
        <w:rPr>
          <w:bCs/>
        </w:rPr>
      </w:pPr>
    </w:p>
    <w:p w14:paraId="4CF139F6" w14:textId="77777777" w:rsidR="00C36398" w:rsidRDefault="00C36398" w:rsidP="00CD62AE">
      <w:pPr>
        <w:spacing w:after="0"/>
        <w:rPr>
          <w:bCs/>
        </w:rPr>
      </w:pPr>
    </w:p>
    <w:p w14:paraId="579968BD" w14:textId="4167FA11" w:rsidR="00D476CD" w:rsidRDefault="00D476CD" w:rsidP="00CD62AE">
      <w:pPr>
        <w:spacing w:after="0"/>
        <w:rPr>
          <w:bCs/>
        </w:rPr>
      </w:pPr>
      <w:r>
        <w:rPr>
          <w:bCs/>
        </w:rPr>
        <w:t xml:space="preserve">FADE IN: </w:t>
      </w:r>
    </w:p>
    <w:p w14:paraId="7B9966F5" w14:textId="77777777" w:rsidR="00D476CD" w:rsidRDefault="00CD62AE" w:rsidP="00CD62AE">
      <w:pPr>
        <w:spacing w:after="0"/>
        <w:rPr>
          <w:bCs/>
        </w:rPr>
      </w:pPr>
      <w:r>
        <w:rPr>
          <w:bCs/>
        </w:rPr>
        <w:br/>
      </w:r>
      <w:r w:rsidR="00D476CD">
        <w:rPr>
          <w:bCs/>
        </w:rPr>
        <w:t xml:space="preserve">15. INT. STUDIO - DAY. </w:t>
      </w:r>
    </w:p>
    <w:p w14:paraId="023235B5" w14:textId="77777777" w:rsidR="00D476CD" w:rsidRDefault="00CD62AE" w:rsidP="00CD62AE">
      <w:pPr>
        <w:spacing w:after="0"/>
        <w:rPr>
          <w:bCs/>
        </w:rPr>
      </w:pPr>
      <w:r>
        <w:rPr>
          <w:bCs/>
        </w:rPr>
        <w:br/>
        <w:t xml:space="preserve">Camera pans around </w:t>
      </w:r>
      <w:r w:rsidR="008441AE">
        <w:rPr>
          <w:bCs/>
        </w:rPr>
        <w:t xml:space="preserve">Rosanna </w:t>
      </w:r>
      <w:r>
        <w:rPr>
          <w:bCs/>
        </w:rPr>
        <w:t xml:space="preserve">as she tucks into some food at the catering </w:t>
      </w:r>
      <w:r w:rsidR="00D476CD">
        <w:rPr>
          <w:bCs/>
        </w:rPr>
        <w:t>table. Andrew slowly appears.</w:t>
      </w:r>
    </w:p>
    <w:p w14:paraId="3857A281" w14:textId="77777777" w:rsidR="00D476CD" w:rsidRDefault="00D476CD" w:rsidP="00CD62AE">
      <w:pPr>
        <w:spacing w:after="0"/>
        <w:rPr>
          <w:bCs/>
        </w:rPr>
      </w:pPr>
    </w:p>
    <w:p w14:paraId="1502003D" w14:textId="77777777" w:rsidR="00D476CD" w:rsidRDefault="00CD62AE" w:rsidP="00D476CD">
      <w:pPr>
        <w:pStyle w:val="CHARACTER"/>
      </w:pPr>
      <w:r>
        <w:t xml:space="preserve">ANDREW </w:t>
      </w:r>
    </w:p>
    <w:p w14:paraId="7DB0A033" w14:textId="77777777" w:rsidR="00D476CD" w:rsidRDefault="00D476CD" w:rsidP="00D476CD">
      <w:pPr>
        <w:pStyle w:val="Dialogue"/>
      </w:pPr>
      <w:r>
        <w:t>You are in a bad mood.</w:t>
      </w:r>
    </w:p>
    <w:p w14:paraId="01791031" w14:textId="77777777" w:rsidR="00D476CD" w:rsidRDefault="008441AE" w:rsidP="00D476CD">
      <w:r>
        <w:t xml:space="preserve">Rosanna </w:t>
      </w:r>
      <w:r w:rsidR="00D476CD">
        <w:t>gives him half a smile.</w:t>
      </w:r>
    </w:p>
    <w:p w14:paraId="621E98A4" w14:textId="77777777" w:rsidR="00D476CD" w:rsidRDefault="00361F47" w:rsidP="00D476CD">
      <w:pPr>
        <w:pStyle w:val="CHARACTER"/>
      </w:pPr>
      <w:r>
        <w:t xml:space="preserve">Rosanna </w:t>
      </w:r>
    </w:p>
    <w:p w14:paraId="3AA59541" w14:textId="77777777" w:rsidR="00D476CD" w:rsidRDefault="00D476CD" w:rsidP="00D476CD">
      <w:pPr>
        <w:pStyle w:val="Dialogue"/>
      </w:pPr>
      <w:r>
        <w:t>How do you know that?</w:t>
      </w:r>
    </w:p>
    <w:p w14:paraId="3F255554" w14:textId="77777777" w:rsidR="00D476CD" w:rsidRDefault="00CD62AE" w:rsidP="00D476CD">
      <w:pPr>
        <w:pStyle w:val="CHARACTER"/>
      </w:pPr>
      <w:r>
        <w:t xml:space="preserve">ANDREW </w:t>
      </w:r>
    </w:p>
    <w:p w14:paraId="6586315C" w14:textId="77777777" w:rsidR="00D476CD" w:rsidRDefault="00CD62AE" w:rsidP="00D476CD">
      <w:pPr>
        <w:pStyle w:val="Dialogue"/>
      </w:pPr>
      <w:r>
        <w:t xml:space="preserve">You are </w:t>
      </w:r>
      <w:r w:rsidR="00D476CD">
        <w:t>destroying our catering table.</w:t>
      </w:r>
    </w:p>
    <w:p w14:paraId="4348406E" w14:textId="77777777" w:rsidR="00D476CD" w:rsidRDefault="00361F47" w:rsidP="00D476CD">
      <w:pPr>
        <w:pStyle w:val="CHARACTER"/>
      </w:pPr>
      <w:r>
        <w:t xml:space="preserve">Rosanna </w:t>
      </w:r>
    </w:p>
    <w:p w14:paraId="5B966DBF" w14:textId="77777777" w:rsidR="00D476CD" w:rsidRDefault="00CD62AE" w:rsidP="00D476CD">
      <w:pPr>
        <w:pStyle w:val="Dialogue"/>
      </w:pPr>
      <w:r>
        <w:t>You might have to have huge muscles but me, I can eat whatever I like and d</w:t>
      </w:r>
      <w:r w:rsidR="00D476CD">
        <w:t xml:space="preserve">o whatever I like. </w:t>
      </w:r>
    </w:p>
    <w:p w14:paraId="1360B2FE" w14:textId="77777777" w:rsidR="00D476CD" w:rsidRDefault="00CD62AE" w:rsidP="00D476CD">
      <w:r>
        <w:t>And</w:t>
      </w:r>
      <w:r w:rsidR="00D476CD">
        <w:t>rew smiles and begins picking.</w:t>
      </w:r>
    </w:p>
    <w:p w14:paraId="6D18F979" w14:textId="77777777" w:rsidR="00D476CD" w:rsidRDefault="00CD62AE" w:rsidP="00D476CD">
      <w:pPr>
        <w:pStyle w:val="CHARACTER"/>
      </w:pPr>
      <w:r>
        <w:t xml:space="preserve">ANDREW </w:t>
      </w:r>
    </w:p>
    <w:p w14:paraId="38CD2491" w14:textId="77777777" w:rsidR="00D476CD" w:rsidRDefault="00CD62AE" w:rsidP="00D476CD">
      <w:pPr>
        <w:pStyle w:val="Dialogue"/>
      </w:pPr>
      <w:r>
        <w:t>You really are u</w:t>
      </w:r>
      <w:r w:rsidR="00D476CD">
        <w:t>pset. Is it about the article?</w:t>
      </w:r>
    </w:p>
    <w:p w14:paraId="7D59CF25" w14:textId="77777777" w:rsidR="00D476CD" w:rsidRDefault="00361F47" w:rsidP="00D476CD">
      <w:pPr>
        <w:pStyle w:val="CHARACTER"/>
      </w:pPr>
      <w:r>
        <w:t xml:space="preserve">Rosanna </w:t>
      </w:r>
    </w:p>
    <w:p w14:paraId="7B05BC85" w14:textId="77777777" w:rsidR="00D476CD" w:rsidRDefault="00CD62AE" w:rsidP="00D476CD">
      <w:pPr>
        <w:pStyle w:val="Dialogue"/>
      </w:pPr>
      <w:r>
        <w:t>Not really, though that is the tip of a large iceberg. I need this month to be there for him and it get</w:t>
      </w:r>
      <w:r w:rsidR="00D476CD">
        <w:t>s hard when this stuff starts.</w:t>
      </w:r>
    </w:p>
    <w:p w14:paraId="6F6D40DC" w14:textId="77777777" w:rsidR="00D476CD" w:rsidRDefault="00CD62AE" w:rsidP="00D476CD">
      <w:pPr>
        <w:pStyle w:val="CHARACTER"/>
      </w:pPr>
      <w:r>
        <w:t xml:space="preserve">ANDREW </w:t>
      </w:r>
    </w:p>
    <w:p w14:paraId="79729895" w14:textId="77777777" w:rsidR="00D476CD" w:rsidRDefault="00CD62AE" w:rsidP="00D476CD">
      <w:pPr>
        <w:pStyle w:val="Dialogue"/>
      </w:pPr>
      <w:r>
        <w:t>If it means anything, I don’t thi</w:t>
      </w:r>
      <w:r w:rsidR="00D476CD">
        <w:t>nk there was any malice in it.</w:t>
      </w:r>
    </w:p>
    <w:p w14:paraId="13B21DF4" w14:textId="77777777" w:rsidR="00D476CD" w:rsidRDefault="00361F47" w:rsidP="00D476CD">
      <w:pPr>
        <w:pStyle w:val="CHARACTER"/>
      </w:pPr>
      <w:r>
        <w:t xml:space="preserve">Rosanna </w:t>
      </w:r>
    </w:p>
    <w:p w14:paraId="1FCFD575" w14:textId="77777777" w:rsidR="00D476CD" w:rsidRDefault="00CD62AE" w:rsidP="00D476CD">
      <w:pPr>
        <w:pStyle w:val="Dialogue"/>
      </w:pPr>
      <w:r>
        <w:t>Do you k</w:t>
      </w:r>
      <w:r w:rsidR="00D476CD">
        <w:t>now where the quote came from?</w:t>
      </w:r>
    </w:p>
    <w:p w14:paraId="4C9A9E97" w14:textId="77777777" w:rsidR="00D476CD" w:rsidRDefault="00CD62AE" w:rsidP="00D476CD">
      <w:pPr>
        <w:pStyle w:val="CHARACTER"/>
      </w:pPr>
      <w:r>
        <w:t xml:space="preserve">ANDREW </w:t>
      </w:r>
    </w:p>
    <w:p w14:paraId="6113F6DD" w14:textId="2E44F59C" w:rsidR="00D476CD" w:rsidRDefault="00AF689A" w:rsidP="00D476CD">
      <w:pPr>
        <w:pStyle w:val="Dialogue"/>
      </w:pPr>
      <w:r>
        <w:t xml:space="preserve">I do </w:t>
      </w:r>
      <w:r w:rsidR="00CD62AE">
        <w:t>but it was said in jest and the person who said it would ne</w:t>
      </w:r>
      <w:r w:rsidR="00D476CD">
        <w:t xml:space="preserve">ver have spoken to the press. </w:t>
      </w:r>
    </w:p>
    <w:p w14:paraId="3ACE530B" w14:textId="77777777" w:rsidR="00D476CD" w:rsidRDefault="00D476CD" w:rsidP="00D476CD">
      <w:pPr>
        <w:pStyle w:val="CHARACTER"/>
      </w:pPr>
    </w:p>
    <w:p w14:paraId="4EFB42FC" w14:textId="77777777" w:rsidR="00D476CD" w:rsidRDefault="00361F47" w:rsidP="00D476CD">
      <w:pPr>
        <w:pStyle w:val="CHARACTER"/>
      </w:pPr>
      <w:r>
        <w:t xml:space="preserve">Rosanna </w:t>
      </w:r>
    </w:p>
    <w:p w14:paraId="7EEDDB50" w14:textId="2EEA8C5A" w:rsidR="00D476CD" w:rsidRDefault="00CD62AE" w:rsidP="00D476CD">
      <w:pPr>
        <w:pStyle w:val="Dialogue"/>
      </w:pPr>
      <w:r>
        <w:t>Typical. I want to be so mad</w:t>
      </w:r>
      <w:r w:rsidR="00C36398">
        <w:t>.</w:t>
      </w:r>
      <w:r>
        <w:t xml:space="preserve"> I want to scream to the heavens and hope that our viewing figures trump </w:t>
      </w:r>
      <w:r w:rsidR="00C36398">
        <w:t>yours,</w:t>
      </w:r>
      <w:r w:rsidR="00D476CD">
        <w:t xml:space="preserve"> but I know that won’t happen.</w:t>
      </w:r>
    </w:p>
    <w:p w14:paraId="4FF82C28" w14:textId="77777777" w:rsidR="00D476CD" w:rsidRDefault="00CD62AE" w:rsidP="00D476CD">
      <w:pPr>
        <w:pStyle w:val="CHARACTER"/>
      </w:pPr>
      <w:r>
        <w:lastRenderedPageBreak/>
        <w:t xml:space="preserve">ANDREW </w:t>
      </w:r>
    </w:p>
    <w:p w14:paraId="45DC5161" w14:textId="1228A9FA" w:rsidR="00D476CD" w:rsidRDefault="00AF689A" w:rsidP="00D476CD">
      <w:pPr>
        <w:pStyle w:val="Dialogue"/>
      </w:pPr>
      <w:r>
        <w:t>It’s</w:t>
      </w:r>
      <w:r w:rsidR="00D476CD">
        <w:t xml:space="preserve"> not a bad show. </w:t>
      </w:r>
    </w:p>
    <w:p w14:paraId="738C174F" w14:textId="77777777" w:rsidR="00D476CD" w:rsidRDefault="00361F47" w:rsidP="00D476CD">
      <w:pPr>
        <w:pStyle w:val="CHARACTER"/>
      </w:pPr>
      <w:r>
        <w:t xml:space="preserve">Rosanna </w:t>
      </w:r>
    </w:p>
    <w:p w14:paraId="1ECEB031" w14:textId="350D8002" w:rsidR="00D476CD" w:rsidRDefault="00CD62AE" w:rsidP="00D476CD">
      <w:pPr>
        <w:pStyle w:val="Dialogue"/>
      </w:pPr>
      <w:r>
        <w:t xml:space="preserve">When I found out he was adapting Mark’s book I knew our show was done. I didn’t tell my dad what my latest </w:t>
      </w:r>
      <w:r w:rsidR="00C36398">
        <w:t>casting</w:t>
      </w:r>
      <w:r>
        <w:t xml:space="preserve"> was </w:t>
      </w:r>
      <w:r w:rsidR="00C36398">
        <w:t>be</w:t>
      </w:r>
      <w:r>
        <w:t xml:space="preserve">cause I knew he would feel awful about this. You have a hit here, a show to change the landscape. I’m just hoping to get </w:t>
      </w:r>
      <w:r w:rsidR="00D476CD">
        <w:t xml:space="preserve">a few more twitter followers. </w:t>
      </w:r>
    </w:p>
    <w:p w14:paraId="649E6347" w14:textId="77777777" w:rsidR="00D476CD" w:rsidRDefault="00CD62AE" w:rsidP="00D476CD">
      <w:r>
        <w:t>Camera pans rou</w:t>
      </w:r>
      <w:r w:rsidR="00D476CD">
        <w:t>nd as David shouts at someone.</w:t>
      </w:r>
    </w:p>
    <w:p w14:paraId="40B322B7" w14:textId="77777777" w:rsidR="00D476CD" w:rsidRDefault="00CD62AE" w:rsidP="00D476CD">
      <w:pPr>
        <w:pStyle w:val="CHARACTER"/>
      </w:pPr>
      <w:r>
        <w:t xml:space="preserve">DAVID </w:t>
      </w:r>
    </w:p>
    <w:p w14:paraId="3B7BC2E6" w14:textId="2DE2FA9D" w:rsidR="00D476CD" w:rsidRDefault="00CD62AE" w:rsidP="00D476CD">
      <w:pPr>
        <w:pStyle w:val="Dialogue"/>
      </w:pPr>
      <w:r>
        <w:t xml:space="preserve">I </w:t>
      </w:r>
      <w:r w:rsidR="00C36398">
        <w:t>NEED SOME QUIET ON SET YOU ABS</w:t>
      </w:r>
      <w:r w:rsidR="00E43A70">
        <w:t>O</w:t>
      </w:r>
      <w:r w:rsidR="00C36398">
        <w:t>LUTE CRETINS! WHO THE HELL LET THE PRESS IN HERE? VULTURES THE LOT OF YOU!</w:t>
      </w:r>
    </w:p>
    <w:p w14:paraId="49C3F801" w14:textId="77B52BFA" w:rsidR="00A553F6" w:rsidRPr="00A553F6" w:rsidRDefault="00A553F6" w:rsidP="00A553F6">
      <w:r>
        <w:t>Camera returns to Rosanna and Andrew</w:t>
      </w:r>
      <w:r w:rsidR="00E43A70">
        <w:t>.</w:t>
      </w:r>
    </w:p>
    <w:p w14:paraId="4F22911C" w14:textId="77777777" w:rsidR="00D476CD" w:rsidRDefault="00CD62AE" w:rsidP="00D476CD">
      <w:pPr>
        <w:pStyle w:val="CHARACTER"/>
      </w:pPr>
      <w:r>
        <w:t xml:space="preserve">ANDREW </w:t>
      </w:r>
    </w:p>
    <w:p w14:paraId="0E5E8070" w14:textId="77777777" w:rsidR="00D476CD" w:rsidRDefault="00D476CD" w:rsidP="00D476CD">
      <w:pPr>
        <w:pStyle w:val="Dialogue"/>
      </w:pPr>
      <w:r>
        <w:t>You need to reel him in.</w:t>
      </w:r>
    </w:p>
    <w:p w14:paraId="64FA255D" w14:textId="77777777" w:rsidR="00D476CD" w:rsidRDefault="00361F47" w:rsidP="00D476CD">
      <w:pPr>
        <w:pStyle w:val="CHARACTER"/>
      </w:pPr>
      <w:r>
        <w:t xml:space="preserve">Rosanna </w:t>
      </w:r>
    </w:p>
    <w:p w14:paraId="7CDF6D88" w14:textId="77777777" w:rsidR="00D476CD" w:rsidRDefault="00CD62AE" w:rsidP="00D476CD">
      <w:pPr>
        <w:pStyle w:val="Dialogue"/>
      </w:pPr>
      <w:r>
        <w:t>Do you really thi</w:t>
      </w:r>
      <w:r w:rsidR="00D476CD">
        <w:t>nk that is possible right now?</w:t>
      </w:r>
    </w:p>
    <w:p w14:paraId="67F890FD" w14:textId="77777777" w:rsidR="00D476CD" w:rsidRDefault="00CD62AE" w:rsidP="00D476CD">
      <w:r>
        <w:t xml:space="preserve">David can be seen yelling at an aide </w:t>
      </w:r>
      <w:r w:rsidR="00D476CD">
        <w:t>before rubbing at his temples.</w:t>
      </w:r>
    </w:p>
    <w:p w14:paraId="1E388E0E" w14:textId="77777777" w:rsidR="00D476CD" w:rsidRDefault="00CD62AE" w:rsidP="00D476CD">
      <w:pPr>
        <w:pStyle w:val="CHARACTER"/>
      </w:pPr>
      <w:r>
        <w:t xml:space="preserve">ANDREW </w:t>
      </w:r>
    </w:p>
    <w:p w14:paraId="73605299" w14:textId="3B47D3D5" w:rsidR="00D476CD" w:rsidRDefault="00C36398" w:rsidP="00D476CD">
      <w:pPr>
        <w:pStyle w:val="Dialogue"/>
      </w:pPr>
      <w:r>
        <w:t>N</w:t>
      </w:r>
      <w:r w:rsidR="00CD62AE">
        <w:t>o but you need to get him out of here before the press have s</w:t>
      </w:r>
      <w:r w:rsidR="00D476CD">
        <w:t xml:space="preserve">omething else to write about. </w:t>
      </w:r>
    </w:p>
    <w:p w14:paraId="44121A6B" w14:textId="77777777" w:rsidR="00D476CD" w:rsidRDefault="008441AE" w:rsidP="00D476CD">
      <w:r>
        <w:t xml:space="preserve">Rosanna </w:t>
      </w:r>
      <w:r w:rsidR="00D476CD">
        <w:t>sighs.</w:t>
      </w:r>
    </w:p>
    <w:p w14:paraId="73D9D8F1" w14:textId="77777777" w:rsidR="00D476CD" w:rsidRDefault="00361F47" w:rsidP="00D476CD">
      <w:pPr>
        <w:pStyle w:val="CHARACTER"/>
      </w:pPr>
      <w:r>
        <w:t xml:space="preserve">Rosanna </w:t>
      </w:r>
    </w:p>
    <w:p w14:paraId="45FE177C" w14:textId="77777777" w:rsidR="00D476CD" w:rsidRDefault="00D476CD" w:rsidP="00D476CD">
      <w:pPr>
        <w:pStyle w:val="Dialogue"/>
      </w:pPr>
      <w:r>
        <w:t>I think you are right.</w:t>
      </w:r>
    </w:p>
    <w:p w14:paraId="7BAB297C" w14:textId="77777777" w:rsidR="00D476CD" w:rsidRDefault="008441AE" w:rsidP="00D476CD">
      <w:r>
        <w:t xml:space="preserve">Rosanna </w:t>
      </w:r>
      <w:r w:rsidR="00CD62AE">
        <w:t>smiles at Andrew</w:t>
      </w:r>
      <w:r w:rsidR="00D476CD">
        <w:t xml:space="preserve"> before walking towards David.</w:t>
      </w:r>
    </w:p>
    <w:p w14:paraId="34D129ED" w14:textId="76C1DFED" w:rsidR="00D476CD" w:rsidRDefault="00361F47" w:rsidP="00D476CD">
      <w:pPr>
        <w:pStyle w:val="CHARACTER"/>
      </w:pPr>
      <w:r>
        <w:t xml:space="preserve">Rosanna </w:t>
      </w:r>
      <w:r w:rsidR="00FB2911">
        <w:t>(cont.)</w:t>
      </w:r>
    </w:p>
    <w:p w14:paraId="41D82729" w14:textId="4D7AD0F5" w:rsidR="00D476CD" w:rsidRDefault="00CD62AE" w:rsidP="00D476CD">
      <w:pPr>
        <w:pStyle w:val="Dialogue"/>
      </w:pPr>
      <w:r>
        <w:t>Come on</w:t>
      </w:r>
      <w:r w:rsidR="00D476CD">
        <w:t xml:space="preserve"> </w:t>
      </w:r>
      <w:r w:rsidR="00E43A70">
        <w:t>d</w:t>
      </w:r>
      <w:r w:rsidR="00D476CD">
        <w:t>addy, let’s go get</w:t>
      </w:r>
      <w:r w:rsidR="00C36398">
        <w:t xml:space="preserve"> some lunch</w:t>
      </w:r>
      <w:r w:rsidR="00D476CD">
        <w:t>.</w:t>
      </w:r>
    </w:p>
    <w:p w14:paraId="30C90767" w14:textId="77777777" w:rsidR="00D476CD" w:rsidRDefault="00CD62AE" w:rsidP="00D476CD">
      <w:r>
        <w:t>David looks tired as he smiles at her and nods. T</w:t>
      </w:r>
      <w:r w:rsidR="00D476CD">
        <w:t xml:space="preserve">hey leave hand in hand. </w:t>
      </w:r>
    </w:p>
    <w:p w14:paraId="30C6F7EC" w14:textId="3FD7A04A" w:rsidR="00D476CD" w:rsidRDefault="00D476CD" w:rsidP="00D476CD">
      <w:r>
        <w:t xml:space="preserve">FADE OUT: </w:t>
      </w:r>
      <w:r w:rsidR="00CD62AE">
        <w:br/>
      </w:r>
      <w:r w:rsidR="00CD62AE">
        <w:br/>
      </w:r>
      <w:r w:rsidR="00CD62AE">
        <w:br/>
      </w:r>
      <w:r w:rsidR="00CD62AE">
        <w:br/>
      </w:r>
      <w:r w:rsidR="00CD62AE">
        <w:br/>
      </w:r>
      <w:r w:rsidR="00CD62AE">
        <w:br/>
      </w:r>
      <w:r w:rsidR="00CD62AE">
        <w:lastRenderedPageBreak/>
        <w:br/>
      </w:r>
      <w:r>
        <w:t xml:space="preserve">FADE IN: </w:t>
      </w:r>
      <w:r>
        <w:br/>
      </w:r>
      <w:r>
        <w:br/>
      </w:r>
      <w:r w:rsidR="00C36398">
        <w:t xml:space="preserve">16. </w:t>
      </w:r>
      <w:r>
        <w:t xml:space="preserve">INT. SCREENWRITERS OFFICE- DAY. </w:t>
      </w:r>
      <w:r>
        <w:br/>
      </w:r>
      <w:r>
        <w:br/>
        <w:t>Elizabeth</w:t>
      </w:r>
      <w:r w:rsidR="00CD62AE">
        <w:t xml:space="preserve"> walks int</w:t>
      </w:r>
      <w:r w:rsidR="00E43A70">
        <w:t>o the screen writer’s office</w:t>
      </w:r>
      <w:r w:rsidR="00CD62AE">
        <w:t xml:space="preserve">. Louise is on her phone and Daniel is </w:t>
      </w:r>
      <w:r>
        <w:t xml:space="preserve">busy flicking through a book. </w:t>
      </w:r>
    </w:p>
    <w:p w14:paraId="1D4CC41C" w14:textId="77777777" w:rsidR="00D476CD" w:rsidRDefault="00CD62AE" w:rsidP="00D476CD">
      <w:pPr>
        <w:pStyle w:val="CHARACTER"/>
      </w:pPr>
      <w:r>
        <w:t>ELIZABETH</w:t>
      </w:r>
    </w:p>
    <w:p w14:paraId="2F7DC2C2" w14:textId="77777777" w:rsidR="00D476CD" w:rsidRDefault="00CD62AE" w:rsidP="00D476CD">
      <w:pPr>
        <w:pStyle w:val="Dialogue"/>
      </w:pPr>
      <w:r>
        <w:t>I’ve ne</w:t>
      </w:r>
      <w:r w:rsidR="00D476CD">
        <w:t>ver known it so quiet in here.</w:t>
      </w:r>
    </w:p>
    <w:p w14:paraId="11F4275E" w14:textId="77777777" w:rsidR="00D476CD" w:rsidRDefault="00CD62AE" w:rsidP="00D476CD">
      <w:pPr>
        <w:pStyle w:val="CHARACTER"/>
      </w:pPr>
      <w:r>
        <w:t xml:space="preserve">LOUISE </w:t>
      </w:r>
    </w:p>
    <w:p w14:paraId="496BAAA6" w14:textId="77777777" w:rsidR="00D476CD" w:rsidRDefault="00D476CD" w:rsidP="00D476CD">
      <w:pPr>
        <w:pStyle w:val="Dialogue"/>
      </w:pPr>
      <w:r>
        <w:t>I’m on holiday.</w:t>
      </w:r>
    </w:p>
    <w:p w14:paraId="0B841110" w14:textId="77777777" w:rsidR="00D476CD" w:rsidRDefault="00CD62AE" w:rsidP="00D476CD">
      <w:pPr>
        <w:pStyle w:val="CHARACTER"/>
      </w:pPr>
      <w:r>
        <w:t>ELIZABETH</w:t>
      </w:r>
    </w:p>
    <w:p w14:paraId="2D87068A" w14:textId="77777777" w:rsidR="00D476CD" w:rsidRDefault="00D476CD" w:rsidP="00D476CD">
      <w:pPr>
        <w:pStyle w:val="Dialogue"/>
      </w:pPr>
      <w:r>
        <w:t>So why are you still here?</w:t>
      </w:r>
    </w:p>
    <w:p w14:paraId="5757D496" w14:textId="77777777" w:rsidR="00D476CD" w:rsidRDefault="00CD62AE" w:rsidP="00D476CD">
      <w:pPr>
        <w:pStyle w:val="CHARACTER"/>
      </w:pPr>
      <w:r>
        <w:t xml:space="preserve">LOUISE </w:t>
      </w:r>
    </w:p>
    <w:p w14:paraId="7BA07B2A" w14:textId="73338934" w:rsidR="00D476CD" w:rsidRDefault="00D476CD" w:rsidP="00D476CD">
      <w:pPr>
        <w:pStyle w:val="Dialogue"/>
      </w:pPr>
      <w:r>
        <w:t>It’s not an official holiday.</w:t>
      </w:r>
    </w:p>
    <w:p w14:paraId="1B238348" w14:textId="77777777" w:rsidR="00D476CD" w:rsidRDefault="00CD62AE" w:rsidP="00D476CD">
      <w:pPr>
        <w:pStyle w:val="CHARACTER"/>
      </w:pPr>
      <w:r>
        <w:t xml:space="preserve">DANIEL </w:t>
      </w:r>
    </w:p>
    <w:p w14:paraId="56403965" w14:textId="77777777" w:rsidR="00D476CD" w:rsidRDefault="00CD62AE" w:rsidP="00D476CD">
      <w:pPr>
        <w:pStyle w:val="Dialogue"/>
      </w:pPr>
      <w:r>
        <w:t>It’s something t</w:t>
      </w:r>
      <w:r w:rsidR="00D476CD">
        <w:t>o do with wine and early days.</w:t>
      </w:r>
    </w:p>
    <w:p w14:paraId="471B4A39" w14:textId="37B5B383" w:rsidR="00D476CD" w:rsidRDefault="00CD62AE" w:rsidP="00D476CD">
      <w:pPr>
        <w:pStyle w:val="CHARACTER"/>
      </w:pPr>
      <w:r>
        <w:t>ELIZABETH</w:t>
      </w:r>
    </w:p>
    <w:p w14:paraId="50B47624" w14:textId="1268D0DA" w:rsidR="00A553F6" w:rsidRPr="00A553F6" w:rsidRDefault="00A553F6" w:rsidP="00A553F6">
      <w:pPr>
        <w:pStyle w:val="Parenthetical"/>
        <w:spacing w:after="0"/>
      </w:pPr>
      <w:r>
        <w:t xml:space="preserve">(To Daniel) </w:t>
      </w:r>
    </w:p>
    <w:p w14:paraId="298D8E22" w14:textId="6D85081D" w:rsidR="00D476CD" w:rsidRDefault="00CD62AE" w:rsidP="00A553F6">
      <w:pPr>
        <w:pStyle w:val="Dialogue"/>
        <w:spacing w:after="0"/>
      </w:pPr>
      <w:r>
        <w:t>And what are you doing? Highlighting your favou</w:t>
      </w:r>
      <w:r w:rsidR="00D476CD">
        <w:t>rite sections?</w:t>
      </w:r>
    </w:p>
    <w:p w14:paraId="23952E62" w14:textId="77777777" w:rsidR="00A553F6" w:rsidRPr="00A553F6" w:rsidRDefault="00A553F6" w:rsidP="00A553F6"/>
    <w:p w14:paraId="5DFDC0E1" w14:textId="77777777" w:rsidR="00D476CD" w:rsidRDefault="00D476CD" w:rsidP="00D476CD">
      <w:r>
        <w:t>Daniel scowls at her.</w:t>
      </w:r>
    </w:p>
    <w:p w14:paraId="46F9F32A" w14:textId="77777777" w:rsidR="00D476CD" w:rsidRDefault="00CD62AE" w:rsidP="00D476CD">
      <w:pPr>
        <w:pStyle w:val="CHARACTER"/>
      </w:pPr>
      <w:r>
        <w:t xml:space="preserve">DANIEL </w:t>
      </w:r>
    </w:p>
    <w:p w14:paraId="4B378945" w14:textId="13983407" w:rsidR="00D476CD" w:rsidRDefault="00CD62AE" w:rsidP="00D476CD">
      <w:pPr>
        <w:pStyle w:val="Dialogue"/>
      </w:pPr>
      <w:r>
        <w:t>I’m epi</w:t>
      </w:r>
      <w:r w:rsidR="00D476CD">
        <w:t>sode pl</w:t>
      </w:r>
      <w:r w:rsidR="00C36398">
        <w:t>anni</w:t>
      </w:r>
      <w:r w:rsidR="00D476CD">
        <w:t xml:space="preserve">ng for season two. </w:t>
      </w:r>
    </w:p>
    <w:p w14:paraId="16EFBA63" w14:textId="77777777" w:rsidR="00D476CD" w:rsidRDefault="00D476CD" w:rsidP="00D476CD">
      <w:pPr>
        <w:pStyle w:val="CHARACTER"/>
      </w:pPr>
      <w:r>
        <w:t>ELIZABETH</w:t>
      </w:r>
    </w:p>
    <w:p w14:paraId="1949E4F4" w14:textId="77777777" w:rsidR="00D476CD" w:rsidRDefault="00D476CD" w:rsidP="00D476CD">
      <w:pPr>
        <w:pStyle w:val="Dialogue"/>
      </w:pPr>
      <w:r>
        <w:t xml:space="preserve">That </w:t>
      </w:r>
      <w:r w:rsidR="00CD62AE">
        <w:t xml:space="preserve">sounds like tempting fate to me. How do you know </w:t>
      </w:r>
      <w:r>
        <w:t xml:space="preserve">we will have a second series? </w:t>
      </w:r>
    </w:p>
    <w:p w14:paraId="09C8D21C" w14:textId="77777777" w:rsidR="00D476CD" w:rsidRDefault="00D476CD" w:rsidP="00D476CD">
      <w:r>
        <w:t>Daniel stares at her.</w:t>
      </w:r>
    </w:p>
    <w:p w14:paraId="30DE536C" w14:textId="77777777" w:rsidR="00D476CD" w:rsidRDefault="00CD62AE" w:rsidP="00D476CD">
      <w:pPr>
        <w:pStyle w:val="CHARACTER"/>
      </w:pPr>
      <w:r>
        <w:t xml:space="preserve">DANIEL </w:t>
      </w:r>
    </w:p>
    <w:p w14:paraId="1EF7D538" w14:textId="14FA02E6" w:rsidR="00D476CD" w:rsidRDefault="00D476CD" w:rsidP="00D476CD">
      <w:pPr>
        <w:pStyle w:val="Dialogue"/>
      </w:pPr>
      <w:r>
        <w:t>How’s flower arranging going?</w:t>
      </w:r>
    </w:p>
    <w:p w14:paraId="06B6E5CE" w14:textId="77777777" w:rsidR="00D476CD" w:rsidRDefault="00CD62AE" w:rsidP="00D476CD">
      <w:r>
        <w:t>Elizabeth perch</w:t>
      </w:r>
      <w:r w:rsidR="00D476CD">
        <w:t>es herself on the desk.</w:t>
      </w:r>
    </w:p>
    <w:p w14:paraId="2BD6C000" w14:textId="77777777" w:rsidR="00D476CD" w:rsidRDefault="00CD62AE" w:rsidP="00D476CD">
      <w:pPr>
        <w:pStyle w:val="CHARACTER"/>
      </w:pPr>
      <w:r>
        <w:t>ELIZABETH</w:t>
      </w:r>
    </w:p>
    <w:p w14:paraId="16353DDF" w14:textId="5110B2A1" w:rsidR="00D476CD" w:rsidRDefault="00CD62AE" w:rsidP="00D476CD">
      <w:pPr>
        <w:pStyle w:val="Dialogue"/>
      </w:pPr>
      <w:r>
        <w:t xml:space="preserve">I need to speak to you both. I’m following up on this article about </w:t>
      </w:r>
      <w:r w:rsidR="008441AE">
        <w:t>Rosanna</w:t>
      </w:r>
      <w:r w:rsidR="00D476CD">
        <w:t xml:space="preserve">’s production. </w:t>
      </w:r>
    </w:p>
    <w:p w14:paraId="13F97A49" w14:textId="77777777" w:rsidR="00D476CD" w:rsidRDefault="00CD62AE" w:rsidP="00D476CD">
      <w:pPr>
        <w:pStyle w:val="CHARACTER"/>
      </w:pPr>
      <w:r>
        <w:lastRenderedPageBreak/>
        <w:t xml:space="preserve">LOUISE </w:t>
      </w:r>
    </w:p>
    <w:p w14:paraId="6145EF79" w14:textId="77777777" w:rsidR="00D476CD" w:rsidRDefault="00CD62AE" w:rsidP="00D476CD">
      <w:pPr>
        <w:pStyle w:val="Dialogue"/>
      </w:pPr>
      <w:r>
        <w:t>Speak to Harper.</w:t>
      </w:r>
      <w:r>
        <w:br/>
      </w:r>
    </w:p>
    <w:p w14:paraId="63B65B00" w14:textId="77777777" w:rsidR="00D476CD" w:rsidRDefault="00CD62AE" w:rsidP="00D476CD">
      <w:pPr>
        <w:pStyle w:val="CHARACTER"/>
      </w:pPr>
      <w:r>
        <w:t>ELIZABETH</w:t>
      </w:r>
    </w:p>
    <w:p w14:paraId="40397111" w14:textId="4FB76052" w:rsidR="00D476CD" w:rsidRDefault="00CD62AE" w:rsidP="00D476CD">
      <w:pPr>
        <w:pStyle w:val="Dialogue"/>
      </w:pPr>
      <w:r>
        <w:t xml:space="preserve">I have. They went behind her back with this one. To use that quote and the other statements, they would have to come from someone high up. You don’t go behind your bosses back for some </w:t>
      </w:r>
      <w:r w:rsidR="00AF689A">
        <w:t>low-level</w:t>
      </w:r>
      <w:r>
        <w:t xml:space="preserve"> </w:t>
      </w:r>
      <w:r w:rsidR="00A553F6">
        <w:t>s</w:t>
      </w:r>
      <w:r w:rsidR="00C36398">
        <w:t>taff</w:t>
      </w:r>
      <w:r>
        <w:t xml:space="preserve">er. You guys haven’t </w:t>
      </w:r>
      <w:r w:rsidR="00D476CD">
        <w:t xml:space="preserve">spoken to anyone from the </w:t>
      </w:r>
      <w:r w:rsidR="00C36398">
        <w:t>S</w:t>
      </w:r>
      <w:r w:rsidR="00D476CD">
        <w:t>un?</w:t>
      </w:r>
    </w:p>
    <w:p w14:paraId="6F7B0BB6" w14:textId="77777777" w:rsidR="00D476CD" w:rsidRDefault="00D476CD" w:rsidP="00D476CD">
      <w:r>
        <w:t>Louise shakes her head.</w:t>
      </w:r>
    </w:p>
    <w:p w14:paraId="1AE568FB" w14:textId="77777777" w:rsidR="00D476CD" w:rsidRDefault="00CD62AE" w:rsidP="00D476CD">
      <w:pPr>
        <w:pStyle w:val="CHARACTER"/>
      </w:pPr>
      <w:r>
        <w:t xml:space="preserve">LOUISE </w:t>
      </w:r>
    </w:p>
    <w:p w14:paraId="27094961" w14:textId="1CB1D4C4" w:rsidR="00D476CD" w:rsidRDefault="00CD62AE" w:rsidP="00D476CD">
      <w:pPr>
        <w:pStyle w:val="Dialogue"/>
      </w:pPr>
      <w:r>
        <w:t xml:space="preserve">I only talk to the press when you tell me </w:t>
      </w:r>
      <w:r w:rsidR="00AF689A">
        <w:t>to,</w:t>
      </w:r>
      <w:r>
        <w:t xml:space="preserve"> and he </w:t>
      </w:r>
      <w:proofErr w:type="gramStart"/>
      <w:r>
        <w:t>is scared o</w:t>
      </w:r>
      <w:r w:rsidR="00D476CD">
        <w:t>f</w:t>
      </w:r>
      <w:proofErr w:type="gramEnd"/>
      <w:r w:rsidR="00D476CD">
        <w:t xml:space="preserve"> them.</w:t>
      </w:r>
    </w:p>
    <w:p w14:paraId="1F35F013" w14:textId="77777777" w:rsidR="00D476CD" w:rsidRDefault="00CD62AE" w:rsidP="00D476CD">
      <w:pPr>
        <w:pStyle w:val="CHARACTER"/>
      </w:pPr>
      <w:r>
        <w:t xml:space="preserve">DANIEL </w:t>
      </w:r>
    </w:p>
    <w:p w14:paraId="4C228799" w14:textId="77777777" w:rsidR="00D476CD" w:rsidRDefault="00D476CD" w:rsidP="00D476CD">
      <w:pPr>
        <w:pStyle w:val="Dialogue"/>
      </w:pPr>
      <w:r>
        <w:t>She’s not wrong.</w:t>
      </w:r>
    </w:p>
    <w:p w14:paraId="46759380" w14:textId="77777777" w:rsidR="00D476CD" w:rsidRDefault="00CD62AE" w:rsidP="00D476CD">
      <w:pPr>
        <w:pStyle w:val="CHARACTER"/>
      </w:pPr>
      <w:r>
        <w:t>ELIZABETH</w:t>
      </w:r>
    </w:p>
    <w:p w14:paraId="3A19D2A9" w14:textId="309CC9C1" w:rsidR="00D476CD" w:rsidRDefault="00CD62AE" w:rsidP="00D476CD">
      <w:pPr>
        <w:pStyle w:val="Dialogue"/>
      </w:pPr>
      <w:proofErr w:type="gramStart"/>
      <w:r>
        <w:t>So</w:t>
      </w:r>
      <w:proofErr w:type="gramEnd"/>
      <w:r>
        <w:t xml:space="preserve"> neither </w:t>
      </w:r>
      <w:r w:rsidR="00D476CD">
        <w:t>of you have made any comments</w:t>
      </w:r>
      <w:r w:rsidR="00E43A70">
        <w:t>.</w:t>
      </w:r>
    </w:p>
    <w:p w14:paraId="7B9F3C36" w14:textId="77777777" w:rsidR="00D476CD" w:rsidRDefault="00CD62AE" w:rsidP="00D476CD">
      <w:pPr>
        <w:pStyle w:val="CHARACTER"/>
      </w:pPr>
      <w:r>
        <w:t xml:space="preserve">DANIEL </w:t>
      </w:r>
    </w:p>
    <w:p w14:paraId="156654B6" w14:textId="77777777" w:rsidR="00D476CD" w:rsidRDefault="00D476CD" w:rsidP="00D476CD">
      <w:pPr>
        <w:pStyle w:val="Dialogue"/>
      </w:pPr>
      <w:r>
        <w:t>Sorry Liz.</w:t>
      </w:r>
    </w:p>
    <w:p w14:paraId="0BBF5D02" w14:textId="77777777" w:rsidR="00D476CD" w:rsidRDefault="00CD62AE" w:rsidP="00D476CD">
      <w:r>
        <w:t>Elizabeth rubs at her e</w:t>
      </w:r>
      <w:r w:rsidR="00D476CD">
        <w:t>yes, Louise looks considering.</w:t>
      </w:r>
    </w:p>
    <w:p w14:paraId="3F9CEE3D" w14:textId="77777777" w:rsidR="00D476CD" w:rsidRDefault="00CD62AE" w:rsidP="00D476CD">
      <w:pPr>
        <w:pStyle w:val="CHARACTER"/>
      </w:pPr>
      <w:r>
        <w:t xml:space="preserve">LOUISE </w:t>
      </w:r>
    </w:p>
    <w:p w14:paraId="06690BFF" w14:textId="77777777" w:rsidR="00D476CD" w:rsidRDefault="00D476CD" w:rsidP="00D476CD">
      <w:pPr>
        <w:pStyle w:val="Dialogue"/>
      </w:pPr>
      <w:r>
        <w:t>What was the quote again?</w:t>
      </w:r>
    </w:p>
    <w:p w14:paraId="2A84E7F5" w14:textId="77777777" w:rsidR="00D476CD" w:rsidRDefault="00CD62AE" w:rsidP="00D476CD">
      <w:pPr>
        <w:pStyle w:val="CHARACTER"/>
      </w:pPr>
      <w:r>
        <w:t xml:space="preserve">DANIEL </w:t>
      </w:r>
    </w:p>
    <w:p w14:paraId="0250A463" w14:textId="77311C07" w:rsidR="00D476CD" w:rsidRDefault="00CD62AE" w:rsidP="00D476CD">
      <w:pPr>
        <w:pStyle w:val="Dialogue"/>
      </w:pPr>
      <w:r>
        <w:t>There is only</w:t>
      </w:r>
      <w:r w:rsidR="00C36398">
        <w:t xml:space="preserve"> a</w:t>
      </w:r>
      <w:r>
        <w:t xml:space="preserve"> place for one spy </w:t>
      </w:r>
      <w:r w:rsidR="00AF689A">
        <w:t>show,</w:t>
      </w:r>
      <w:r>
        <w:t xml:space="preserve"> and it won’t be some low budg</w:t>
      </w:r>
      <w:r w:rsidR="00D476CD">
        <w:t>et remake of an eighties flop.</w:t>
      </w:r>
    </w:p>
    <w:p w14:paraId="7F83AC4C" w14:textId="77777777" w:rsidR="00D476CD" w:rsidRDefault="00CD62AE" w:rsidP="00D476CD">
      <w:pPr>
        <w:pStyle w:val="CHARACTER"/>
      </w:pPr>
      <w:r>
        <w:t>ELIZABETH</w:t>
      </w:r>
    </w:p>
    <w:p w14:paraId="34747858" w14:textId="77777777" w:rsidR="00D476CD" w:rsidRDefault="00CD62AE" w:rsidP="00D476CD">
      <w:pPr>
        <w:pStyle w:val="Dialogue"/>
      </w:pPr>
      <w:r>
        <w:t>Not some</w:t>
      </w:r>
      <w:r w:rsidR="00D476CD">
        <w:t>thing either of you would say.</w:t>
      </w:r>
    </w:p>
    <w:p w14:paraId="388D1B7D" w14:textId="3C230349" w:rsidR="00D476CD" w:rsidRDefault="00D476CD" w:rsidP="00D476CD">
      <w:r>
        <w:t>Louise laughs.</w:t>
      </w:r>
    </w:p>
    <w:p w14:paraId="5D8966E1" w14:textId="77777777" w:rsidR="00D476CD" w:rsidRDefault="00CD62AE" w:rsidP="00D476CD">
      <w:pPr>
        <w:pStyle w:val="CHARACTER"/>
      </w:pPr>
      <w:r>
        <w:t>ELIZABETH</w:t>
      </w:r>
    </w:p>
    <w:p w14:paraId="1D5D707F" w14:textId="77777777" w:rsidR="00D476CD" w:rsidRDefault="00D476CD" w:rsidP="00D476CD">
      <w:pPr>
        <w:pStyle w:val="Dialogue"/>
      </w:pPr>
      <w:r>
        <w:t>What?</w:t>
      </w:r>
    </w:p>
    <w:p w14:paraId="46B3899C" w14:textId="77777777" w:rsidR="00D476CD" w:rsidRDefault="00CD62AE" w:rsidP="00D476CD">
      <w:pPr>
        <w:pStyle w:val="CHARACTER"/>
      </w:pPr>
      <w:r>
        <w:t xml:space="preserve">LOUISE </w:t>
      </w:r>
    </w:p>
    <w:p w14:paraId="4415082B" w14:textId="77777777" w:rsidR="00D476CD" w:rsidRDefault="00CD62AE" w:rsidP="00D476CD">
      <w:pPr>
        <w:pStyle w:val="Dialogue"/>
      </w:pPr>
      <w:r>
        <w:t>It’</w:t>
      </w:r>
      <w:r w:rsidR="00D476CD">
        <w:t>s obvious who said that quote.</w:t>
      </w:r>
    </w:p>
    <w:p w14:paraId="4343554E" w14:textId="77777777" w:rsidR="00D476CD" w:rsidRDefault="00CD62AE" w:rsidP="00D476CD">
      <w:pPr>
        <w:pStyle w:val="CHARACTER"/>
      </w:pPr>
      <w:r>
        <w:t>ELIZABETH</w:t>
      </w:r>
    </w:p>
    <w:p w14:paraId="3666D4F4" w14:textId="77777777" w:rsidR="00D476CD" w:rsidRDefault="00D476CD" w:rsidP="00D476CD">
      <w:pPr>
        <w:pStyle w:val="Dialogue"/>
      </w:pPr>
      <w:r>
        <w:t>Who?</w:t>
      </w:r>
    </w:p>
    <w:p w14:paraId="1E939BEB" w14:textId="77777777" w:rsidR="00D476CD" w:rsidRDefault="00CD62AE" w:rsidP="00D476CD">
      <w:pPr>
        <w:pStyle w:val="CHARACTER"/>
      </w:pPr>
      <w:r>
        <w:t xml:space="preserve">LOUISE </w:t>
      </w:r>
    </w:p>
    <w:p w14:paraId="6D6DA834" w14:textId="77777777" w:rsidR="00FB2911" w:rsidRDefault="00CD62AE" w:rsidP="00FB2911">
      <w:pPr>
        <w:pStyle w:val="Dialogue"/>
      </w:pPr>
      <w:r>
        <w:t>Mark.</w:t>
      </w:r>
    </w:p>
    <w:p w14:paraId="75BB6905" w14:textId="04528965" w:rsidR="00414604" w:rsidRDefault="00C36398" w:rsidP="00FB2911">
      <w:pPr>
        <w:pStyle w:val="CHARACTER"/>
      </w:pPr>
      <w:r>
        <w:lastRenderedPageBreak/>
        <w:t xml:space="preserve">daniel </w:t>
      </w:r>
    </w:p>
    <w:p w14:paraId="3316C4C5" w14:textId="49735E52" w:rsidR="00C36398" w:rsidRDefault="00C36398" w:rsidP="00C36398">
      <w:pPr>
        <w:pStyle w:val="Parenthetical"/>
        <w:spacing w:after="0"/>
      </w:pPr>
      <w:r>
        <w:t xml:space="preserve">(mouthing) </w:t>
      </w:r>
    </w:p>
    <w:p w14:paraId="54268F29" w14:textId="06F1040F" w:rsidR="00C36398" w:rsidRDefault="00C36398" w:rsidP="00C36398">
      <w:pPr>
        <w:pStyle w:val="Dialogue"/>
        <w:spacing w:after="0"/>
      </w:pPr>
      <w:r>
        <w:t xml:space="preserve">There is only a place for one spy </w:t>
      </w:r>
      <w:r w:rsidR="00AF689A">
        <w:t>show,</w:t>
      </w:r>
      <w:r>
        <w:t xml:space="preserve"> and it won’t be some low budget remake of an eighties flop.</w:t>
      </w:r>
    </w:p>
    <w:p w14:paraId="7DDBC81F" w14:textId="77777777" w:rsidR="00C36398" w:rsidRDefault="00C36398" w:rsidP="00C36398">
      <w:pPr>
        <w:pStyle w:val="Dialogue"/>
        <w:spacing w:after="0"/>
      </w:pPr>
    </w:p>
    <w:p w14:paraId="3C63199D" w14:textId="77777777" w:rsidR="00FB2911" w:rsidRDefault="00CD62AE" w:rsidP="00C36398">
      <w:pPr>
        <w:pStyle w:val="CHARACTER"/>
      </w:pPr>
      <w:r>
        <w:t>DANIEL</w:t>
      </w:r>
      <w:r w:rsidR="00C36398">
        <w:t xml:space="preserve"> (Cont.)</w:t>
      </w:r>
    </w:p>
    <w:p w14:paraId="2B59B725" w14:textId="6316E59A" w:rsidR="00414604" w:rsidRDefault="00FB2911" w:rsidP="00FB2911">
      <w:pPr>
        <w:pStyle w:val="Parenthetical"/>
        <w:spacing w:after="0"/>
      </w:pPr>
      <w:r>
        <w:t xml:space="preserve">(Out loud) </w:t>
      </w:r>
      <w:r w:rsidR="00CD62AE">
        <w:t xml:space="preserve"> </w:t>
      </w:r>
    </w:p>
    <w:p w14:paraId="7FFD147E" w14:textId="77777777" w:rsidR="00414604" w:rsidRDefault="00414604" w:rsidP="00FB2911">
      <w:pPr>
        <w:pStyle w:val="Dialogue"/>
        <w:spacing w:after="0"/>
      </w:pPr>
      <w:r>
        <w:t>She’s not wrong.</w:t>
      </w:r>
    </w:p>
    <w:p w14:paraId="785A88A5" w14:textId="77777777" w:rsidR="00FB2911" w:rsidRDefault="00FB2911" w:rsidP="00FB2911">
      <w:pPr>
        <w:pStyle w:val="CHARACTER"/>
      </w:pPr>
    </w:p>
    <w:p w14:paraId="7471A4DF" w14:textId="3C5DDFAB" w:rsidR="00414604" w:rsidRDefault="00CD62AE" w:rsidP="00FB2911">
      <w:pPr>
        <w:pStyle w:val="CHARACTER"/>
      </w:pPr>
      <w:r>
        <w:t>ELIZABETH</w:t>
      </w:r>
    </w:p>
    <w:p w14:paraId="5D5B90C8" w14:textId="77777777" w:rsidR="00414604" w:rsidRDefault="00414604" w:rsidP="00414604">
      <w:pPr>
        <w:pStyle w:val="Dialogue"/>
      </w:pPr>
      <w:r>
        <w:t xml:space="preserve">How </w:t>
      </w:r>
      <w:proofErr w:type="gramStart"/>
      <w:r>
        <w:t>can</w:t>
      </w:r>
      <w:proofErr w:type="gramEnd"/>
      <w:r>
        <w:t xml:space="preserve"> you be sure?</w:t>
      </w:r>
    </w:p>
    <w:p w14:paraId="365915B8" w14:textId="77777777" w:rsidR="00414604" w:rsidRDefault="00CD62AE" w:rsidP="00414604">
      <w:pPr>
        <w:pStyle w:val="CHARACTER"/>
      </w:pPr>
      <w:r>
        <w:t xml:space="preserve">LOUISE </w:t>
      </w:r>
    </w:p>
    <w:p w14:paraId="6BE4B6F2" w14:textId="77777777" w:rsidR="00414604" w:rsidRDefault="00414604" w:rsidP="00414604">
      <w:pPr>
        <w:pStyle w:val="Dialogue"/>
      </w:pPr>
      <w:r>
        <w:t>I</w:t>
      </w:r>
      <w:r w:rsidR="00CD62AE">
        <w:t xml:space="preserve"> have spent the last seven months reading everything Mark has written. I know how he likes to structure hi</w:t>
      </w:r>
      <w:r>
        <w:t>s sentences. That’s his quote.</w:t>
      </w:r>
    </w:p>
    <w:p w14:paraId="6E488FF6" w14:textId="77777777" w:rsidR="00414604" w:rsidRDefault="00CD62AE" w:rsidP="00414604">
      <w:r>
        <w:t>Elizabeth see</w:t>
      </w:r>
      <w:r w:rsidR="00414604">
        <w:t>ms disgruntled. She stands up.</w:t>
      </w:r>
    </w:p>
    <w:p w14:paraId="3C65851D" w14:textId="77777777" w:rsidR="00414604" w:rsidRDefault="00CD62AE" w:rsidP="00414604">
      <w:pPr>
        <w:pStyle w:val="CHARACTER"/>
      </w:pPr>
      <w:r>
        <w:t>ELIZABETH</w:t>
      </w:r>
    </w:p>
    <w:p w14:paraId="1DE3E959" w14:textId="77777777" w:rsidR="00414604" w:rsidRDefault="00414604" w:rsidP="00414604">
      <w:pPr>
        <w:pStyle w:val="Dialogue"/>
      </w:pPr>
      <w:r>
        <w:t>Thanks guys.</w:t>
      </w:r>
    </w:p>
    <w:p w14:paraId="11A84E9A" w14:textId="77777777" w:rsidR="00414604" w:rsidRDefault="00414604" w:rsidP="00414604">
      <w:r>
        <w:t>She turns around to leave.</w:t>
      </w:r>
    </w:p>
    <w:p w14:paraId="17A686CE" w14:textId="77777777" w:rsidR="00414604" w:rsidRDefault="00CD62AE" w:rsidP="00414604">
      <w:pPr>
        <w:pStyle w:val="CHARACTER"/>
      </w:pPr>
      <w:r>
        <w:t xml:space="preserve">LOUISE </w:t>
      </w:r>
    </w:p>
    <w:p w14:paraId="082C34D7" w14:textId="77777777" w:rsidR="00414604" w:rsidRDefault="00CD62AE" w:rsidP="00414604">
      <w:pPr>
        <w:pStyle w:val="Dialogue"/>
      </w:pPr>
      <w:r>
        <w:t>If you are going to yell at him, can y</w:t>
      </w:r>
      <w:r w:rsidR="00414604">
        <w:t>ou close the door.</w:t>
      </w:r>
    </w:p>
    <w:p w14:paraId="73CFC86F" w14:textId="77777777" w:rsidR="00414604" w:rsidRDefault="00CD62AE" w:rsidP="00414604">
      <w:r>
        <w:t>Elizabeth nods and the camera follows her as she leaves the office</w:t>
      </w:r>
      <w:r w:rsidR="00414604">
        <w:t>.</w:t>
      </w:r>
    </w:p>
    <w:p w14:paraId="1FACBEAA" w14:textId="5FB406E3" w:rsidR="0033707C" w:rsidRDefault="0033707C" w:rsidP="0033707C">
      <w:pPr>
        <w:jc w:val="right"/>
      </w:pPr>
      <w:r>
        <w:t>CUT TO:</w:t>
      </w:r>
    </w:p>
    <w:p w14:paraId="650D91C2" w14:textId="6F5B6132" w:rsidR="00414604" w:rsidRDefault="00414604" w:rsidP="00414604">
      <w:r>
        <w:t xml:space="preserve">INT. MARK’S OFFICE. </w:t>
      </w:r>
    </w:p>
    <w:p w14:paraId="0126F743" w14:textId="4C893827" w:rsidR="00414604" w:rsidRDefault="0033707C" w:rsidP="00414604">
      <w:r>
        <w:t>Elizabeth</w:t>
      </w:r>
      <w:r w:rsidR="00414604">
        <w:t xml:space="preserve"> </w:t>
      </w:r>
      <w:r w:rsidR="00CD62AE">
        <w:t>storms into Mark’s</w:t>
      </w:r>
      <w:r>
        <w:t xml:space="preserve"> office</w:t>
      </w:r>
      <w:r w:rsidR="00CD62AE">
        <w:t xml:space="preserve">. </w:t>
      </w:r>
      <w:r w:rsidR="00DA5B2C">
        <w:t>A</w:t>
      </w:r>
      <w:r>
        <w:t>nnie</w:t>
      </w:r>
      <w:r w:rsidR="00CD62AE">
        <w:t xml:space="preserve"> and Mark look</w:t>
      </w:r>
      <w:r w:rsidR="00414604">
        <w:t xml:space="preserve"> at her as she shuts the door.</w:t>
      </w:r>
    </w:p>
    <w:p w14:paraId="467E4676" w14:textId="77777777" w:rsidR="00414604" w:rsidRDefault="00CD62AE" w:rsidP="00414604">
      <w:pPr>
        <w:pStyle w:val="CHARACTER"/>
      </w:pPr>
      <w:r>
        <w:t>ELIZABETH</w:t>
      </w:r>
    </w:p>
    <w:p w14:paraId="6AA9A6AD" w14:textId="77777777" w:rsidR="00414604" w:rsidRDefault="00414604" w:rsidP="00414604">
      <w:pPr>
        <w:pStyle w:val="Dialogue"/>
      </w:pPr>
      <w:r>
        <w:t>It’s your quote.</w:t>
      </w:r>
    </w:p>
    <w:p w14:paraId="191024E7" w14:textId="18EB9826" w:rsidR="00414604" w:rsidRDefault="00DA5B2C" w:rsidP="00414604">
      <w:r>
        <w:t>A</w:t>
      </w:r>
      <w:r w:rsidR="00A553F6">
        <w:t>nnie</w:t>
      </w:r>
      <w:r w:rsidR="00414604">
        <w:t xml:space="preserve"> stands up.</w:t>
      </w:r>
    </w:p>
    <w:p w14:paraId="35841E44" w14:textId="14F5C24C" w:rsidR="00414604" w:rsidRDefault="00DA5B2C" w:rsidP="00414604">
      <w:pPr>
        <w:pStyle w:val="CHARACTER"/>
      </w:pPr>
      <w:r>
        <w:t>ANNIE</w:t>
      </w:r>
    </w:p>
    <w:p w14:paraId="04211254" w14:textId="77777777" w:rsidR="00414604" w:rsidRDefault="00414604" w:rsidP="00414604">
      <w:pPr>
        <w:pStyle w:val="Dialogue"/>
      </w:pPr>
      <w:r>
        <w:t xml:space="preserve">I will print these off. </w:t>
      </w:r>
    </w:p>
    <w:p w14:paraId="166496D0" w14:textId="77777777" w:rsidR="00414604" w:rsidRDefault="00CD62AE" w:rsidP="00414604">
      <w:r>
        <w:t xml:space="preserve">She hurries out of the </w:t>
      </w:r>
      <w:r w:rsidR="00414604">
        <w:t>door and closes it behind her.</w:t>
      </w:r>
    </w:p>
    <w:p w14:paraId="423FB2BB" w14:textId="77777777" w:rsidR="00414604" w:rsidRDefault="00CD62AE" w:rsidP="00414604">
      <w:pPr>
        <w:pStyle w:val="CHARACTER"/>
      </w:pPr>
      <w:r>
        <w:t>ELIZABETH</w:t>
      </w:r>
    </w:p>
    <w:p w14:paraId="45AAB8C6" w14:textId="4C51451A" w:rsidR="00414604" w:rsidRDefault="00CD62AE" w:rsidP="00414604">
      <w:pPr>
        <w:pStyle w:val="Dialogue"/>
      </w:pPr>
      <w:r>
        <w:t xml:space="preserve">All that about making a </w:t>
      </w:r>
      <w:r w:rsidR="00414604">
        <w:t xml:space="preserve">statement and </w:t>
      </w:r>
      <w:r w:rsidR="00B65A80">
        <w:t>i</w:t>
      </w:r>
      <w:r w:rsidR="00414604">
        <w:t>t’s your quote.</w:t>
      </w:r>
    </w:p>
    <w:p w14:paraId="0FEC97B3" w14:textId="77777777" w:rsidR="00414604" w:rsidRDefault="00414604" w:rsidP="00414604">
      <w:r>
        <w:t>Mark sighs and sits back.</w:t>
      </w:r>
    </w:p>
    <w:p w14:paraId="2C441C09" w14:textId="77777777" w:rsidR="00414604" w:rsidRDefault="00CD62AE" w:rsidP="00414604">
      <w:pPr>
        <w:pStyle w:val="CHARACTER"/>
      </w:pPr>
      <w:r>
        <w:lastRenderedPageBreak/>
        <w:t xml:space="preserve">MARK </w:t>
      </w:r>
    </w:p>
    <w:p w14:paraId="7E2613B6" w14:textId="77777777" w:rsidR="00414604" w:rsidRDefault="00CD62AE" w:rsidP="00414604">
      <w:pPr>
        <w:pStyle w:val="Dialogue"/>
      </w:pPr>
      <w:r>
        <w:t>It was my quote.</w:t>
      </w:r>
      <w:r>
        <w:br/>
      </w:r>
    </w:p>
    <w:p w14:paraId="45361520" w14:textId="77777777" w:rsidR="00414604" w:rsidRDefault="00CD62AE" w:rsidP="00414604">
      <w:pPr>
        <w:pStyle w:val="CHARACTER"/>
      </w:pPr>
      <w:r>
        <w:t>ELIZABETH</w:t>
      </w:r>
    </w:p>
    <w:p w14:paraId="49EC9BDC" w14:textId="77777777" w:rsidR="00414604" w:rsidRDefault="00CD62AE" w:rsidP="00414604">
      <w:pPr>
        <w:pStyle w:val="Dialogue"/>
      </w:pPr>
      <w:r>
        <w:t xml:space="preserve">Why didn’t </w:t>
      </w:r>
      <w:r w:rsidR="00414604">
        <w:t>you say? Who did you speak to?</w:t>
      </w:r>
    </w:p>
    <w:p w14:paraId="25743FA0" w14:textId="77777777" w:rsidR="00414604" w:rsidRDefault="00CD62AE" w:rsidP="00414604">
      <w:pPr>
        <w:pStyle w:val="CHARACTER"/>
      </w:pPr>
      <w:r>
        <w:t xml:space="preserve">MARK </w:t>
      </w:r>
    </w:p>
    <w:p w14:paraId="4E71EAA4" w14:textId="77777777" w:rsidR="00414604" w:rsidRDefault="00414604" w:rsidP="00414604">
      <w:pPr>
        <w:pStyle w:val="Dialogue"/>
      </w:pPr>
      <w:r>
        <w:t>I didn’t.</w:t>
      </w:r>
    </w:p>
    <w:p w14:paraId="4CC2D14B" w14:textId="21389F15" w:rsidR="00414604" w:rsidRDefault="00CD62AE" w:rsidP="00414604">
      <w:pPr>
        <w:pStyle w:val="CHARACTER"/>
      </w:pPr>
      <w:r>
        <w:t>ELIZABETH</w:t>
      </w:r>
    </w:p>
    <w:p w14:paraId="143BA1BA" w14:textId="3757065F" w:rsidR="00A553F6" w:rsidRPr="00A553F6" w:rsidRDefault="00A553F6" w:rsidP="00A553F6">
      <w:pPr>
        <w:pStyle w:val="Parenthetical"/>
        <w:spacing w:after="0"/>
      </w:pPr>
      <w:r>
        <w:t>(Confused)</w:t>
      </w:r>
    </w:p>
    <w:p w14:paraId="5A5064A6" w14:textId="77777777" w:rsidR="00414604" w:rsidRDefault="00414604" w:rsidP="00A553F6">
      <w:pPr>
        <w:pStyle w:val="Dialogue"/>
        <w:spacing w:after="0"/>
      </w:pPr>
      <w:r>
        <w:t>What?</w:t>
      </w:r>
    </w:p>
    <w:p w14:paraId="2B47E5BD" w14:textId="77777777" w:rsidR="00A553F6" w:rsidRDefault="00A553F6" w:rsidP="00414604">
      <w:pPr>
        <w:pStyle w:val="CHARACTER"/>
      </w:pPr>
    </w:p>
    <w:p w14:paraId="71B14376" w14:textId="605801BF" w:rsidR="00414604" w:rsidRDefault="00CD62AE" w:rsidP="00414604">
      <w:pPr>
        <w:pStyle w:val="CHARACTER"/>
      </w:pPr>
      <w:r>
        <w:t xml:space="preserve">MARK </w:t>
      </w:r>
    </w:p>
    <w:p w14:paraId="3D07050B" w14:textId="427494B5" w:rsidR="00414604" w:rsidRDefault="00414604" w:rsidP="00414604">
      <w:pPr>
        <w:pStyle w:val="Dialogue"/>
      </w:pPr>
      <w:r>
        <w:t>It</w:t>
      </w:r>
      <w:r w:rsidR="00CD62AE">
        <w:t xml:space="preserve"> was my </w:t>
      </w:r>
      <w:r w:rsidR="00A553F6">
        <w:t>quote,</w:t>
      </w:r>
      <w:r w:rsidR="00CD62AE">
        <w:t xml:space="preserve"> but </w:t>
      </w:r>
      <w:r>
        <w:t>I didn’t give it to the press.</w:t>
      </w:r>
    </w:p>
    <w:p w14:paraId="230EC8B0" w14:textId="77777777" w:rsidR="00414604" w:rsidRDefault="00414604" w:rsidP="00414604">
      <w:r>
        <w:t>Elizabeth takes a seat.</w:t>
      </w:r>
    </w:p>
    <w:p w14:paraId="6D35A53F" w14:textId="77777777" w:rsidR="00414604" w:rsidRDefault="00CD62AE" w:rsidP="00414604">
      <w:pPr>
        <w:pStyle w:val="CHARACTER"/>
      </w:pPr>
      <w:r>
        <w:t>ELIZABETH</w:t>
      </w:r>
    </w:p>
    <w:p w14:paraId="6BCF6034" w14:textId="77777777" w:rsidR="00414604" w:rsidRDefault="00414604" w:rsidP="00414604">
      <w:pPr>
        <w:pStyle w:val="Dialogue"/>
      </w:pPr>
      <w:r>
        <w:t xml:space="preserve">Then who did? </w:t>
      </w:r>
    </w:p>
    <w:p w14:paraId="626AC367" w14:textId="77777777" w:rsidR="00414604" w:rsidRDefault="00CD62AE" w:rsidP="00414604">
      <w:pPr>
        <w:pStyle w:val="CHARACTER"/>
      </w:pPr>
      <w:r>
        <w:t xml:space="preserve">MARK </w:t>
      </w:r>
    </w:p>
    <w:p w14:paraId="140F3B4D" w14:textId="77777777" w:rsidR="00414604" w:rsidRDefault="00414604" w:rsidP="00414604">
      <w:pPr>
        <w:pStyle w:val="Dialogue"/>
      </w:pPr>
      <w:r>
        <w:t>I would rather not say.</w:t>
      </w:r>
    </w:p>
    <w:p w14:paraId="12922604" w14:textId="77777777" w:rsidR="00414604" w:rsidRDefault="00CD62AE" w:rsidP="00414604">
      <w:pPr>
        <w:pStyle w:val="CHARACTER"/>
      </w:pPr>
      <w:r>
        <w:t>ELIZABETH</w:t>
      </w:r>
    </w:p>
    <w:p w14:paraId="234BE0B1" w14:textId="04533F73" w:rsidR="00414604" w:rsidRDefault="00CD62AE" w:rsidP="00414604">
      <w:pPr>
        <w:pStyle w:val="Dialogue"/>
      </w:pPr>
      <w:r>
        <w:t xml:space="preserve">Mark, this has been a </w:t>
      </w:r>
      <w:r w:rsidR="00AF689A">
        <w:t>small-time</w:t>
      </w:r>
      <w:r>
        <w:t xml:space="preserve"> issue but if I’m not controlling the press strategy then the next one could be a disaster. What if the next attack is on </w:t>
      </w:r>
      <w:r w:rsidR="00A553F6">
        <w:t>Hartwell?</w:t>
      </w:r>
      <w:r>
        <w:t xml:space="preserve"> After all the work we have done, it could all com</w:t>
      </w:r>
      <w:r w:rsidR="00414604">
        <w:t>e crashing down in an instant.</w:t>
      </w:r>
    </w:p>
    <w:p w14:paraId="3B22AB17" w14:textId="77777777" w:rsidR="00414604" w:rsidRDefault="00CD62AE" w:rsidP="00414604">
      <w:r>
        <w:t>M</w:t>
      </w:r>
      <w:r w:rsidR="00414604">
        <w:t>ark pauses as he considers it.</w:t>
      </w:r>
    </w:p>
    <w:p w14:paraId="77DEA1E6" w14:textId="77777777" w:rsidR="00414604" w:rsidRDefault="00CD62AE" w:rsidP="00414604">
      <w:pPr>
        <w:pStyle w:val="CHARACTER"/>
      </w:pPr>
      <w:r>
        <w:t xml:space="preserve">MARK </w:t>
      </w:r>
    </w:p>
    <w:p w14:paraId="132F7A27" w14:textId="77777777" w:rsidR="00414604" w:rsidRDefault="00CD62AE" w:rsidP="00414604">
      <w:pPr>
        <w:pStyle w:val="Dialogue"/>
      </w:pPr>
      <w:r>
        <w:t>I was in a</w:t>
      </w:r>
      <w:r w:rsidR="00414604">
        <w:t xml:space="preserve"> room with Andrew and Cornwell… and it wasn’t Andrew.</w:t>
      </w:r>
    </w:p>
    <w:p w14:paraId="6B85B253" w14:textId="77777777" w:rsidR="00414604" w:rsidRDefault="00414604" w:rsidP="00414604">
      <w:r>
        <w:t>Elizabeth looks frustrated.</w:t>
      </w:r>
    </w:p>
    <w:p w14:paraId="23CBDB50" w14:textId="77777777" w:rsidR="00414604" w:rsidRDefault="00CD62AE" w:rsidP="00414604">
      <w:pPr>
        <w:pStyle w:val="CHARACTER"/>
      </w:pPr>
      <w:r>
        <w:t>ELIZABETH</w:t>
      </w:r>
    </w:p>
    <w:p w14:paraId="06CF9717" w14:textId="77777777" w:rsidR="00414604" w:rsidRDefault="00CD62AE" w:rsidP="00414604">
      <w:pPr>
        <w:pStyle w:val="Dialogue"/>
      </w:pPr>
      <w:r>
        <w:t>He loves to play i</w:t>
      </w:r>
      <w:r w:rsidR="00414604">
        <w:t>t so coy. I need to have word.</w:t>
      </w:r>
    </w:p>
    <w:p w14:paraId="1AEF5252" w14:textId="77777777" w:rsidR="00414604" w:rsidRDefault="00CD62AE" w:rsidP="00414604">
      <w:pPr>
        <w:pStyle w:val="CHARACTER"/>
      </w:pPr>
      <w:r>
        <w:t xml:space="preserve">MARK </w:t>
      </w:r>
    </w:p>
    <w:p w14:paraId="5E148338" w14:textId="422D5AD6" w:rsidR="00414604" w:rsidRDefault="00414604" w:rsidP="00414604">
      <w:pPr>
        <w:pStyle w:val="Dialogue"/>
      </w:pPr>
      <w:r>
        <w:t xml:space="preserve">I will do </w:t>
      </w:r>
      <w:r w:rsidR="00AF689A">
        <w:t>it.</w:t>
      </w:r>
    </w:p>
    <w:p w14:paraId="081B8024" w14:textId="77777777" w:rsidR="00414604" w:rsidRDefault="00CD62AE" w:rsidP="00414604">
      <w:pPr>
        <w:pStyle w:val="CHARACTER"/>
      </w:pPr>
      <w:r>
        <w:t>ELIZABETH</w:t>
      </w:r>
    </w:p>
    <w:p w14:paraId="0FA36EF5" w14:textId="77777777" w:rsidR="00414604" w:rsidRDefault="00414604" w:rsidP="00414604">
      <w:pPr>
        <w:pStyle w:val="Dialogue"/>
      </w:pPr>
      <w:r>
        <w:t>Why?</w:t>
      </w:r>
    </w:p>
    <w:p w14:paraId="55334AE3" w14:textId="77777777" w:rsidR="00414604" w:rsidRDefault="00CD62AE" w:rsidP="00414604">
      <w:pPr>
        <w:pStyle w:val="CHARACTER"/>
      </w:pPr>
      <w:r>
        <w:lastRenderedPageBreak/>
        <w:t xml:space="preserve">MARK </w:t>
      </w:r>
    </w:p>
    <w:p w14:paraId="6A1C2DBB" w14:textId="15730457" w:rsidR="00414604" w:rsidRDefault="00CD62AE" w:rsidP="00414604">
      <w:pPr>
        <w:pStyle w:val="Dialogue"/>
      </w:pPr>
      <w:r>
        <w:t xml:space="preserve">Because it’s my words he </w:t>
      </w:r>
      <w:r w:rsidR="00AF689A">
        <w:t>stole,</w:t>
      </w:r>
      <w:r>
        <w:t xml:space="preserve"> and I need to try and sort all this out for tonight. I will have a word with Cornwell and</w:t>
      </w:r>
      <w:r w:rsidR="00414604">
        <w:t xml:space="preserve"> see if we can see this ended.</w:t>
      </w:r>
    </w:p>
    <w:p w14:paraId="710DB4D8" w14:textId="77777777" w:rsidR="00DB4F2A" w:rsidRDefault="00CD62AE" w:rsidP="00414604">
      <w:r>
        <w:t>Elizabet</w:t>
      </w:r>
      <w:r w:rsidR="00DB4F2A">
        <w:t>h nods her head and stands up.</w:t>
      </w:r>
    </w:p>
    <w:p w14:paraId="5FC6E5A6" w14:textId="77777777" w:rsidR="00DB4F2A" w:rsidRDefault="00CD62AE" w:rsidP="00DB4F2A">
      <w:pPr>
        <w:pStyle w:val="CHARACTER"/>
      </w:pPr>
      <w:r>
        <w:t>ELIZABETH</w:t>
      </w:r>
    </w:p>
    <w:p w14:paraId="75CD7646" w14:textId="773D85C1" w:rsidR="00DB4F2A" w:rsidRDefault="00DB4F2A" w:rsidP="00DB4F2A">
      <w:pPr>
        <w:pStyle w:val="Dialogue"/>
      </w:pPr>
      <w:r>
        <w:t xml:space="preserve">Should I send </w:t>
      </w:r>
      <w:r w:rsidR="00DA5B2C">
        <w:t>A</w:t>
      </w:r>
      <w:r w:rsidR="00A553F6">
        <w:t>nnie</w:t>
      </w:r>
      <w:r>
        <w:t xml:space="preserve"> back in?</w:t>
      </w:r>
    </w:p>
    <w:p w14:paraId="25E4FC09" w14:textId="77777777" w:rsidR="00DB4F2A" w:rsidRDefault="00CD62AE" w:rsidP="00DB4F2A">
      <w:pPr>
        <w:pStyle w:val="CHARACTER"/>
      </w:pPr>
      <w:r>
        <w:t xml:space="preserve">MARK </w:t>
      </w:r>
    </w:p>
    <w:p w14:paraId="78FBF5FD" w14:textId="05FAC430" w:rsidR="00CD62AE" w:rsidRDefault="00CD62AE" w:rsidP="00DB4F2A">
      <w:pPr>
        <w:pStyle w:val="Dialogue"/>
      </w:pPr>
      <w:r>
        <w:t>Please</w:t>
      </w:r>
      <w:r w:rsidR="000373E7">
        <w:t>.</w:t>
      </w:r>
      <w:r>
        <w:t xml:space="preserve"> I don’t know where she’s gone but the printer is in here. </w:t>
      </w:r>
    </w:p>
    <w:p w14:paraId="6EED45A9" w14:textId="77777777" w:rsidR="00DB4F2A" w:rsidRDefault="00CD62AE" w:rsidP="00CD62AE">
      <w:pPr>
        <w:spacing w:after="0"/>
        <w:rPr>
          <w:bCs/>
        </w:rPr>
      </w:pPr>
      <w:r>
        <w:rPr>
          <w:bCs/>
        </w:rPr>
        <w:br/>
        <w:t xml:space="preserve">Elizabeth smiles at him and walks out. Mark taps on the </w:t>
      </w:r>
      <w:r w:rsidR="00DB4F2A">
        <w:rPr>
          <w:bCs/>
        </w:rPr>
        <w:t>table and stands up.</w:t>
      </w:r>
    </w:p>
    <w:p w14:paraId="6633E39F" w14:textId="77777777" w:rsidR="00DB4F2A" w:rsidRDefault="00DB4F2A" w:rsidP="00CD62AE">
      <w:pPr>
        <w:spacing w:after="0"/>
        <w:rPr>
          <w:bCs/>
        </w:rPr>
      </w:pPr>
    </w:p>
    <w:p w14:paraId="576DEFCD" w14:textId="64584E64" w:rsidR="00CD62AE" w:rsidRDefault="00DB4F2A" w:rsidP="00CD62AE">
      <w:pPr>
        <w:spacing w:after="0"/>
        <w:rPr>
          <w:bCs/>
        </w:rPr>
      </w:pPr>
      <w:r>
        <w:rPr>
          <w:bCs/>
        </w:rPr>
        <w:t xml:space="preserve">FADE OUT: </w:t>
      </w:r>
      <w:r w:rsidR="00CD62AE">
        <w:rPr>
          <w:bCs/>
        </w:rPr>
        <w:br/>
      </w:r>
      <w:r w:rsidR="00CD62AE">
        <w:rPr>
          <w:bCs/>
        </w:rPr>
        <w:br/>
      </w:r>
      <w:r w:rsidR="00CD62AE">
        <w:rPr>
          <w:bCs/>
        </w:rPr>
        <w:br/>
      </w:r>
      <w:r w:rsidR="00CD62AE">
        <w:rPr>
          <w:bCs/>
        </w:rPr>
        <w:br/>
      </w:r>
      <w:r w:rsidR="00CD62AE">
        <w:rPr>
          <w:bCs/>
        </w:rPr>
        <w:br/>
      </w:r>
      <w:r w:rsidR="00CD62AE">
        <w:rPr>
          <w:bCs/>
        </w:rPr>
        <w:br/>
      </w:r>
      <w:r w:rsidR="00CD62AE">
        <w:rPr>
          <w:bCs/>
        </w:rPr>
        <w:br/>
      </w:r>
      <w:r w:rsidR="00CD62AE">
        <w:rPr>
          <w:bCs/>
        </w:rPr>
        <w:br/>
      </w:r>
      <w:r w:rsidR="00CD62AE">
        <w:rPr>
          <w:bCs/>
        </w:rPr>
        <w:br/>
      </w:r>
      <w:r w:rsidR="00CD62AE">
        <w:rPr>
          <w:bCs/>
        </w:rPr>
        <w:br/>
      </w:r>
      <w:r w:rsidR="00CD62AE">
        <w:rPr>
          <w:bCs/>
        </w:rPr>
        <w:br/>
      </w:r>
    </w:p>
    <w:p w14:paraId="4CA84CC4" w14:textId="77777777" w:rsidR="005344E7" w:rsidRDefault="005344E7" w:rsidP="00CD62AE">
      <w:pPr>
        <w:spacing w:after="0"/>
        <w:rPr>
          <w:bCs/>
        </w:rPr>
      </w:pPr>
    </w:p>
    <w:p w14:paraId="60F2C5FD" w14:textId="77777777" w:rsidR="005344E7" w:rsidRDefault="005344E7" w:rsidP="00CD62AE">
      <w:pPr>
        <w:spacing w:after="0"/>
        <w:rPr>
          <w:bCs/>
        </w:rPr>
      </w:pPr>
    </w:p>
    <w:p w14:paraId="5AEA97CD" w14:textId="77777777" w:rsidR="005344E7" w:rsidRDefault="005344E7" w:rsidP="00CD62AE">
      <w:pPr>
        <w:spacing w:after="0"/>
        <w:rPr>
          <w:bCs/>
        </w:rPr>
      </w:pPr>
    </w:p>
    <w:p w14:paraId="2E27A907" w14:textId="77777777" w:rsidR="005344E7" w:rsidRDefault="005344E7" w:rsidP="00CD62AE">
      <w:pPr>
        <w:spacing w:after="0"/>
        <w:rPr>
          <w:bCs/>
        </w:rPr>
      </w:pPr>
    </w:p>
    <w:p w14:paraId="1B90BC23" w14:textId="77777777" w:rsidR="005344E7" w:rsidRDefault="005344E7" w:rsidP="00CD62AE">
      <w:pPr>
        <w:spacing w:after="0"/>
        <w:rPr>
          <w:bCs/>
        </w:rPr>
      </w:pPr>
    </w:p>
    <w:p w14:paraId="611F4B00" w14:textId="77777777" w:rsidR="005344E7" w:rsidRDefault="005344E7" w:rsidP="00CD62AE">
      <w:pPr>
        <w:spacing w:after="0"/>
        <w:rPr>
          <w:bCs/>
        </w:rPr>
      </w:pPr>
    </w:p>
    <w:p w14:paraId="2BFE13BD" w14:textId="77777777" w:rsidR="005344E7" w:rsidRDefault="005344E7" w:rsidP="00CD62AE">
      <w:pPr>
        <w:spacing w:after="0"/>
        <w:rPr>
          <w:bCs/>
        </w:rPr>
      </w:pPr>
    </w:p>
    <w:p w14:paraId="5FAB37FC" w14:textId="77777777" w:rsidR="005344E7" w:rsidRDefault="005344E7" w:rsidP="00CD62AE">
      <w:pPr>
        <w:spacing w:after="0"/>
        <w:rPr>
          <w:bCs/>
        </w:rPr>
      </w:pPr>
    </w:p>
    <w:p w14:paraId="0D90E2BE" w14:textId="77777777" w:rsidR="005344E7" w:rsidRDefault="005344E7" w:rsidP="00CD62AE">
      <w:pPr>
        <w:spacing w:after="0"/>
        <w:rPr>
          <w:bCs/>
        </w:rPr>
      </w:pPr>
    </w:p>
    <w:p w14:paraId="547A08AB" w14:textId="77777777" w:rsidR="005344E7" w:rsidRDefault="005344E7" w:rsidP="00CD62AE">
      <w:pPr>
        <w:spacing w:after="0"/>
        <w:rPr>
          <w:bCs/>
        </w:rPr>
      </w:pPr>
    </w:p>
    <w:p w14:paraId="10E876E8" w14:textId="77777777" w:rsidR="005344E7" w:rsidRDefault="005344E7" w:rsidP="00CD62AE">
      <w:pPr>
        <w:spacing w:after="0"/>
        <w:rPr>
          <w:bCs/>
        </w:rPr>
      </w:pPr>
    </w:p>
    <w:p w14:paraId="76C6045F" w14:textId="77777777" w:rsidR="005344E7" w:rsidRDefault="005344E7" w:rsidP="00CD62AE">
      <w:pPr>
        <w:spacing w:after="0"/>
        <w:rPr>
          <w:bCs/>
        </w:rPr>
      </w:pPr>
    </w:p>
    <w:p w14:paraId="699C59AE" w14:textId="77777777" w:rsidR="005344E7" w:rsidRDefault="005344E7" w:rsidP="00CD62AE">
      <w:pPr>
        <w:spacing w:after="0"/>
        <w:rPr>
          <w:bCs/>
        </w:rPr>
      </w:pPr>
    </w:p>
    <w:p w14:paraId="5E1A0F40" w14:textId="77777777" w:rsidR="00A553F6" w:rsidRDefault="00A553F6" w:rsidP="00CD62AE">
      <w:pPr>
        <w:spacing w:after="0"/>
        <w:rPr>
          <w:bCs/>
        </w:rPr>
      </w:pPr>
    </w:p>
    <w:p w14:paraId="751EC315" w14:textId="77777777" w:rsidR="000373E7" w:rsidRDefault="000373E7" w:rsidP="00CD62AE">
      <w:pPr>
        <w:spacing w:after="0"/>
        <w:rPr>
          <w:bCs/>
        </w:rPr>
      </w:pPr>
    </w:p>
    <w:p w14:paraId="7D7B3960" w14:textId="77777777" w:rsidR="000373E7" w:rsidRDefault="000373E7" w:rsidP="00CD62AE">
      <w:pPr>
        <w:spacing w:after="0"/>
        <w:rPr>
          <w:bCs/>
        </w:rPr>
      </w:pPr>
    </w:p>
    <w:p w14:paraId="07844BE1" w14:textId="77777777" w:rsidR="000373E7" w:rsidRDefault="000373E7" w:rsidP="00CD62AE">
      <w:pPr>
        <w:spacing w:after="0"/>
        <w:rPr>
          <w:bCs/>
        </w:rPr>
      </w:pPr>
    </w:p>
    <w:p w14:paraId="6781C119" w14:textId="77777777" w:rsidR="000373E7" w:rsidRDefault="000373E7" w:rsidP="00CD62AE">
      <w:pPr>
        <w:spacing w:after="0"/>
        <w:rPr>
          <w:bCs/>
        </w:rPr>
      </w:pPr>
    </w:p>
    <w:p w14:paraId="7789605E" w14:textId="77777777" w:rsidR="000373E7" w:rsidRDefault="000373E7" w:rsidP="00CD62AE">
      <w:pPr>
        <w:spacing w:after="0"/>
        <w:rPr>
          <w:bCs/>
        </w:rPr>
      </w:pPr>
    </w:p>
    <w:p w14:paraId="5E0EC22B" w14:textId="77777777" w:rsidR="000373E7" w:rsidRDefault="000373E7" w:rsidP="00CD62AE">
      <w:pPr>
        <w:spacing w:after="0"/>
        <w:rPr>
          <w:bCs/>
        </w:rPr>
      </w:pPr>
    </w:p>
    <w:p w14:paraId="180536AC" w14:textId="6C42E9C3" w:rsidR="005344E7" w:rsidRDefault="005344E7" w:rsidP="00CD62AE">
      <w:pPr>
        <w:spacing w:after="0"/>
        <w:rPr>
          <w:bCs/>
        </w:rPr>
      </w:pPr>
      <w:r>
        <w:rPr>
          <w:bCs/>
        </w:rPr>
        <w:lastRenderedPageBreak/>
        <w:t xml:space="preserve">FADE IN: </w:t>
      </w:r>
    </w:p>
    <w:p w14:paraId="2C5672B5" w14:textId="77777777" w:rsidR="005344E7" w:rsidRDefault="005344E7" w:rsidP="00CD62AE">
      <w:pPr>
        <w:spacing w:after="0"/>
        <w:rPr>
          <w:bCs/>
        </w:rPr>
      </w:pPr>
    </w:p>
    <w:p w14:paraId="7A4F2900" w14:textId="47D18968" w:rsidR="005344E7" w:rsidRDefault="005344E7" w:rsidP="00CD62AE">
      <w:pPr>
        <w:spacing w:after="0"/>
        <w:rPr>
          <w:bCs/>
        </w:rPr>
      </w:pPr>
      <w:r>
        <w:rPr>
          <w:bCs/>
        </w:rPr>
        <w:t>17. INT. OFFICE HALLWAY</w:t>
      </w:r>
      <w:r w:rsidR="00A553F6">
        <w:rPr>
          <w:bCs/>
        </w:rPr>
        <w:t xml:space="preserve"> -</w:t>
      </w:r>
      <w:r>
        <w:rPr>
          <w:bCs/>
        </w:rPr>
        <w:t xml:space="preserve"> DAY. </w:t>
      </w:r>
      <w:r w:rsidR="00CD62AE">
        <w:rPr>
          <w:bCs/>
        </w:rPr>
        <w:br/>
      </w:r>
      <w:r w:rsidR="00CD62AE">
        <w:rPr>
          <w:bCs/>
        </w:rPr>
        <w:br/>
        <w:t>Mark is walking around the corridors when he passes Cornwell and pulls him into a corner.</w:t>
      </w:r>
    </w:p>
    <w:p w14:paraId="6EB81C5C" w14:textId="77777777" w:rsidR="005344E7" w:rsidRDefault="005344E7" w:rsidP="00CD62AE">
      <w:pPr>
        <w:spacing w:after="0"/>
        <w:rPr>
          <w:bCs/>
        </w:rPr>
      </w:pPr>
    </w:p>
    <w:p w14:paraId="623DDAA8" w14:textId="2D6A2B09" w:rsidR="005344E7" w:rsidRDefault="0006096D" w:rsidP="005344E7">
      <w:pPr>
        <w:pStyle w:val="CHARACTER"/>
      </w:pPr>
      <w:r>
        <w:t>Cornwell</w:t>
      </w:r>
      <w:r w:rsidR="00CD62AE">
        <w:t xml:space="preserve"> </w:t>
      </w:r>
    </w:p>
    <w:p w14:paraId="7448A12D" w14:textId="77777777" w:rsidR="005344E7" w:rsidRDefault="00CD62AE" w:rsidP="005344E7">
      <w:pPr>
        <w:pStyle w:val="Dialogue"/>
      </w:pPr>
      <w:r>
        <w:t>Are you okay son?</w:t>
      </w:r>
    </w:p>
    <w:p w14:paraId="73401103" w14:textId="77777777" w:rsidR="005344E7" w:rsidRDefault="00CD62AE" w:rsidP="005344E7">
      <w:pPr>
        <w:pStyle w:val="CHARACTER"/>
      </w:pPr>
      <w:r>
        <w:t xml:space="preserve">MARK </w:t>
      </w:r>
    </w:p>
    <w:p w14:paraId="35F4549A" w14:textId="77777777" w:rsidR="005344E7" w:rsidRDefault="00CD62AE" w:rsidP="005344E7">
      <w:pPr>
        <w:pStyle w:val="Dialogue"/>
      </w:pPr>
      <w:r>
        <w:t xml:space="preserve">I’m fine. Listen it’s time to stop now. </w:t>
      </w:r>
    </w:p>
    <w:p w14:paraId="38652CEC" w14:textId="28C9BAA6" w:rsidR="005344E7" w:rsidRDefault="0006096D" w:rsidP="005344E7">
      <w:pPr>
        <w:pStyle w:val="CHARACTER"/>
      </w:pPr>
      <w:r>
        <w:t>Cornwell</w:t>
      </w:r>
      <w:r w:rsidR="00CD62AE">
        <w:t xml:space="preserve"> </w:t>
      </w:r>
    </w:p>
    <w:p w14:paraId="4D0020A6" w14:textId="77777777" w:rsidR="005344E7" w:rsidRDefault="00CD62AE" w:rsidP="005344E7">
      <w:pPr>
        <w:pStyle w:val="Dialogue"/>
      </w:pPr>
      <w:r>
        <w:t>What do you mean?</w:t>
      </w:r>
    </w:p>
    <w:p w14:paraId="013BD543" w14:textId="77777777" w:rsidR="005344E7" w:rsidRDefault="00CD62AE" w:rsidP="005344E7">
      <w:pPr>
        <w:pStyle w:val="CHARACTER"/>
      </w:pPr>
      <w:r>
        <w:t xml:space="preserve">MARK </w:t>
      </w:r>
    </w:p>
    <w:p w14:paraId="7D10DC42" w14:textId="77777777" w:rsidR="005344E7" w:rsidRDefault="00CD62AE" w:rsidP="005344E7">
      <w:pPr>
        <w:pStyle w:val="Dialogue"/>
      </w:pPr>
      <w:r>
        <w:t xml:space="preserve">Tell your people that there will be no more articles about Helix productions or their show. </w:t>
      </w:r>
    </w:p>
    <w:p w14:paraId="62E3A7F5" w14:textId="77777777" w:rsidR="005344E7" w:rsidRDefault="00CD62AE" w:rsidP="005344E7">
      <w:r>
        <w:t xml:space="preserve">Cornwell smiles as he looks confused. </w:t>
      </w:r>
    </w:p>
    <w:p w14:paraId="4C9B60D1" w14:textId="49ED3213" w:rsidR="005344E7" w:rsidRDefault="0006096D" w:rsidP="005344E7">
      <w:pPr>
        <w:pStyle w:val="CHARACTER"/>
      </w:pPr>
      <w:r>
        <w:t>Cornwell</w:t>
      </w:r>
    </w:p>
    <w:p w14:paraId="26FB57A0" w14:textId="77777777" w:rsidR="005344E7" w:rsidRDefault="00CD62AE" w:rsidP="005344E7">
      <w:pPr>
        <w:pStyle w:val="Dialogue"/>
      </w:pPr>
      <w:r>
        <w:t xml:space="preserve">I thought we agreed that it was to the benefit of us both. </w:t>
      </w:r>
    </w:p>
    <w:p w14:paraId="471FAC00" w14:textId="77777777" w:rsidR="005344E7" w:rsidRDefault="00CD62AE" w:rsidP="005344E7">
      <w:pPr>
        <w:pStyle w:val="CHARACTER"/>
      </w:pPr>
      <w:r>
        <w:t xml:space="preserve">MARK </w:t>
      </w:r>
    </w:p>
    <w:p w14:paraId="5D930281" w14:textId="77777777" w:rsidR="005344E7" w:rsidRDefault="00CD62AE" w:rsidP="005344E7">
      <w:pPr>
        <w:pStyle w:val="Dialogue"/>
      </w:pPr>
      <w:r>
        <w:t xml:space="preserve">It’s not benefitting an already strained relationship. </w:t>
      </w:r>
    </w:p>
    <w:p w14:paraId="74941E5D" w14:textId="77777777" w:rsidR="005344E7" w:rsidRDefault="00CD62AE" w:rsidP="005344E7">
      <w:r>
        <w:t>Mark sighs.</w:t>
      </w:r>
      <w:r>
        <w:rPr>
          <w:u w:val="single"/>
        </w:rPr>
        <w:t xml:space="preserve"> </w:t>
      </w:r>
    </w:p>
    <w:p w14:paraId="38711673" w14:textId="3ADDAEDD" w:rsidR="005344E7" w:rsidRDefault="00CD62AE" w:rsidP="005344E7">
      <w:pPr>
        <w:pStyle w:val="CHARACTER"/>
      </w:pPr>
      <w:r>
        <w:t xml:space="preserve">MARK </w:t>
      </w:r>
      <w:r w:rsidR="0033707C">
        <w:t>(CONT.)</w:t>
      </w:r>
    </w:p>
    <w:p w14:paraId="413F4F63" w14:textId="4C912B2E" w:rsidR="005344E7" w:rsidRDefault="00CD62AE" w:rsidP="005344E7">
      <w:pPr>
        <w:pStyle w:val="Dialogue"/>
      </w:pPr>
      <w:r>
        <w:t xml:space="preserve">Listen, Liz already knows I gave the </w:t>
      </w:r>
      <w:proofErr w:type="gramStart"/>
      <w:r>
        <w:t>quote</w:t>
      </w:r>
      <w:proofErr w:type="gramEnd"/>
      <w:r>
        <w:t xml:space="preserve"> and she knows it was you who spoke to the </w:t>
      </w:r>
      <w:r w:rsidR="005344E7">
        <w:t>press</w:t>
      </w:r>
      <w:r>
        <w:t xml:space="preserve">. She is gunning for you, not to mention </w:t>
      </w:r>
      <w:r w:rsidR="008441AE">
        <w:t>Rosanna</w:t>
      </w:r>
      <w:r>
        <w:t>. David needs to be able to hold this together, if he can’t</w:t>
      </w:r>
      <w:r w:rsidR="00A553F6">
        <w:t>,</w:t>
      </w:r>
      <w:r>
        <w:t xml:space="preserve"> then I don’t know how bad it will get. </w:t>
      </w:r>
    </w:p>
    <w:p w14:paraId="4E2EE360" w14:textId="77777777" w:rsidR="005344E7" w:rsidRDefault="00CD62AE" w:rsidP="005344E7">
      <w:r>
        <w:t xml:space="preserve">Cornwell looks shocked. </w:t>
      </w:r>
    </w:p>
    <w:p w14:paraId="5C36E6D5" w14:textId="39D42931" w:rsidR="005344E7" w:rsidRDefault="0006096D" w:rsidP="005344E7">
      <w:pPr>
        <w:pStyle w:val="CHARACTER"/>
      </w:pPr>
      <w:r>
        <w:t>Cornwell</w:t>
      </w:r>
      <w:r w:rsidR="00CD62AE">
        <w:t xml:space="preserve"> </w:t>
      </w:r>
    </w:p>
    <w:p w14:paraId="31AAA3D8" w14:textId="77777777" w:rsidR="005344E7" w:rsidRDefault="00CD62AE" w:rsidP="005344E7">
      <w:pPr>
        <w:pStyle w:val="Dialogue"/>
      </w:pPr>
      <w:r>
        <w:t>I will make the call. I just didn’t think.</w:t>
      </w:r>
    </w:p>
    <w:p w14:paraId="4407DF53" w14:textId="77777777" w:rsidR="005344E7" w:rsidRDefault="00CD62AE" w:rsidP="005344E7">
      <w:pPr>
        <w:pStyle w:val="CHARACTER"/>
      </w:pPr>
      <w:r>
        <w:t xml:space="preserve">MARK </w:t>
      </w:r>
    </w:p>
    <w:p w14:paraId="3BF74769" w14:textId="77777777" w:rsidR="005344E7" w:rsidRDefault="00CD62AE" w:rsidP="005344E7">
      <w:pPr>
        <w:pStyle w:val="Dialogue"/>
      </w:pPr>
      <w:r>
        <w:t xml:space="preserve">It’s good press, just bad timing. </w:t>
      </w:r>
    </w:p>
    <w:p w14:paraId="4943BCD2" w14:textId="77777777" w:rsidR="005344E7" w:rsidRDefault="00CD62AE" w:rsidP="005344E7">
      <w:r>
        <w:t>Cornwell smiles.</w:t>
      </w:r>
    </w:p>
    <w:p w14:paraId="5B99DAEA" w14:textId="0DDD2E52" w:rsidR="005344E7" w:rsidRDefault="0006096D" w:rsidP="005344E7">
      <w:pPr>
        <w:pStyle w:val="CHARACTER"/>
      </w:pPr>
      <w:r>
        <w:lastRenderedPageBreak/>
        <w:t>Cornwell</w:t>
      </w:r>
      <w:r w:rsidR="00CD62AE">
        <w:t xml:space="preserve"> </w:t>
      </w:r>
    </w:p>
    <w:p w14:paraId="5F0960E3" w14:textId="7463086C" w:rsidR="005344E7" w:rsidRDefault="00CD62AE" w:rsidP="005344E7">
      <w:pPr>
        <w:pStyle w:val="Dialogue"/>
      </w:pPr>
      <w:r>
        <w:t>That seems to be the story of this production</w:t>
      </w:r>
      <w:r w:rsidR="000373E7">
        <w:t>,</w:t>
      </w:r>
      <w:r>
        <w:t xml:space="preserve"> doesn’t it</w:t>
      </w:r>
      <w:r w:rsidR="000373E7">
        <w:t>?</w:t>
      </w:r>
      <w:r>
        <w:t xml:space="preserve"> </w:t>
      </w:r>
    </w:p>
    <w:p w14:paraId="7E528D0A" w14:textId="5CB3E89D" w:rsidR="005344E7" w:rsidRDefault="00CD62AE" w:rsidP="005344E7">
      <w:r>
        <w:t xml:space="preserve">Cornwell </w:t>
      </w:r>
      <w:r w:rsidR="005344E7">
        <w:t xml:space="preserve">and Mark </w:t>
      </w:r>
      <w:r>
        <w:t xml:space="preserve">part ways as </w:t>
      </w:r>
      <w:r w:rsidR="0033707C">
        <w:t>Mark</w:t>
      </w:r>
      <w:r>
        <w:t xml:space="preserve"> </w:t>
      </w:r>
      <w:r w:rsidR="000373E7">
        <w:t>turns,</w:t>
      </w:r>
      <w:r>
        <w:t xml:space="preserve"> he bumps into C</w:t>
      </w:r>
      <w:r w:rsidR="000373E7">
        <w:t>hloe</w:t>
      </w:r>
      <w:r>
        <w:t>. Mark looks shocked.</w:t>
      </w:r>
    </w:p>
    <w:p w14:paraId="6937C6DE" w14:textId="77777777" w:rsidR="005344E7" w:rsidRDefault="00CD62AE" w:rsidP="005344E7">
      <w:pPr>
        <w:pStyle w:val="CHARACTER"/>
      </w:pPr>
      <w:r>
        <w:t xml:space="preserve">MARK </w:t>
      </w:r>
    </w:p>
    <w:p w14:paraId="0827AFE3" w14:textId="77777777" w:rsidR="005344E7" w:rsidRDefault="00CD62AE" w:rsidP="005344E7">
      <w:pPr>
        <w:pStyle w:val="Dialogue"/>
      </w:pPr>
      <w:r>
        <w:t>Hi.</w:t>
      </w:r>
    </w:p>
    <w:p w14:paraId="3CB97CD4" w14:textId="77777777" w:rsidR="005344E7" w:rsidRDefault="00CD62AE" w:rsidP="005344E7">
      <w:r>
        <w:t>Chloe looks sourly.</w:t>
      </w:r>
    </w:p>
    <w:p w14:paraId="3C83DF8A" w14:textId="09F4B1B5" w:rsidR="005344E7" w:rsidRDefault="00CD62AE" w:rsidP="005344E7">
      <w:pPr>
        <w:pStyle w:val="CHARACTER"/>
      </w:pPr>
      <w:r>
        <w:t xml:space="preserve">Chloe </w:t>
      </w:r>
    </w:p>
    <w:p w14:paraId="5E9E75A2" w14:textId="77777777" w:rsidR="005344E7" w:rsidRDefault="00CD62AE" w:rsidP="005344E7">
      <w:pPr>
        <w:pStyle w:val="Dialogue"/>
      </w:pPr>
      <w:r>
        <w:t>I’m here to see Daniel.</w:t>
      </w:r>
    </w:p>
    <w:p w14:paraId="0E1D3EBB" w14:textId="77777777" w:rsidR="005344E7" w:rsidRDefault="00CD62AE" w:rsidP="005344E7">
      <w:pPr>
        <w:pStyle w:val="CHARACTER"/>
      </w:pPr>
      <w:r>
        <w:t xml:space="preserve">MARK </w:t>
      </w:r>
    </w:p>
    <w:p w14:paraId="57EA7867" w14:textId="77777777" w:rsidR="005344E7" w:rsidRDefault="00CD62AE" w:rsidP="005344E7">
      <w:pPr>
        <w:pStyle w:val="Dialogue"/>
      </w:pPr>
      <w:r>
        <w:t>He’s up in his office.</w:t>
      </w:r>
    </w:p>
    <w:p w14:paraId="7C3C2F8C" w14:textId="77777777" w:rsidR="005344E7" w:rsidRDefault="00CD62AE" w:rsidP="005344E7">
      <w:r>
        <w:t>Chloe nods but her eyes narrow.</w:t>
      </w:r>
    </w:p>
    <w:p w14:paraId="0998106D" w14:textId="0B520FE6" w:rsidR="005344E7" w:rsidRDefault="00CD62AE" w:rsidP="005344E7">
      <w:pPr>
        <w:pStyle w:val="CHARACTER"/>
      </w:pPr>
      <w:r>
        <w:t xml:space="preserve">Chloe </w:t>
      </w:r>
    </w:p>
    <w:p w14:paraId="11EF1ABA" w14:textId="318060BD" w:rsidR="005344E7" w:rsidRDefault="00CD62AE" w:rsidP="005344E7">
      <w:pPr>
        <w:pStyle w:val="Dialogue"/>
      </w:pPr>
      <w:r>
        <w:t xml:space="preserve">I hope you are happy, </w:t>
      </w:r>
      <w:r w:rsidR="00AF689A">
        <w:t>it’s</w:t>
      </w:r>
      <w:r>
        <w:t xml:space="preserve"> because of you that we split up.</w:t>
      </w:r>
    </w:p>
    <w:p w14:paraId="3597341A" w14:textId="77777777" w:rsidR="005344E7" w:rsidRDefault="00CD62AE" w:rsidP="005344E7">
      <w:r>
        <w:t>Mark looks at her and then quickly looks away</w:t>
      </w:r>
    </w:p>
    <w:p w14:paraId="399DC787" w14:textId="77777777" w:rsidR="005344E7" w:rsidRDefault="00CD62AE" w:rsidP="005344E7">
      <w:pPr>
        <w:pStyle w:val="CHARACTER"/>
      </w:pPr>
      <w:r>
        <w:t xml:space="preserve">MARK </w:t>
      </w:r>
    </w:p>
    <w:p w14:paraId="26E14796" w14:textId="77777777" w:rsidR="005344E7" w:rsidRDefault="00CD62AE" w:rsidP="005344E7">
      <w:pPr>
        <w:pStyle w:val="Dialogue"/>
      </w:pPr>
      <w:r>
        <w:t>Yeah. I don’t need to reply to that.</w:t>
      </w:r>
    </w:p>
    <w:p w14:paraId="0B58C1DA" w14:textId="77777777" w:rsidR="005344E7" w:rsidRDefault="00CD62AE" w:rsidP="005344E7">
      <w:r>
        <w:t xml:space="preserve">Mark shakes his head and walks away. </w:t>
      </w:r>
      <w:r>
        <w:br/>
      </w:r>
      <w:r>
        <w:br/>
      </w:r>
      <w:r w:rsidR="005344E7">
        <w:t>FADE OUT:</w:t>
      </w:r>
      <w:r>
        <w:br/>
      </w:r>
      <w:r>
        <w:br/>
      </w:r>
      <w:r>
        <w:br/>
      </w:r>
      <w:r>
        <w:br/>
      </w:r>
      <w:r>
        <w:br/>
      </w:r>
      <w:r>
        <w:br/>
      </w:r>
      <w:r>
        <w:br/>
      </w:r>
      <w:r>
        <w:br/>
      </w:r>
      <w:r>
        <w:br/>
      </w:r>
      <w:r>
        <w:br/>
      </w:r>
      <w:r>
        <w:br/>
      </w:r>
      <w:r>
        <w:br/>
      </w:r>
      <w:r>
        <w:br/>
      </w:r>
      <w:r>
        <w:br/>
      </w:r>
      <w:r>
        <w:br/>
      </w:r>
      <w:r>
        <w:br/>
      </w:r>
    </w:p>
    <w:p w14:paraId="60F3E997" w14:textId="77777777" w:rsidR="0033707C" w:rsidRDefault="0033707C" w:rsidP="005344E7"/>
    <w:p w14:paraId="4496C25F" w14:textId="77777777" w:rsidR="0033707C" w:rsidRDefault="0033707C" w:rsidP="005344E7"/>
    <w:p w14:paraId="391A382F" w14:textId="08551F19" w:rsidR="005344E7" w:rsidRDefault="005344E7" w:rsidP="005344E7">
      <w:r>
        <w:lastRenderedPageBreak/>
        <w:t xml:space="preserve">FADE IN: </w:t>
      </w:r>
      <w:r w:rsidR="00CD62AE">
        <w:br/>
      </w:r>
      <w:r w:rsidR="00CD62AE">
        <w:br/>
      </w:r>
      <w:r>
        <w:t>18. INT. ELIZABETH’S OFFICE - DAY</w:t>
      </w:r>
    </w:p>
    <w:p w14:paraId="459FCFF3" w14:textId="2D25DD23" w:rsidR="005344E7" w:rsidRDefault="00CD62AE" w:rsidP="005344E7">
      <w:r>
        <w:t>Elizabeth is writing at her desk when the phone rings. S</w:t>
      </w:r>
      <w:r w:rsidR="00B65A80">
        <w:t>AM</w:t>
      </w:r>
      <w:r>
        <w:t xml:space="preserve"> </w:t>
      </w:r>
      <w:r w:rsidR="000373E7">
        <w:t>p</w:t>
      </w:r>
      <w:r>
        <w:t>uts his head in.</w:t>
      </w:r>
    </w:p>
    <w:p w14:paraId="0A13CF8D" w14:textId="77777777" w:rsidR="00C021AA" w:rsidRDefault="00CD62AE" w:rsidP="00C021AA">
      <w:pPr>
        <w:pStyle w:val="CHARACTER"/>
      </w:pPr>
      <w:r>
        <w:t xml:space="preserve">Sam: </w:t>
      </w:r>
    </w:p>
    <w:p w14:paraId="7FA2016E" w14:textId="77777777" w:rsidR="00C021AA" w:rsidRDefault="00CD62AE" w:rsidP="00C021AA">
      <w:pPr>
        <w:pStyle w:val="Dialogue"/>
      </w:pPr>
      <w:r>
        <w:t xml:space="preserve">A girl from the </w:t>
      </w:r>
      <w:r w:rsidR="005344E7">
        <w:t>S</w:t>
      </w:r>
      <w:r>
        <w:t>un for you.</w:t>
      </w:r>
    </w:p>
    <w:p w14:paraId="2AAC4E9F" w14:textId="77777777" w:rsidR="00C021AA" w:rsidRDefault="00CD62AE" w:rsidP="00C021AA">
      <w:r>
        <w:t>Elizabeth looks excited.</w:t>
      </w:r>
    </w:p>
    <w:p w14:paraId="52125BF8" w14:textId="77777777" w:rsidR="00C021AA" w:rsidRDefault="00CD62AE" w:rsidP="00C021AA">
      <w:pPr>
        <w:pStyle w:val="CHARACTER"/>
      </w:pPr>
      <w:r>
        <w:t>ELIZABETH</w:t>
      </w:r>
    </w:p>
    <w:p w14:paraId="20ACB11C" w14:textId="77777777" w:rsidR="00C021AA" w:rsidRDefault="00CD62AE" w:rsidP="00C021AA">
      <w:pPr>
        <w:pStyle w:val="Dialogue"/>
      </w:pPr>
      <w:r>
        <w:t xml:space="preserve">Thanks. </w:t>
      </w:r>
    </w:p>
    <w:p w14:paraId="5CABFBC9" w14:textId="6B5628EC" w:rsidR="00C021AA" w:rsidRDefault="00CD62AE" w:rsidP="00C021AA">
      <w:r>
        <w:t xml:space="preserve">Sam </w:t>
      </w:r>
      <w:r w:rsidR="000373E7">
        <w:t>backs</w:t>
      </w:r>
      <w:r>
        <w:t xml:space="preserve"> away and Elizabeth presses a button on her phone</w:t>
      </w:r>
      <w:r w:rsidR="00B65A80">
        <w:t>. LYDIA is on the other end of the phone.</w:t>
      </w:r>
    </w:p>
    <w:p w14:paraId="5D74D7A0" w14:textId="77777777" w:rsidR="00C021AA" w:rsidRDefault="00CD62AE" w:rsidP="00C021AA">
      <w:pPr>
        <w:pStyle w:val="CHARACTER"/>
      </w:pPr>
      <w:r>
        <w:t>ELIZABETH</w:t>
      </w:r>
    </w:p>
    <w:p w14:paraId="1DA3F6CC" w14:textId="3EA9227E" w:rsidR="00C021AA" w:rsidRDefault="00A553F6" w:rsidP="00C021AA">
      <w:pPr>
        <w:pStyle w:val="Dialogue"/>
      </w:pPr>
      <w:r>
        <w:t>H</w:t>
      </w:r>
      <w:r w:rsidR="00CD62AE">
        <w:t xml:space="preserve">ello. </w:t>
      </w:r>
    </w:p>
    <w:p w14:paraId="44310F1E" w14:textId="5DED6874" w:rsidR="00C021AA" w:rsidRDefault="00CD62AE" w:rsidP="00C021AA">
      <w:pPr>
        <w:pStyle w:val="CHARACTER"/>
      </w:pPr>
      <w:r>
        <w:t>Lydia</w:t>
      </w:r>
      <w:r w:rsidR="00C021AA">
        <w:t xml:space="preserve"> (V.O)</w:t>
      </w:r>
      <w:r>
        <w:t xml:space="preserve"> </w:t>
      </w:r>
    </w:p>
    <w:p w14:paraId="4C9B2247" w14:textId="03B8D6ED" w:rsidR="00C021AA" w:rsidRDefault="00CD62AE" w:rsidP="00C021AA">
      <w:pPr>
        <w:pStyle w:val="Dialogue"/>
      </w:pPr>
      <w:r>
        <w:t xml:space="preserve">Hi this is Lydia Adams from the </w:t>
      </w:r>
      <w:r w:rsidR="00AF689A">
        <w:t>Sun;</w:t>
      </w:r>
      <w:r>
        <w:t xml:space="preserve"> I was calling because Harper mentioned you had a follow up from my article this morning.</w:t>
      </w:r>
    </w:p>
    <w:p w14:paraId="3C5BBBAF" w14:textId="77777777" w:rsidR="00C021AA" w:rsidRDefault="00CD62AE" w:rsidP="00C021AA">
      <w:pPr>
        <w:pStyle w:val="CHARACTER"/>
      </w:pPr>
      <w:r>
        <w:t>ELIZABETH</w:t>
      </w:r>
    </w:p>
    <w:p w14:paraId="7A96C90D" w14:textId="6D2BFA5F" w:rsidR="00C021AA" w:rsidRDefault="00CD62AE" w:rsidP="00C021AA">
      <w:pPr>
        <w:pStyle w:val="Dialogue"/>
      </w:pPr>
      <w:r>
        <w:t>Yes</w:t>
      </w:r>
      <w:r w:rsidR="00A553F6">
        <w:t>…</w:t>
      </w:r>
      <w:r>
        <w:t xml:space="preserve"> It was a fantastic piece. You really covered all the best parts of our </w:t>
      </w:r>
      <w:r w:rsidR="00AF689A">
        <w:t>production,</w:t>
      </w:r>
      <w:r>
        <w:t xml:space="preserve"> and we want to get you a follow up</w:t>
      </w:r>
      <w:r w:rsidR="0033707C">
        <w:t>.</w:t>
      </w:r>
    </w:p>
    <w:p w14:paraId="2E6D7236" w14:textId="235900B7" w:rsidR="00C021AA" w:rsidRDefault="00CD62AE" w:rsidP="00C021AA">
      <w:pPr>
        <w:pStyle w:val="CHARACTER"/>
      </w:pPr>
      <w:r>
        <w:t>Lydia</w:t>
      </w:r>
      <w:r w:rsidR="00C021AA">
        <w:t xml:space="preserve"> (v.o)</w:t>
      </w:r>
      <w:r>
        <w:t xml:space="preserve">: </w:t>
      </w:r>
    </w:p>
    <w:p w14:paraId="7E5497A9" w14:textId="3D9AA88D" w:rsidR="00C021AA" w:rsidRDefault="00CD62AE" w:rsidP="00C021AA">
      <w:pPr>
        <w:pStyle w:val="Dialogue"/>
      </w:pPr>
      <w:r>
        <w:t>That means so much.</w:t>
      </w:r>
      <w:r w:rsidR="00E43A70">
        <w:t xml:space="preserve"> Mr</w:t>
      </w:r>
      <w:r>
        <w:t xml:space="preserve"> </w:t>
      </w:r>
      <w:r w:rsidR="0015395F">
        <w:t>Cornwell</w:t>
      </w:r>
      <w:r>
        <w:t xml:space="preserve"> really was so polite with everything he gave me.</w:t>
      </w:r>
    </w:p>
    <w:p w14:paraId="40F65DDB" w14:textId="77777777" w:rsidR="00C021AA" w:rsidRDefault="00CD62AE" w:rsidP="00C021AA">
      <w:r>
        <w:t xml:space="preserve">Elizabeth’s face drops. </w:t>
      </w:r>
    </w:p>
    <w:p w14:paraId="0780F200" w14:textId="77777777" w:rsidR="00C021AA" w:rsidRDefault="00CD62AE" w:rsidP="00C021AA">
      <w:pPr>
        <w:pStyle w:val="CHARACTER"/>
      </w:pPr>
      <w:r>
        <w:t>ELIZABETH</w:t>
      </w:r>
    </w:p>
    <w:p w14:paraId="2C8A85B7" w14:textId="77777777" w:rsidR="00C021AA" w:rsidRDefault="00CD62AE" w:rsidP="00C021AA">
      <w:pPr>
        <w:pStyle w:val="Dialogue"/>
      </w:pPr>
      <w:r>
        <w:t>He is a charmer</w:t>
      </w:r>
      <w:r w:rsidR="00C021AA">
        <w:t>…</w:t>
      </w:r>
      <w:r>
        <w:t xml:space="preserve"> Was he the only one you contacted? </w:t>
      </w:r>
    </w:p>
    <w:p w14:paraId="4808EF8A" w14:textId="77777777" w:rsidR="00C021AA" w:rsidRDefault="00CD62AE" w:rsidP="00C021AA">
      <w:pPr>
        <w:pStyle w:val="CHARACTER"/>
      </w:pPr>
      <w:r>
        <w:t>Lydia</w:t>
      </w:r>
      <w:r w:rsidR="00C021AA">
        <w:t xml:space="preserve"> (v.O)</w:t>
      </w:r>
    </w:p>
    <w:p w14:paraId="50C810B3" w14:textId="70AD8EE1" w:rsidR="00C021AA" w:rsidRDefault="00C021AA" w:rsidP="00C021AA">
      <w:pPr>
        <w:pStyle w:val="Parenthetical"/>
        <w:spacing w:after="0"/>
      </w:pPr>
      <w:r>
        <w:t xml:space="preserve"> (Stuttering) </w:t>
      </w:r>
      <w:r w:rsidR="00CD62AE">
        <w:t xml:space="preserve"> </w:t>
      </w:r>
    </w:p>
    <w:p w14:paraId="1F61E347" w14:textId="77777777" w:rsidR="00C021AA" w:rsidRDefault="00CD62AE" w:rsidP="00C021AA">
      <w:pPr>
        <w:pStyle w:val="Dialogue"/>
        <w:spacing w:after="0"/>
      </w:pPr>
      <w:r>
        <w:t xml:space="preserve">Yeah, he was the only one I spoke to. </w:t>
      </w:r>
    </w:p>
    <w:p w14:paraId="684EB76D" w14:textId="77777777" w:rsidR="00C021AA" w:rsidRDefault="00C021AA" w:rsidP="00C021AA">
      <w:pPr>
        <w:pStyle w:val="CHARACTER"/>
      </w:pPr>
    </w:p>
    <w:p w14:paraId="2F021DD6" w14:textId="261E0266" w:rsidR="00C021AA" w:rsidRDefault="00CD62AE" w:rsidP="00C021AA">
      <w:pPr>
        <w:pStyle w:val="CHARACTER"/>
      </w:pPr>
      <w:r>
        <w:t>ELIZABETH</w:t>
      </w:r>
    </w:p>
    <w:p w14:paraId="461A6ECE" w14:textId="74037C55" w:rsidR="00C021AA" w:rsidRDefault="00CD62AE" w:rsidP="00C021AA">
      <w:pPr>
        <w:pStyle w:val="Dialogue"/>
      </w:pPr>
      <w:r>
        <w:t xml:space="preserve">Okay well I will try and pencil you in for a follow up with </w:t>
      </w:r>
      <w:r w:rsidR="00E43A70">
        <w:t xml:space="preserve">Mr </w:t>
      </w:r>
      <w:r>
        <w:t xml:space="preserve">Cornwell and maybe an </w:t>
      </w:r>
      <w:r w:rsidR="0033707C">
        <w:t>e</w:t>
      </w:r>
      <w:r>
        <w:t xml:space="preserve">xclusive with Mark. </w:t>
      </w:r>
    </w:p>
    <w:p w14:paraId="185A487F" w14:textId="5DD40F4E" w:rsidR="00C021AA" w:rsidRDefault="00CD62AE" w:rsidP="00C021AA">
      <w:pPr>
        <w:pStyle w:val="CHARACTER"/>
      </w:pPr>
      <w:r>
        <w:lastRenderedPageBreak/>
        <w:t>Lydia</w:t>
      </w:r>
      <w:r w:rsidR="00C021AA">
        <w:t xml:space="preserve"> (v.o)</w:t>
      </w:r>
      <w:r>
        <w:t xml:space="preserve">: </w:t>
      </w:r>
    </w:p>
    <w:p w14:paraId="5B7255AA" w14:textId="01DDDAD2" w:rsidR="00C021AA" w:rsidRDefault="00CD62AE" w:rsidP="00C021AA">
      <w:pPr>
        <w:pStyle w:val="Dialogue"/>
      </w:pPr>
      <w:r>
        <w:t xml:space="preserve">Oh my god that would be incredible. Listen since you are helping me, just a heads up. I’ve been over at the studio today and I have some pictures of </w:t>
      </w:r>
      <w:r w:rsidR="0033707C">
        <w:t xml:space="preserve">David </w:t>
      </w:r>
      <w:r w:rsidR="00024B7B">
        <w:t>Williams</w:t>
      </w:r>
      <w:r w:rsidR="003A7073">
        <w:t xml:space="preserve"> </w:t>
      </w:r>
      <w:r>
        <w:t xml:space="preserve">yelling at a few people. We aren’t going to make an issue of </w:t>
      </w:r>
      <w:r w:rsidR="00AF689A">
        <w:t>it,</w:t>
      </w:r>
      <w:r>
        <w:t xml:space="preserve"> but I think some might. </w:t>
      </w:r>
    </w:p>
    <w:p w14:paraId="57774C49" w14:textId="77777777" w:rsidR="00C021AA" w:rsidRDefault="00CD62AE" w:rsidP="00C021AA">
      <w:r>
        <w:t xml:space="preserve">Elizabeth sighs. </w:t>
      </w:r>
    </w:p>
    <w:p w14:paraId="256EE837" w14:textId="77777777" w:rsidR="00C021AA" w:rsidRDefault="00CD62AE" w:rsidP="00C021AA">
      <w:pPr>
        <w:pStyle w:val="CHARACTER"/>
      </w:pPr>
      <w:r>
        <w:t>ELIZABETH</w:t>
      </w:r>
    </w:p>
    <w:p w14:paraId="73FAE9F6" w14:textId="77777777" w:rsidR="00C021AA" w:rsidRDefault="00CD62AE" w:rsidP="00C021AA">
      <w:pPr>
        <w:pStyle w:val="Dialogue"/>
      </w:pPr>
      <w:r>
        <w:t>Thanks.</w:t>
      </w:r>
    </w:p>
    <w:p w14:paraId="327C9546" w14:textId="77777777" w:rsidR="00C021AA" w:rsidRDefault="00CD62AE" w:rsidP="00C021AA">
      <w:r>
        <w:t>She hangs up swiftly. Sam pokes his head in.</w:t>
      </w:r>
    </w:p>
    <w:p w14:paraId="31C3C6F2" w14:textId="77777777" w:rsidR="00C021AA" w:rsidRDefault="00CD62AE" w:rsidP="00C021AA">
      <w:pPr>
        <w:pStyle w:val="CHARACTER"/>
      </w:pPr>
      <w:r>
        <w:t xml:space="preserve">Sam: </w:t>
      </w:r>
    </w:p>
    <w:p w14:paraId="29EF356A" w14:textId="77777777" w:rsidR="00C021AA" w:rsidRDefault="00CD62AE" w:rsidP="00C021AA">
      <w:pPr>
        <w:pStyle w:val="Dialogue"/>
      </w:pPr>
      <w:r>
        <w:t>Bad news?</w:t>
      </w:r>
    </w:p>
    <w:p w14:paraId="4AB48D62" w14:textId="77777777" w:rsidR="00C021AA" w:rsidRDefault="00CD62AE" w:rsidP="00C021AA">
      <w:pPr>
        <w:pStyle w:val="CHARACTER"/>
      </w:pPr>
      <w:r>
        <w:t>ELIZABETH</w:t>
      </w:r>
    </w:p>
    <w:p w14:paraId="16612DC8" w14:textId="636CC7AA" w:rsidR="00C021AA" w:rsidRDefault="00CD62AE" w:rsidP="00C021AA">
      <w:pPr>
        <w:pStyle w:val="Dialogue"/>
      </w:pPr>
      <w:r>
        <w:t xml:space="preserve">No, but I need to speak to Peter right now. </w:t>
      </w:r>
    </w:p>
    <w:p w14:paraId="5F34AE2E" w14:textId="103B95FE" w:rsidR="00B65A80" w:rsidRPr="00B65A80" w:rsidRDefault="00B65A80" w:rsidP="00B65A80">
      <w:r>
        <w:t xml:space="preserve">Sam nods. </w:t>
      </w:r>
    </w:p>
    <w:p w14:paraId="5B293C57" w14:textId="77777777" w:rsidR="00C021AA" w:rsidRDefault="00C021AA" w:rsidP="00C021AA">
      <w:r>
        <w:t xml:space="preserve">FADE OUT: </w:t>
      </w:r>
      <w:r w:rsidR="00CD62AE">
        <w:br/>
      </w:r>
      <w:r w:rsidR="00CD62AE">
        <w:br/>
      </w:r>
      <w:r w:rsidR="00CD62AE">
        <w:br/>
      </w:r>
      <w:r w:rsidR="00CD62AE">
        <w:br/>
      </w:r>
      <w:r w:rsidR="00CD62AE">
        <w:br/>
      </w:r>
    </w:p>
    <w:p w14:paraId="18922429" w14:textId="77777777" w:rsidR="00C021AA" w:rsidRDefault="00C021AA" w:rsidP="00C021AA"/>
    <w:p w14:paraId="49725D61" w14:textId="77777777" w:rsidR="00C021AA" w:rsidRDefault="00C021AA" w:rsidP="00C021AA"/>
    <w:p w14:paraId="03311589" w14:textId="77777777" w:rsidR="00C021AA" w:rsidRDefault="00C021AA" w:rsidP="00C021AA"/>
    <w:p w14:paraId="4B576CB2" w14:textId="77777777" w:rsidR="00C021AA" w:rsidRDefault="00C021AA" w:rsidP="00C021AA"/>
    <w:p w14:paraId="1A8BDDE0" w14:textId="77777777" w:rsidR="00C021AA" w:rsidRDefault="00C021AA" w:rsidP="00C021AA"/>
    <w:p w14:paraId="56023662" w14:textId="77777777" w:rsidR="00C021AA" w:rsidRDefault="00C021AA" w:rsidP="00C021AA"/>
    <w:p w14:paraId="0076270E" w14:textId="77777777" w:rsidR="00C021AA" w:rsidRDefault="00C021AA" w:rsidP="00C021AA"/>
    <w:p w14:paraId="50FE50A2" w14:textId="77777777" w:rsidR="00C021AA" w:rsidRDefault="00C021AA" w:rsidP="00C021AA"/>
    <w:p w14:paraId="04C47518" w14:textId="77777777" w:rsidR="00C021AA" w:rsidRDefault="00C021AA" w:rsidP="00C021AA"/>
    <w:p w14:paraId="70A934A9" w14:textId="77777777" w:rsidR="00C021AA" w:rsidRDefault="00C021AA" w:rsidP="00C021AA"/>
    <w:p w14:paraId="5038ED06" w14:textId="77777777" w:rsidR="00C021AA" w:rsidRDefault="00C021AA" w:rsidP="00C021AA"/>
    <w:p w14:paraId="25D63D5C" w14:textId="77777777" w:rsidR="00C021AA" w:rsidRDefault="00C021AA" w:rsidP="00C021AA"/>
    <w:p w14:paraId="6E3F041F" w14:textId="77777777" w:rsidR="0033707C" w:rsidRDefault="0033707C" w:rsidP="00C021AA"/>
    <w:p w14:paraId="124F5B41" w14:textId="2DB40560" w:rsidR="00C021AA" w:rsidRDefault="00C021AA" w:rsidP="00C021AA">
      <w:r>
        <w:t>FADE IN:</w:t>
      </w:r>
    </w:p>
    <w:p w14:paraId="799FAE81" w14:textId="77777777" w:rsidR="00C021AA" w:rsidRDefault="00C021AA" w:rsidP="00C021AA">
      <w:r>
        <w:t>19. INT. SCREENWRITERS OFFICE – DAY.</w:t>
      </w:r>
      <w:r w:rsidR="00CD62AE">
        <w:br/>
      </w:r>
      <w:r w:rsidR="00CD62AE">
        <w:br/>
        <w:t xml:space="preserve">Daniel and Louise are sat at </w:t>
      </w:r>
      <w:r>
        <w:t>their</w:t>
      </w:r>
      <w:r w:rsidR="00CD62AE">
        <w:t xml:space="preserve"> desk</w:t>
      </w:r>
      <w:r>
        <w:t>s</w:t>
      </w:r>
      <w:r w:rsidR="00CD62AE">
        <w:t xml:space="preserve"> when Chloe walks in. She stares at Louise whose pen falls out of her mouth.</w:t>
      </w:r>
    </w:p>
    <w:p w14:paraId="397BC2ED" w14:textId="5E95CE4C" w:rsidR="00C021AA" w:rsidRDefault="00E43A70" w:rsidP="00C021AA">
      <w:pPr>
        <w:pStyle w:val="CHARACTER"/>
      </w:pPr>
      <w:r>
        <w:t>Chloe</w:t>
      </w:r>
    </w:p>
    <w:p w14:paraId="7D76FDD9" w14:textId="77777777" w:rsidR="00C021AA" w:rsidRDefault="00CD62AE" w:rsidP="00C021AA">
      <w:pPr>
        <w:pStyle w:val="Dialogue"/>
      </w:pPr>
      <w:r>
        <w:t>Do you mind Louise?</w:t>
      </w:r>
    </w:p>
    <w:p w14:paraId="33FC44CD" w14:textId="77777777" w:rsidR="00C021AA" w:rsidRDefault="00CD62AE" w:rsidP="00C021AA">
      <w:r>
        <w:t xml:space="preserve">Louise stands up sharply. </w:t>
      </w:r>
    </w:p>
    <w:p w14:paraId="3D7695E1" w14:textId="77777777" w:rsidR="00C021AA" w:rsidRDefault="00CD62AE" w:rsidP="00C021AA">
      <w:pPr>
        <w:pStyle w:val="CHARACTER"/>
      </w:pPr>
      <w:r>
        <w:t xml:space="preserve">LOUISE </w:t>
      </w:r>
    </w:p>
    <w:p w14:paraId="25DFF750" w14:textId="77777777" w:rsidR="00C021AA" w:rsidRDefault="00CD62AE" w:rsidP="00C021AA">
      <w:pPr>
        <w:pStyle w:val="Dialogue"/>
      </w:pPr>
      <w:r>
        <w:t xml:space="preserve">Yeah, I’m out of here. </w:t>
      </w:r>
    </w:p>
    <w:p w14:paraId="1D39EA8A" w14:textId="151C7121" w:rsidR="00C021AA" w:rsidRDefault="00CD62AE" w:rsidP="00C021AA">
      <w:r>
        <w:t xml:space="preserve">As Louise leaves the office she turns and gestures </w:t>
      </w:r>
      <w:r w:rsidR="0033707C">
        <w:t>“c</w:t>
      </w:r>
      <w:r>
        <w:t>razy</w:t>
      </w:r>
      <w:r w:rsidR="0033707C">
        <w:t>”</w:t>
      </w:r>
      <w:r>
        <w:t xml:space="preserve"> before spinning out of the office. Daniel stands up. Chloe throws the </w:t>
      </w:r>
      <w:r w:rsidR="0033707C">
        <w:t>t</w:t>
      </w:r>
      <w:r>
        <w:t>uxedo over a chair.</w:t>
      </w:r>
    </w:p>
    <w:p w14:paraId="392F37F1" w14:textId="20FDB997" w:rsidR="00C021AA" w:rsidRDefault="00E43A70" w:rsidP="00C021AA">
      <w:pPr>
        <w:pStyle w:val="CHARACTER"/>
      </w:pPr>
      <w:r>
        <w:t>Chloe</w:t>
      </w:r>
    </w:p>
    <w:p w14:paraId="765992AF" w14:textId="77777777" w:rsidR="00C021AA" w:rsidRDefault="00CD62AE" w:rsidP="00C021AA">
      <w:pPr>
        <w:pStyle w:val="Dialogue"/>
      </w:pPr>
      <w:r>
        <w:t>I bought it for you.</w:t>
      </w:r>
    </w:p>
    <w:p w14:paraId="450C85E7" w14:textId="77777777" w:rsidR="00C021AA" w:rsidRDefault="00CD62AE" w:rsidP="00C021AA">
      <w:pPr>
        <w:pStyle w:val="CHARACTER"/>
      </w:pPr>
      <w:r>
        <w:t xml:space="preserve">DANIEL </w:t>
      </w:r>
    </w:p>
    <w:p w14:paraId="54A5927B" w14:textId="77777777" w:rsidR="00C021AA" w:rsidRDefault="00CD62AE" w:rsidP="00C021AA">
      <w:pPr>
        <w:pStyle w:val="Dialogue"/>
      </w:pPr>
      <w:r>
        <w:t>Thanks.</w:t>
      </w:r>
    </w:p>
    <w:p w14:paraId="3D64946B" w14:textId="75B0CDDC" w:rsidR="00C021AA" w:rsidRDefault="00E43A70" w:rsidP="00C021AA">
      <w:pPr>
        <w:pStyle w:val="CHARACTER"/>
      </w:pPr>
      <w:r>
        <w:t>Chloe</w:t>
      </w:r>
    </w:p>
    <w:p w14:paraId="0554D743" w14:textId="77777777" w:rsidR="00C021AA" w:rsidRDefault="00CD62AE" w:rsidP="00C021AA">
      <w:pPr>
        <w:pStyle w:val="Dialogue"/>
      </w:pPr>
      <w:r>
        <w:t>What are you working on?</w:t>
      </w:r>
    </w:p>
    <w:p w14:paraId="0B39B99B" w14:textId="77777777" w:rsidR="00C021AA" w:rsidRDefault="00CD62AE" w:rsidP="00C021AA">
      <w:pPr>
        <w:pStyle w:val="CHARACTER"/>
      </w:pPr>
      <w:r>
        <w:t xml:space="preserve">DANIEL </w:t>
      </w:r>
    </w:p>
    <w:p w14:paraId="44298833" w14:textId="77777777" w:rsidR="00C021AA" w:rsidRDefault="00CD62AE" w:rsidP="00C021AA">
      <w:pPr>
        <w:pStyle w:val="Dialogue"/>
      </w:pPr>
      <w:r>
        <w:t>Episodes for series two.</w:t>
      </w:r>
    </w:p>
    <w:p w14:paraId="21757F22" w14:textId="2B801B42" w:rsidR="00C021AA" w:rsidRDefault="00E43A70" w:rsidP="00C021AA">
      <w:pPr>
        <w:pStyle w:val="CHARACTER"/>
      </w:pPr>
      <w:r>
        <w:t>Chloe</w:t>
      </w:r>
    </w:p>
    <w:p w14:paraId="6FD170C3" w14:textId="77777777" w:rsidR="00C021AA" w:rsidRDefault="00CD62AE" w:rsidP="00C021AA">
      <w:pPr>
        <w:pStyle w:val="Dialogue"/>
      </w:pPr>
      <w:r>
        <w:t>I just hope you don’t make as many mistakes as you did in the first.</w:t>
      </w:r>
    </w:p>
    <w:p w14:paraId="37193278" w14:textId="290D1E4A" w:rsidR="00C021AA" w:rsidRDefault="00CD62AE" w:rsidP="00C021AA">
      <w:pPr>
        <w:pStyle w:val="CHARACTER"/>
      </w:pPr>
      <w:r>
        <w:t xml:space="preserve">DANIEL </w:t>
      </w:r>
    </w:p>
    <w:p w14:paraId="5F697B3B" w14:textId="06FB643D" w:rsidR="00C021AA" w:rsidRDefault="00CD62AE" w:rsidP="00C021AA">
      <w:pPr>
        <w:pStyle w:val="Dialogue"/>
      </w:pPr>
      <w:r>
        <w:t>Mistakes are good</w:t>
      </w:r>
      <w:r w:rsidR="00A553F6">
        <w:t>. They</w:t>
      </w:r>
      <w:r>
        <w:t xml:space="preserve"> teach us what we need to do next time. </w:t>
      </w:r>
    </w:p>
    <w:p w14:paraId="754120B2" w14:textId="0834E692" w:rsidR="00A553F6" w:rsidRPr="00A553F6" w:rsidRDefault="00A553F6" w:rsidP="00A553F6">
      <w:r>
        <w:t>…</w:t>
      </w:r>
    </w:p>
    <w:p w14:paraId="3860B4CB" w14:textId="31B66E79" w:rsidR="00C021AA" w:rsidRDefault="00E43A70" w:rsidP="00C021AA">
      <w:pPr>
        <w:pStyle w:val="CHARACTER"/>
      </w:pPr>
      <w:r>
        <w:t>Chloe</w:t>
      </w:r>
    </w:p>
    <w:p w14:paraId="237C5E13" w14:textId="44C5C602" w:rsidR="00C021AA" w:rsidRDefault="00A553F6" w:rsidP="00C021AA">
      <w:pPr>
        <w:pStyle w:val="Dialogue"/>
      </w:pPr>
      <w:r>
        <w:t>So,</w:t>
      </w:r>
      <w:r w:rsidR="00CD62AE">
        <w:t xml:space="preserve"> are you taking me to the </w:t>
      </w:r>
      <w:r w:rsidR="0015395F">
        <w:t>premiere</w:t>
      </w:r>
      <w:r w:rsidR="00E43A70">
        <w:t xml:space="preserve"> </w:t>
      </w:r>
      <w:r w:rsidR="00CD62AE">
        <w:t>or not?</w:t>
      </w:r>
    </w:p>
    <w:p w14:paraId="3F4101BE" w14:textId="77777777" w:rsidR="00C021AA" w:rsidRDefault="00CD62AE" w:rsidP="00C021AA">
      <w:r>
        <w:t xml:space="preserve">Daniel looks down. </w:t>
      </w:r>
    </w:p>
    <w:p w14:paraId="03E9AE87" w14:textId="77777777" w:rsidR="00C021AA" w:rsidRDefault="00CD62AE" w:rsidP="00C021AA">
      <w:pPr>
        <w:pStyle w:val="CHARACTER"/>
      </w:pPr>
      <w:r>
        <w:t xml:space="preserve">DANIEL </w:t>
      </w:r>
    </w:p>
    <w:p w14:paraId="7CF45BD1" w14:textId="77777777" w:rsidR="00C021AA" w:rsidRDefault="00CD62AE" w:rsidP="00C021AA">
      <w:pPr>
        <w:pStyle w:val="Dialogue"/>
      </w:pPr>
      <w:r>
        <w:t>Come on Chloe.</w:t>
      </w:r>
    </w:p>
    <w:p w14:paraId="08A4BBC2" w14:textId="77777777" w:rsidR="00C021AA" w:rsidRDefault="00C021AA" w:rsidP="00C021AA">
      <w:pPr>
        <w:pStyle w:val="CHARACTER"/>
      </w:pPr>
    </w:p>
    <w:p w14:paraId="75CC92FF" w14:textId="545B1C3C" w:rsidR="00C021AA" w:rsidRDefault="00E43A70" w:rsidP="00C021AA">
      <w:pPr>
        <w:pStyle w:val="CHARACTER"/>
      </w:pPr>
      <w:r>
        <w:t>Chloe</w:t>
      </w:r>
    </w:p>
    <w:p w14:paraId="47418C0D" w14:textId="70E02677" w:rsidR="00C021AA" w:rsidRDefault="00CD62AE" w:rsidP="00C021AA">
      <w:pPr>
        <w:pStyle w:val="Dialogue"/>
      </w:pPr>
      <w:r>
        <w:t>I supported you through this, it’s the least you can do. I’ve got the dress</w:t>
      </w:r>
      <w:r w:rsidR="00B65A80">
        <w:t>;</w:t>
      </w:r>
      <w:r>
        <w:t xml:space="preserve"> we can just go and stay in separate rooms.</w:t>
      </w:r>
    </w:p>
    <w:p w14:paraId="09589D68" w14:textId="77777777" w:rsidR="00C021AA" w:rsidRDefault="00CD62AE" w:rsidP="00C021AA">
      <w:pPr>
        <w:pStyle w:val="CHARACTER"/>
      </w:pPr>
      <w:r>
        <w:t xml:space="preserve">DANIEL </w:t>
      </w:r>
    </w:p>
    <w:p w14:paraId="6E52BEA4" w14:textId="77777777" w:rsidR="00C021AA" w:rsidRDefault="00CD62AE" w:rsidP="00C021AA">
      <w:pPr>
        <w:pStyle w:val="Dialogue"/>
      </w:pPr>
      <w:r>
        <w:t>CHLOE!</w:t>
      </w:r>
    </w:p>
    <w:p w14:paraId="5DB3E50D" w14:textId="77777777" w:rsidR="00C021AA" w:rsidRDefault="00C021AA" w:rsidP="00C021AA">
      <w:r>
        <w:t>C</w:t>
      </w:r>
      <w:r w:rsidR="00CD62AE">
        <w:t xml:space="preserve">hloe stops sharply. </w:t>
      </w:r>
    </w:p>
    <w:p w14:paraId="630B4197" w14:textId="45094649" w:rsidR="00C021AA" w:rsidRDefault="00CD62AE" w:rsidP="00C021AA">
      <w:pPr>
        <w:pStyle w:val="CHARACTER"/>
      </w:pPr>
      <w:r>
        <w:t xml:space="preserve">DANIEL </w:t>
      </w:r>
      <w:r w:rsidR="00A553F6">
        <w:t>(cont.)</w:t>
      </w:r>
    </w:p>
    <w:p w14:paraId="70002F7A" w14:textId="12004B70" w:rsidR="00C021AA" w:rsidRDefault="00CD62AE" w:rsidP="00C021AA">
      <w:pPr>
        <w:pStyle w:val="Dialogue"/>
      </w:pPr>
      <w:r>
        <w:t>You just don’t get it. It</w:t>
      </w:r>
      <w:r w:rsidR="00BE4013">
        <w:t>’</w:t>
      </w:r>
      <w:r>
        <w:t>s over between us</w:t>
      </w:r>
      <w:r w:rsidR="0033707C">
        <w:t>.</w:t>
      </w:r>
      <w:r>
        <w:t xml:space="preserve"> </w:t>
      </w:r>
      <w:r w:rsidR="0033707C">
        <w:t>E</w:t>
      </w:r>
      <w:r>
        <w:t xml:space="preserve">verything. I barely want to see you again let alone go anywhere with you. This is my </w:t>
      </w:r>
      <w:r w:rsidR="00A553F6">
        <w:t>night,</w:t>
      </w:r>
      <w:r>
        <w:t xml:space="preserve"> and you would only spoil it.</w:t>
      </w:r>
    </w:p>
    <w:p w14:paraId="4782FEDB" w14:textId="77777777" w:rsidR="00C021AA" w:rsidRDefault="00CD62AE" w:rsidP="00C021AA">
      <w:r>
        <w:t>Chloe’s mouth tightens.</w:t>
      </w:r>
    </w:p>
    <w:p w14:paraId="22406787" w14:textId="13AC1075" w:rsidR="00C021AA" w:rsidRDefault="00E43A70" w:rsidP="00C021AA">
      <w:pPr>
        <w:pStyle w:val="CHARACTER"/>
      </w:pPr>
      <w:r>
        <w:t>Chloe</w:t>
      </w:r>
    </w:p>
    <w:p w14:paraId="41786C23" w14:textId="145668EC" w:rsidR="00C021AA" w:rsidRDefault="00CD62AE" w:rsidP="00C021AA">
      <w:pPr>
        <w:pStyle w:val="Dialogue"/>
      </w:pPr>
      <w:proofErr w:type="gramStart"/>
      <w:r>
        <w:t>You</w:t>
      </w:r>
      <w:proofErr w:type="gramEnd"/>
      <w:r>
        <w:t xml:space="preserve"> selfish prick. You would rather go on your own than go with someone. Shows what a loser you really are. I bloody well knew it and all</w:t>
      </w:r>
      <w:r w:rsidR="0033707C">
        <w:t>…</w:t>
      </w:r>
      <w:r>
        <w:t xml:space="preserve"> Go screw yourself.</w:t>
      </w:r>
    </w:p>
    <w:p w14:paraId="0DAFA5DC" w14:textId="21C67DC1" w:rsidR="00C021AA" w:rsidRDefault="00CD62AE" w:rsidP="00C021AA">
      <w:r>
        <w:t xml:space="preserve">Chloe storms out. Daniel holds his head in his hands when </w:t>
      </w:r>
      <w:r w:rsidR="00DA5B2C">
        <w:t>A</w:t>
      </w:r>
      <w:r w:rsidR="00A553F6">
        <w:t>nnie</w:t>
      </w:r>
      <w:r>
        <w:t xml:space="preserve"> appears in the corner. </w:t>
      </w:r>
    </w:p>
    <w:p w14:paraId="50932499" w14:textId="1A067372" w:rsidR="00C021AA" w:rsidRDefault="00DA5B2C" w:rsidP="00C021AA">
      <w:pPr>
        <w:pStyle w:val="CHARACTER"/>
      </w:pPr>
      <w:r>
        <w:t>ANNIE</w:t>
      </w:r>
      <w:r w:rsidR="00CD62AE">
        <w:t xml:space="preserve"> </w:t>
      </w:r>
    </w:p>
    <w:p w14:paraId="34140C66" w14:textId="77777777" w:rsidR="00C021AA" w:rsidRDefault="00CD62AE" w:rsidP="00C021AA">
      <w:pPr>
        <w:pStyle w:val="Dialogue"/>
      </w:pPr>
      <w:r>
        <w:t xml:space="preserve">She’s some piece of work. </w:t>
      </w:r>
    </w:p>
    <w:p w14:paraId="751D2E01" w14:textId="77777777" w:rsidR="00C021AA" w:rsidRDefault="00CD62AE" w:rsidP="00C021AA">
      <w:r>
        <w:t>Daniel smiles at her.</w:t>
      </w:r>
    </w:p>
    <w:p w14:paraId="322A86E9" w14:textId="77777777" w:rsidR="00C021AA" w:rsidRDefault="00CD62AE" w:rsidP="00C021AA">
      <w:pPr>
        <w:pStyle w:val="CHARACTER"/>
      </w:pPr>
      <w:r>
        <w:t xml:space="preserve">DANIEL </w:t>
      </w:r>
    </w:p>
    <w:p w14:paraId="00D2854C" w14:textId="77777777" w:rsidR="00C021AA" w:rsidRDefault="00CD62AE" w:rsidP="00C021AA">
      <w:pPr>
        <w:pStyle w:val="Dialogue"/>
      </w:pPr>
      <w:r>
        <w:t>I used to think it was my fault when she got like that, now I know it’s just who she is.</w:t>
      </w:r>
    </w:p>
    <w:p w14:paraId="07294554" w14:textId="7073F187" w:rsidR="00C021AA" w:rsidRDefault="00DA5B2C" w:rsidP="00C021AA">
      <w:r>
        <w:t>A</w:t>
      </w:r>
      <w:r w:rsidR="00A553F6">
        <w:t>nnie</w:t>
      </w:r>
      <w:r w:rsidR="00CD62AE">
        <w:t xml:space="preserve"> comes in and stands in front of him. </w:t>
      </w:r>
    </w:p>
    <w:p w14:paraId="48008364" w14:textId="6DC5AF29" w:rsidR="00C021AA" w:rsidRDefault="00DA5B2C" w:rsidP="00C021AA">
      <w:pPr>
        <w:pStyle w:val="CHARACTER"/>
      </w:pPr>
      <w:r>
        <w:t>ANNIE</w:t>
      </w:r>
      <w:r w:rsidR="00CD62AE">
        <w:t xml:space="preserve"> </w:t>
      </w:r>
    </w:p>
    <w:p w14:paraId="15F92E2E" w14:textId="77777777" w:rsidR="00C021AA" w:rsidRDefault="00CD62AE" w:rsidP="00C021AA">
      <w:pPr>
        <w:pStyle w:val="Dialogue"/>
      </w:pPr>
      <w:r>
        <w:t>You’ve grown, she doesn’t like that. If she cared she would have supported you, like you deserve.</w:t>
      </w:r>
    </w:p>
    <w:p w14:paraId="08EAD443" w14:textId="43732BBD" w:rsidR="00AC4AC4" w:rsidRDefault="00CD62AE" w:rsidP="00AC4AC4">
      <w:r>
        <w:t xml:space="preserve">Daniel smiles at her as </w:t>
      </w:r>
      <w:r w:rsidR="00A553F6">
        <w:t>Annie</w:t>
      </w:r>
      <w:r>
        <w:t xml:space="preserve"> places something on his desk and scurries out. </w:t>
      </w:r>
      <w:r>
        <w:br/>
      </w:r>
      <w:r>
        <w:br/>
      </w:r>
      <w:r w:rsidR="00C021AA">
        <w:t>FADE OUT</w:t>
      </w:r>
      <w:r w:rsidR="00753135">
        <w:t>:</w:t>
      </w:r>
      <w:r>
        <w:br/>
      </w:r>
    </w:p>
    <w:p w14:paraId="16C71F1E" w14:textId="77777777" w:rsidR="00A553F6" w:rsidRDefault="00A553F6" w:rsidP="00CD62AE">
      <w:pPr>
        <w:spacing w:after="0"/>
        <w:rPr>
          <w:bCs/>
        </w:rPr>
      </w:pPr>
    </w:p>
    <w:p w14:paraId="05341C34" w14:textId="77777777" w:rsidR="00A553F6" w:rsidRDefault="00A553F6" w:rsidP="00CD62AE">
      <w:pPr>
        <w:spacing w:after="0"/>
        <w:rPr>
          <w:bCs/>
        </w:rPr>
      </w:pPr>
    </w:p>
    <w:p w14:paraId="6B1EE444" w14:textId="7001840F" w:rsidR="00AC4AC4" w:rsidRDefault="00AC4AC4" w:rsidP="00CD62AE">
      <w:pPr>
        <w:spacing w:after="0"/>
        <w:rPr>
          <w:bCs/>
        </w:rPr>
      </w:pPr>
      <w:r>
        <w:rPr>
          <w:bCs/>
        </w:rPr>
        <w:lastRenderedPageBreak/>
        <w:t xml:space="preserve">FADE IN: </w:t>
      </w:r>
    </w:p>
    <w:p w14:paraId="675CE087" w14:textId="77777777" w:rsidR="00AC4AC4" w:rsidRDefault="00AC4AC4" w:rsidP="00CD62AE">
      <w:pPr>
        <w:spacing w:after="0"/>
        <w:rPr>
          <w:bCs/>
        </w:rPr>
      </w:pPr>
    </w:p>
    <w:p w14:paraId="0CBB8ABB" w14:textId="70C9826E" w:rsidR="00AC4AC4" w:rsidRDefault="00AC4AC4" w:rsidP="00CD62AE">
      <w:pPr>
        <w:spacing w:after="0"/>
        <w:rPr>
          <w:bCs/>
        </w:rPr>
      </w:pPr>
      <w:r>
        <w:rPr>
          <w:bCs/>
        </w:rPr>
        <w:t>20. INT. DAVID’S OFFICE – DAY</w:t>
      </w:r>
    </w:p>
    <w:p w14:paraId="08CDCBE4" w14:textId="77777777" w:rsidR="00AC4AC4" w:rsidRDefault="00CD62AE" w:rsidP="00CD62AE">
      <w:pPr>
        <w:spacing w:after="0"/>
        <w:rPr>
          <w:bCs/>
        </w:rPr>
      </w:pPr>
      <w:r>
        <w:rPr>
          <w:bCs/>
        </w:rPr>
        <w:br/>
        <w:t xml:space="preserve">David walks into his office. Peter is sat there. </w:t>
      </w:r>
    </w:p>
    <w:p w14:paraId="3DCB87E8" w14:textId="77777777" w:rsidR="00AC4AC4" w:rsidRDefault="00AC4AC4" w:rsidP="00CD62AE">
      <w:pPr>
        <w:spacing w:after="0"/>
        <w:rPr>
          <w:bCs/>
        </w:rPr>
      </w:pPr>
    </w:p>
    <w:p w14:paraId="09E5C2FE" w14:textId="77777777" w:rsidR="00AC4AC4" w:rsidRDefault="00CD62AE" w:rsidP="00AC4AC4">
      <w:pPr>
        <w:pStyle w:val="CHARACTER"/>
      </w:pPr>
      <w:r>
        <w:t xml:space="preserve">DAVID </w:t>
      </w:r>
    </w:p>
    <w:p w14:paraId="798F5CF5" w14:textId="77777777" w:rsidR="00AC4AC4" w:rsidRDefault="00CD62AE" w:rsidP="00AC4AC4">
      <w:pPr>
        <w:pStyle w:val="Dialogue"/>
      </w:pPr>
      <w:r>
        <w:t>What are you doing here?</w:t>
      </w:r>
    </w:p>
    <w:p w14:paraId="56708321" w14:textId="77777777" w:rsidR="00AC4AC4" w:rsidRDefault="00CD62AE" w:rsidP="00AC4AC4">
      <w:r>
        <w:t xml:space="preserve">David walks behind his desk. </w:t>
      </w:r>
    </w:p>
    <w:p w14:paraId="41490B63" w14:textId="5C897F80" w:rsidR="00AC4AC4" w:rsidRDefault="0006096D" w:rsidP="00AC4AC4">
      <w:pPr>
        <w:pStyle w:val="CHARACTER"/>
      </w:pPr>
      <w:r>
        <w:t>Peter</w:t>
      </w:r>
      <w:r w:rsidR="00CD62AE">
        <w:t xml:space="preserve"> </w:t>
      </w:r>
    </w:p>
    <w:p w14:paraId="5F6ADA6F" w14:textId="3461C954" w:rsidR="00AC4AC4" w:rsidRDefault="00CD62AE" w:rsidP="00AC4AC4">
      <w:pPr>
        <w:pStyle w:val="Dialogue"/>
      </w:pPr>
      <w:r>
        <w:t xml:space="preserve">Me and Cornwell were just going through some of the final details for the agreement. </w:t>
      </w:r>
    </w:p>
    <w:p w14:paraId="6FE4DDFF" w14:textId="77777777" w:rsidR="00AC4AC4" w:rsidRDefault="00CD62AE" w:rsidP="00AC4AC4">
      <w:pPr>
        <w:pStyle w:val="CHARACTER"/>
      </w:pPr>
      <w:r>
        <w:t xml:space="preserve">DAVID </w:t>
      </w:r>
    </w:p>
    <w:p w14:paraId="7ABD6A8F" w14:textId="7DDBED34" w:rsidR="00AC4AC4" w:rsidRDefault="00AF689A" w:rsidP="00AC4AC4">
      <w:pPr>
        <w:pStyle w:val="Dialogue"/>
      </w:pPr>
      <w:r>
        <w:t>Oh,</w:t>
      </w:r>
      <w:r w:rsidR="00CD62AE">
        <w:t xml:space="preserve"> don’t talk to me about Cornwell. </w:t>
      </w:r>
    </w:p>
    <w:p w14:paraId="442BEF08" w14:textId="191803B2" w:rsidR="000373E7" w:rsidRPr="000373E7" w:rsidRDefault="000373E7" w:rsidP="000373E7">
      <w:r>
        <w:t xml:space="preserve">Peter stands up. </w:t>
      </w:r>
    </w:p>
    <w:p w14:paraId="5D648B30" w14:textId="26648F16" w:rsidR="00AC4AC4" w:rsidRDefault="0006096D" w:rsidP="00AC4AC4">
      <w:pPr>
        <w:pStyle w:val="CHARACTER"/>
      </w:pPr>
      <w:r>
        <w:t>Peter</w:t>
      </w:r>
      <w:r w:rsidR="00CD62AE">
        <w:t xml:space="preserve"> </w:t>
      </w:r>
    </w:p>
    <w:p w14:paraId="40C5FCE2" w14:textId="24A2A23B" w:rsidR="00AC4AC4" w:rsidRDefault="00BE4013" w:rsidP="00AC4AC4">
      <w:pPr>
        <w:pStyle w:val="Dialogue"/>
      </w:pPr>
      <w:r>
        <w:t>Y</w:t>
      </w:r>
      <w:r w:rsidR="00CD62AE">
        <w:t>es, Elizabeth did mention something about that. Bad timing really if you ask me.</w:t>
      </w:r>
    </w:p>
    <w:p w14:paraId="738A94F7" w14:textId="6A66BCA8" w:rsidR="00AC4AC4" w:rsidRDefault="00CD62AE" w:rsidP="00AC4AC4">
      <w:pPr>
        <w:pStyle w:val="CHARACTER"/>
      </w:pPr>
      <w:r>
        <w:t>DAVID</w:t>
      </w:r>
    </w:p>
    <w:p w14:paraId="02607258" w14:textId="1A62F4BB" w:rsidR="0033707C" w:rsidRPr="0033707C" w:rsidRDefault="0033707C" w:rsidP="0033707C">
      <w:pPr>
        <w:pStyle w:val="Parenthetical"/>
        <w:spacing w:after="0"/>
      </w:pPr>
      <w:r>
        <w:t xml:space="preserve">(Frustrated) </w:t>
      </w:r>
    </w:p>
    <w:p w14:paraId="021C3961" w14:textId="0E3688A7" w:rsidR="00AC4AC4" w:rsidRDefault="00CD62AE" w:rsidP="0033707C">
      <w:pPr>
        <w:pStyle w:val="Dialogue"/>
        <w:spacing w:after="0"/>
      </w:pPr>
      <w:r>
        <w:t xml:space="preserve">Bad timing? Three months </w:t>
      </w:r>
      <w:proofErr w:type="gramStart"/>
      <w:r w:rsidR="00AF689A">
        <w:t>ago</w:t>
      </w:r>
      <w:proofErr w:type="gramEnd"/>
      <w:r>
        <w:t xml:space="preserve"> would have been bad timing, this was disastrous. </w:t>
      </w:r>
    </w:p>
    <w:p w14:paraId="2CC6C568" w14:textId="77777777" w:rsidR="0033707C" w:rsidRDefault="0033707C" w:rsidP="00AC4AC4">
      <w:pPr>
        <w:pStyle w:val="CHARACTER"/>
      </w:pPr>
    </w:p>
    <w:p w14:paraId="04BCC4F3" w14:textId="63F0B006" w:rsidR="00AC4AC4" w:rsidRDefault="0006096D" w:rsidP="00AC4AC4">
      <w:pPr>
        <w:pStyle w:val="CHARACTER"/>
      </w:pPr>
      <w:r>
        <w:t>Peter</w:t>
      </w:r>
      <w:r w:rsidR="00CD62AE">
        <w:t xml:space="preserve"> </w:t>
      </w:r>
    </w:p>
    <w:p w14:paraId="794DD92E" w14:textId="77777777" w:rsidR="00AC4AC4" w:rsidRDefault="00CD62AE" w:rsidP="00AC4AC4">
      <w:pPr>
        <w:pStyle w:val="Dialogue"/>
      </w:pPr>
      <w:r>
        <w:t>He assures me that there was no ill intent.</w:t>
      </w:r>
    </w:p>
    <w:p w14:paraId="7FD32300" w14:textId="77777777" w:rsidR="00AC4AC4" w:rsidRDefault="00CD62AE" w:rsidP="00AC4AC4">
      <w:pPr>
        <w:pStyle w:val="CHARACTER"/>
      </w:pPr>
      <w:r>
        <w:t xml:space="preserve">DAVID </w:t>
      </w:r>
    </w:p>
    <w:p w14:paraId="009430C4" w14:textId="77777777" w:rsidR="00AC4AC4" w:rsidRDefault="00CD62AE" w:rsidP="00AC4AC4">
      <w:pPr>
        <w:pStyle w:val="Dialogue"/>
      </w:pPr>
      <w:r>
        <w:t xml:space="preserve">That is what everyone is telling me. </w:t>
      </w:r>
    </w:p>
    <w:p w14:paraId="63020919" w14:textId="7354030A" w:rsidR="00AC4AC4" w:rsidRDefault="0006096D" w:rsidP="00AC4AC4">
      <w:pPr>
        <w:pStyle w:val="CHARACTER"/>
      </w:pPr>
      <w:r>
        <w:t>Peter</w:t>
      </w:r>
      <w:r w:rsidR="00CD62AE">
        <w:t xml:space="preserve"> </w:t>
      </w:r>
    </w:p>
    <w:p w14:paraId="4FD10181" w14:textId="03B79A4A" w:rsidR="00AC4AC4" w:rsidRDefault="00CD62AE" w:rsidP="00AC4AC4">
      <w:pPr>
        <w:pStyle w:val="Dialogue"/>
      </w:pPr>
      <w:r>
        <w:t xml:space="preserve">Talking of ill intent. We received a heads up from a few members of the press. There is footage of you yelling at several members of </w:t>
      </w:r>
      <w:r w:rsidR="00A553F6">
        <w:t>staff</w:t>
      </w:r>
      <w:r>
        <w:t>.</w:t>
      </w:r>
    </w:p>
    <w:p w14:paraId="129ACDBC" w14:textId="77777777" w:rsidR="00AC4AC4" w:rsidRDefault="00CD62AE" w:rsidP="00AC4AC4">
      <w:r>
        <w:t xml:space="preserve">David puts his head in his hands. </w:t>
      </w:r>
    </w:p>
    <w:p w14:paraId="6420BD28" w14:textId="77777777" w:rsidR="00AC4AC4" w:rsidRDefault="00CD62AE" w:rsidP="00AC4AC4">
      <w:pPr>
        <w:pStyle w:val="CHARACTER"/>
      </w:pPr>
      <w:r>
        <w:t xml:space="preserve">DAVID </w:t>
      </w:r>
    </w:p>
    <w:p w14:paraId="68B2AF36" w14:textId="77777777" w:rsidR="00A553F6" w:rsidRDefault="00CD62AE" w:rsidP="00A553F6">
      <w:pPr>
        <w:pStyle w:val="Dialogue"/>
      </w:pPr>
      <w:r>
        <w:t>Is it that bad?</w:t>
      </w:r>
    </w:p>
    <w:p w14:paraId="563AE947" w14:textId="77777777" w:rsidR="00486523" w:rsidRDefault="00486523" w:rsidP="00486523">
      <w:pPr>
        <w:pStyle w:val="CHARACTER"/>
        <w:ind w:left="0"/>
      </w:pPr>
    </w:p>
    <w:p w14:paraId="3CC770C6" w14:textId="695D07B7" w:rsidR="00AC4AC4" w:rsidRDefault="00486523" w:rsidP="00486523">
      <w:pPr>
        <w:pStyle w:val="CHARACTER"/>
      </w:pPr>
      <w:r>
        <w:br/>
      </w:r>
      <w:r>
        <w:br/>
      </w:r>
      <w:r>
        <w:lastRenderedPageBreak/>
        <w:br/>
      </w:r>
      <w:r w:rsidR="0006096D">
        <w:t>Peter</w:t>
      </w:r>
      <w:r w:rsidR="00CD62AE">
        <w:t xml:space="preserve"> </w:t>
      </w:r>
    </w:p>
    <w:p w14:paraId="46267A64" w14:textId="5251D720" w:rsidR="00AC4AC4" w:rsidRDefault="00CD62AE" w:rsidP="00AC4AC4">
      <w:pPr>
        <w:pStyle w:val="Dialogue"/>
      </w:pPr>
      <w:r>
        <w:t xml:space="preserve">It won’t be </w:t>
      </w:r>
      <w:r w:rsidR="00A553F6">
        <w:t>nice,</w:t>
      </w:r>
      <w:r>
        <w:t xml:space="preserve"> I’m sure. Luckily here your reputation will work in our favour. Everybody knows you are a nice guy going through a difficult time so no one </w:t>
      </w:r>
      <w:r w:rsidR="0033707C">
        <w:t>will</w:t>
      </w:r>
      <w:r>
        <w:t xml:space="preserve"> take too many swipes at you. </w:t>
      </w:r>
    </w:p>
    <w:p w14:paraId="1A01F6DD" w14:textId="77777777" w:rsidR="00AC4AC4" w:rsidRDefault="00CD62AE" w:rsidP="00AC4AC4">
      <w:pPr>
        <w:pStyle w:val="CHARACTER"/>
      </w:pPr>
      <w:r>
        <w:t xml:space="preserve">DAVID </w:t>
      </w:r>
    </w:p>
    <w:p w14:paraId="11A20409" w14:textId="77777777" w:rsidR="00AC4AC4" w:rsidRDefault="00CD62AE" w:rsidP="00AC4AC4">
      <w:pPr>
        <w:pStyle w:val="Dialogue"/>
      </w:pPr>
      <w:r>
        <w:t xml:space="preserve">I will make sure I apologise. </w:t>
      </w:r>
    </w:p>
    <w:p w14:paraId="759F77C8" w14:textId="157FBC85" w:rsidR="00AC4AC4" w:rsidRDefault="0006096D" w:rsidP="00AC4AC4">
      <w:pPr>
        <w:pStyle w:val="CHARACTER"/>
      </w:pPr>
      <w:r>
        <w:t>Peter</w:t>
      </w:r>
      <w:r w:rsidR="00CD62AE">
        <w:t xml:space="preserve"> </w:t>
      </w:r>
    </w:p>
    <w:p w14:paraId="0D1F5397" w14:textId="4DEBA970" w:rsidR="00AC4AC4" w:rsidRDefault="00AF689A" w:rsidP="00AC4AC4">
      <w:pPr>
        <w:pStyle w:val="Dialogue"/>
      </w:pPr>
      <w:r>
        <w:t>Yes,</w:t>
      </w:r>
      <w:r w:rsidR="00CD62AE">
        <w:t xml:space="preserve"> but I think the bigger issue is you.</w:t>
      </w:r>
    </w:p>
    <w:p w14:paraId="62F87204" w14:textId="0C127571" w:rsidR="0033707C" w:rsidRPr="0033707C" w:rsidRDefault="0033707C" w:rsidP="0033707C">
      <w:r>
        <w:t>David stops dead, mouth wide open.</w:t>
      </w:r>
    </w:p>
    <w:p w14:paraId="12AD61E1" w14:textId="0B4F04FA" w:rsidR="00AC4AC4" w:rsidRDefault="00CD62AE" w:rsidP="00AC4AC4">
      <w:pPr>
        <w:pStyle w:val="CHARACTER"/>
      </w:pPr>
      <w:r>
        <w:t xml:space="preserve">DAVID </w:t>
      </w:r>
    </w:p>
    <w:p w14:paraId="717E9740" w14:textId="36E4BCFD" w:rsidR="00DC0CE6" w:rsidRPr="00DC0CE6" w:rsidRDefault="00DC0CE6" w:rsidP="00DC0CE6">
      <w:pPr>
        <w:pStyle w:val="Parenthetical"/>
        <w:spacing w:after="0"/>
      </w:pPr>
      <w:r>
        <w:t xml:space="preserve">(Stunned) </w:t>
      </w:r>
    </w:p>
    <w:p w14:paraId="35C07CAD" w14:textId="77777777" w:rsidR="00AC4AC4" w:rsidRDefault="00CD62AE" w:rsidP="00DC0CE6">
      <w:pPr>
        <w:pStyle w:val="Dialogue"/>
        <w:spacing w:after="0"/>
      </w:pPr>
      <w:r>
        <w:t>Me?</w:t>
      </w:r>
    </w:p>
    <w:p w14:paraId="0B3213ED" w14:textId="43E23550" w:rsidR="00AC4AC4" w:rsidRDefault="0006096D" w:rsidP="00AC4AC4">
      <w:pPr>
        <w:pStyle w:val="CHARACTER"/>
      </w:pPr>
      <w:r>
        <w:t>Peter</w:t>
      </w:r>
      <w:r w:rsidR="00CD62AE">
        <w:t xml:space="preserve"> </w:t>
      </w:r>
    </w:p>
    <w:p w14:paraId="1B3E1F89" w14:textId="4A2AA2B0" w:rsidR="00AC4AC4" w:rsidRDefault="00CD62AE" w:rsidP="00AC4AC4">
      <w:pPr>
        <w:pStyle w:val="Dialogue"/>
      </w:pPr>
      <w:r>
        <w:t xml:space="preserve">You are snappy because of everything that is going on, especially with this story about </w:t>
      </w:r>
      <w:r w:rsidR="00DC0CE6">
        <w:t>Rosanna.</w:t>
      </w:r>
      <w:r>
        <w:t xml:space="preserve"> Soon will be the worse days of your life and well…</w:t>
      </w:r>
    </w:p>
    <w:p w14:paraId="4699C84D" w14:textId="77777777" w:rsidR="00AC4AC4" w:rsidRDefault="00CD62AE" w:rsidP="00AC4AC4">
      <w:pPr>
        <w:pStyle w:val="CHARACTER"/>
      </w:pPr>
      <w:r>
        <w:t xml:space="preserve">DAVID </w:t>
      </w:r>
    </w:p>
    <w:p w14:paraId="74819F24" w14:textId="77777777" w:rsidR="00AC4AC4" w:rsidRDefault="00CD62AE" w:rsidP="00AC4AC4">
      <w:pPr>
        <w:pStyle w:val="Dialogue"/>
      </w:pPr>
      <w:r>
        <w:t>You are worried I will be a liability?</w:t>
      </w:r>
    </w:p>
    <w:p w14:paraId="74CB537E" w14:textId="78C4AC78" w:rsidR="00AC4AC4" w:rsidRDefault="0006096D" w:rsidP="00AC4AC4">
      <w:pPr>
        <w:pStyle w:val="CHARACTER"/>
      </w:pPr>
      <w:r>
        <w:t>Peter</w:t>
      </w:r>
      <w:r w:rsidR="00CD62AE">
        <w:t xml:space="preserve"> </w:t>
      </w:r>
    </w:p>
    <w:p w14:paraId="2BBA9D64" w14:textId="26CA0854" w:rsidR="00AC4AC4" w:rsidRDefault="00CD62AE" w:rsidP="00AC4AC4">
      <w:pPr>
        <w:pStyle w:val="Dialogue"/>
      </w:pPr>
      <w:r>
        <w:t xml:space="preserve">I’m worried you will not be able to operate affectively </w:t>
      </w:r>
      <w:r w:rsidR="00BE4013">
        <w:t>if</w:t>
      </w:r>
      <w:r>
        <w:t xml:space="preserve"> something</w:t>
      </w:r>
      <w:r w:rsidR="00BE4013">
        <w:t xml:space="preserve"> was </w:t>
      </w:r>
      <w:r>
        <w:t>to go wrong.</w:t>
      </w:r>
    </w:p>
    <w:p w14:paraId="54BB6248" w14:textId="49528A3F" w:rsidR="00AC4AC4" w:rsidRDefault="00CD62AE" w:rsidP="00AC4AC4">
      <w:pPr>
        <w:pStyle w:val="CHARACTER"/>
      </w:pPr>
      <w:r>
        <w:t xml:space="preserve">DAVID </w:t>
      </w:r>
    </w:p>
    <w:p w14:paraId="7E8E70C5" w14:textId="430415E3" w:rsidR="000373E7" w:rsidRPr="000373E7" w:rsidRDefault="000373E7" w:rsidP="000373E7">
      <w:pPr>
        <w:pStyle w:val="Parenthetical"/>
        <w:spacing w:after="0"/>
      </w:pPr>
      <w:r>
        <w:t>(Frustrated)</w:t>
      </w:r>
    </w:p>
    <w:p w14:paraId="1DCE3E11" w14:textId="77777777" w:rsidR="00AC4AC4" w:rsidRDefault="00CD62AE" w:rsidP="000373E7">
      <w:pPr>
        <w:pStyle w:val="Dialogue"/>
        <w:spacing w:after="0"/>
      </w:pPr>
      <w:r>
        <w:t>I won’t be forced out of this production.</w:t>
      </w:r>
    </w:p>
    <w:p w14:paraId="1A49CC82" w14:textId="77777777" w:rsidR="000373E7" w:rsidRDefault="000373E7" w:rsidP="00AC4AC4">
      <w:pPr>
        <w:pStyle w:val="CHARACTER"/>
      </w:pPr>
    </w:p>
    <w:p w14:paraId="08694627" w14:textId="6C628308" w:rsidR="00AC4AC4" w:rsidRDefault="0006096D" w:rsidP="00AC4AC4">
      <w:pPr>
        <w:pStyle w:val="CHARACTER"/>
      </w:pPr>
      <w:r>
        <w:t>Peter</w:t>
      </w:r>
      <w:r w:rsidR="00CD62AE">
        <w:t xml:space="preserve"> </w:t>
      </w:r>
    </w:p>
    <w:p w14:paraId="413FDDB9" w14:textId="610B4506" w:rsidR="00AC4AC4" w:rsidRDefault="00CD62AE" w:rsidP="00AC4AC4">
      <w:pPr>
        <w:pStyle w:val="Dialogue"/>
      </w:pPr>
      <w:r>
        <w:t xml:space="preserve">No one is forcing you </w:t>
      </w:r>
      <w:r w:rsidR="00AF689A">
        <w:t>out,</w:t>
      </w:r>
      <w:r>
        <w:t xml:space="preserve"> but you will need time to </w:t>
      </w:r>
      <w:r w:rsidR="00486523">
        <w:t>grieve,</w:t>
      </w:r>
      <w:r>
        <w:t xml:space="preserve"> and a few re-shoots can be done without you. </w:t>
      </w:r>
    </w:p>
    <w:p w14:paraId="08A5F254" w14:textId="77777777" w:rsidR="00AC4AC4" w:rsidRDefault="00CD62AE" w:rsidP="00AC4AC4">
      <w:pPr>
        <w:pStyle w:val="CHARACTER"/>
      </w:pPr>
      <w:r>
        <w:t xml:space="preserve">DAVID </w:t>
      </w:r>
    </w:p>
    <w:p w14:paraId="0DF2F79F" w14:textId="77777777" w:rsidR="00AC4AC4" w:rsidRDefault="00CD62AE" w:rsidP="00AC4AC4">
      <w:pPr>
        <w:pStyle w:val="Dialogue"/>
      </w:pPr>
      <w:r>
        <w:t>I’m grieving now.</w:t>
      </w:r>
    </w:p>
    <w:p w14:paraId="7EE32295" w14:textId="33F3AA44" w:rsidR="00AC4AC4" w:rsidRDefault="0006096D" w:rsidP="00AC4AC4">
      <w:pPr>
        <w:pStyle w:val="CHARACTER"/>
      </w:pPr>
      <w:r>
        <w:t>Peter</w:t>
      </w:r>
      <w:r w:rsidR="00CD62AE">
        <w:t xml:space="preserve"> </w:t>
      </w:r>
    </w:p>
    <w:p w14:paraId="50722E0B" w14:textId="2ACAD77E" w:rsidR="00AC4AC4" w:rsidRDefault="00CD62AE" w:rsidP="00AC4AC4">
      <w:pPr>
        <w:pStyle w:val="Dialogue"/>
      </w:pPr>
      <w:r>
        <w:t xml:space="preserve">Please David, the press will be </w:t>
      </w:r>
      <w:r w:rsidR="00AF689A">
        <w:t>everywhere,</w:t>
      </w:r>
      <w:r w:rsidR="000373E7">
        <w:t xml:space="preserve"> and a</w:t>
      </w:r>
      <w:r>
        <w:t xml:space="preserve">ll </w:t>
      </w:r>
      <w:r w:rsidR="000373E7">
        <w:t xml:space="preserve">will be </w:t>
      </w:r>
      <w:r>
        <w:t>watching to see how you can handle things.</w:t>
      </w:r>
    </w:p>
    <w:p w14:paraId="5E7F7D8F" w14:textId="77777777" w:rsidR="00AC4AC4" w:rsidRDefault="00CD62AE" w:rsidP="00AC4AC4">
      <w:pPr>
        <w:pStyle w:val="CHARACTER"/>
      </w:pPr>
      <w:r>
        <w:lastRenderedPageBreak/>
        <w:t xml:space="preserve">DAVID </w:t>
      </w:r>
    </w:p>
    <w:p w14:paraId="4CCFCE2A" w14:textId="77777777" w:rsidR="00AC4AC4" w:rsidRDefault="00CD62AE" w:rsidP="00AC4AC4">
      <w:pPr>
        <w:pStyle w:val="Dialogue"/>
      </w:pPr>
      <w:r>
        <w:t>And you think I can’t keep quiet like a good little boy?</w:t>
      </w:r>
    </w:p>
    <w:p w14:paraId="25185392" w14:textId="5F5F29BD" w:rsidR="00AC4AC4" w:rsidRDefault="0006096D" w:rsidP="00AC4AC4">
      <w:pPr>
        <w:pStyle w:val="CHARACTER"/>
      </w:pPr>
      <w:r>
        <w:t>Peter</w:t>
      </w:r>
      <w:r w:rsidR="00CD62AE">
        <w:t xml:space="preserve"> </w:t>
      </w:r>
    </w:p>
    <w:p w14:paraId="47DB2260" w14:textId="77777777" w:rsidR="00AC4AC4" w:rsidRDefault="00CD62AE" w:rsidP="00AC4AC4">
      <w:pPr>
        <w:pStyle w:val="Dialogue"/>
      </w:pPr>
      <w:r>
        <w:t>I’m worried that you will hold everything in until you can’t anymore.</w:t>
      </w:r>
    </w:p>
    <w:p w14:paraId="127E20BD" w14:textId="28B6C2F0" w:rsidR="00AC4AC4" w:rsidRDefault="00CD62AE" w:rsidP="00AC4AC4">
      <w:pPr>
        <w:pStyle w:val="CHARACTER"/>
      </w:pPr>
      <w:r>
        <w:t>DAVID</w:t>
      </w:r>
    </w:p>
    <w:p w14:paraId="066142A3" w14:textId="1249F4C2" w:rsidR="00A553F6" w:rsidRPr="00A553F6" w:rsidRDefault="00A553F6" w:rsidP="00A553F6">
      <w:pPr>
        <w:pStyle w:val="Parenthetical"/>
        <w:spacing w:after="0"/>
      </w:pPr>
      <w:r>
        <w:t>(Growing anger)</w:t>
      </w:r>
    </w:p>
    <w:p w14:paraId="4603391B" w14:textId="00F2A949" w:rsidR="00A553F6" w:rsidRDefault="00CD62AE" w:rsidP="00A553F6">
      <w:pPr>
        <w:pStyle w:val="Dialogue"/>
        <w:spacing w:after="0"/>
      </w:pPr>
      <w:r>
        <w:t>Your concern would be more well received if I knew you weren’t just trying to look after your product.</w:t>
      </w:r>
    </w:p>
    <w:p w14:paraId="60414896" w14:textId="29F20DAC" w:rsidR="00AC4AC4" w:rsidRDefault="00CD62AE" w:rsidP="00A553F6">
      <w:pPr>
        <w:pStyle w:val="Dialogue"/>
        <w:spacing w:after="0"/>
      </w:pPr>
      <w:r>
        <w:t xml:space="preserve"> </w:t>
      </w:r>
    </w:p>
    <w:p w14:paraId="56C0E8D1" w14:textId="77777777" w:rsidR="00AC4AC4" w:rsidRDefault="00CD62AE" w:rsidP="00AC4AC4">
      <w:r>
        <w:t xml:space="preserve">David and Peter stare at eachother. Sophie knocks on the door. </w:t>
      </w:r>
    </w:p>
    <w:p w14:paraId="2C191810" w14:textId="77777777" w:rsidR="00AC4AC4" w:rsidRDefault="00CD62AE" w:rsidP="00AC4AC4">
      <w:pPr>
        <w:pStyle w:val="CHARACTER"/>
      </w:pPr>
      <w:r>
        <w:t xml:space="preserve">Sophie: </w:t>
      </w:r>
    </w:p>
    <w:p w14:paraId="48375C71" w14:textId="77777777" w:rsidR="00AC4AC4" w:rsidRDefault="00CD62AE" w:rsidP="00AC4AC4">
      <w:pPr>
        <w:pStyle w:val="Dialogue"/>
      </w:pPr>
      <w:r>
        <w:t>Excuse me.</w:t>
      </w:r>
    </w:p>
    <w:p w14:paraId="6BA5B854" w14:textId="77777777" w:rsidR="00AC4AC4" w:rsidRDefault="00CD62AE" w:rsidP="00AC4AC4">
      <w:r>
        <w:t>David smiles at her.</w:t>
      </w:r>
    </w:p>
    <w:p w14:paraId="62887ECD" w14:textId="77777777" w:rsidR="00AC4AC4" w:rsidRDefault="00CD62AE" w:rsidP="00AC4AC4">
      <w:pPr>
        <w:pStyle w:val="CHARACTER"/>
      </w:pPr>
      <w:r>
        <w:t xml:space="preserve">DAVID </w:t>
      </w:r>
    </w:p>
    <w:p w14:paraId="7F423EE9" w14:textId="77777777" w:rsidR="00AC4AC4" w:rsidRDefault="00CD62AE" w:rsidP="00AC4AC4">
      <w:pPr>
        <w:pStyle w:val="Dialogue"/>
      </w:pPr>
      <w:r>
        <w:t>Yeah?</w:t>
      </w:r>
    </w:p>
    <w:p w14:paraId="2CF4A856" w14:textId="77777777" w:rsidR="00AC4AC4" w:rsidRDefault="00CD62AE" w:rsidP="00AC4AC4">
      <w:pPr>
        <w:pStyle w:val="CHARACTER"/>
      </w:pPr>
      <w:r>
        <w:t xml:space="preserve">Sophie: </w:t>
      </w:r>
    </w:p>
    <w:p w14:paraId="479612DA" w14:textId="77777777" w:rsidR="00AC4AC4" w:rsidRDefault="00CD62AE" w:rsidP="00AC4AC4">
      <w:pPr>
        <w:pStyle w:val="Dialogue"/>
      </w:pPr>
      <w:r>
        <w:t xml:space="preserve">Mark needs to see you. </w:t>
      </w:r>
    </w:p>
    <w:p w14:paraId="5273787B" w14:textId="77777777" w:rsidR="00AC4AC4" w:rsidRDefault="00CD62AE" w:rsidP="00AC4AC4">
      <w:r>
        <w:t xml:space="preserve">David beckons for Peter to leave who looks un-happy as he walks out. </w:t>
      </w:r>
      <w:r>
        <w:br/>
      </w:r>
      <w:r>
        <w:br/>
      </w:r>
      <w:r w:rsidR="00AC4AC4">
        <w:t xml:space="preserve">FADE OUT: </w:t>
      </w:r>
      <w:r>
        <w:br/>
      </w:r>
      <w:r>
        <w:br/>
      </w:r>
      <w:r>
        <w:br/>
      </w:r>
      <w:r>
        <w:br/>
      </w:r>
      <w:r>
        <w:br/>
      </w:r>
      <w:r>
        <w:br/>
      </w:r>
      <w:r>
        <w:br/>
      </w:r>
      <w:r>
        <w:br/>
      </w:r>
      <w:r>
        <w:br/>
      </w:r>
      <w:r>
        <w:br/>
      </w:r>
      <w:r>
        <w:br/>
      </w:r>
      <w:r>
        <w:br/>
      </w:r>
      <w:r>
        <w:br/>
      </w:r>
      <w:r>
        <w:br/>
      </w:r>
      <w:r>
        <w:br/>
      </w:r>
      <w:r>
        <w:br/>
      </w:r>
      <w:r>
        <w:br/>
      </w:r>
    </w:p>
    <w:p w14:paraId="5FCB9FF9" w14:textId="77777777" w:rsidR="00486523" w:rsidRDefault="00486523" w:rsidP="00AC4AC4"/>
    <w:p w14:paraId="1F709900" w14:textId="77777777" w:rsidR="00486523" w:rsidRDefault="00486523" w:rsidP="00AC4AC4"/>
    <w:p w14:paraId="59C6D5E8" w14:textId="21C50C2B" w:rsidR="001015FB" w:rsidRDefault="00AC4AC4" w:rsidP="00AC4AC4">
      <w:r>
        <w:lastRenderedPageBreak/>
        <w:t xml:space="preserve">FADE IN: </w:t>
      </w:r>
    </w:p>
    <w:p w14:paraId="10529022" w14:textId="7F7016D7" w:rsidR="001015FB" w:rsidRDefault="001015FB" w:rsidP="00AC4AC4">
      <w:r>
        <w:t xml:space="preserve">21. EXT. OFFICE ENTRYWAY – DAY </w:t>
      </w:r>
      <w:r w:rsidR="00CD62AE">
        <w:br/>
      </w:r>
      <w:r w:rsidR="00CD62AE">
        <w:br/>
        <w:t xml:space="preserve">Elizabeth is walking out of her office when she spots Harper outside. She quickly walks over to meet her. </w:t>
      </w:r>
    </w:p>
    <w:p w14:paraId="4D6C1D35" w14:textId="77777777" w:rsidR="001015FB" w:rsidRDefault="00CD62AE" w:rsidP="001015FB">
      <w:pPr>
        <w:pStyle w:val="CHARACTER"/>
      </w:pPr>
      <w:r>
        <w:t>ELIZABETH</w:t>
      </w:r>
    </w:p>
    <w:p w14:paraId="5EB535FC" w14:textId="77777777" w:rsidR="001015FB" w:rsidRDefault="00CD62AE" w:rsidP="001015FB">
      <w:pPr>
        <w:pStyle w:val="Dialogue"/>
      </w:pPr>
      <w:r>
        <w:t>What are you doing here?</w:t>
      </w:r>
    </w:p>
    <w:p w14:paraId="31E34EBB" w14:textId="77777777" w:rsidR="001015FB" w:rsidRDefault="00CD62AE" w:rsidP="001015FB">
      <w:pPr>
        <w:pStyle w:val="CHARACTER"/>
      </w:pPr>
      <w:r>
        <w:t xml:space="preserve">HARPER </w:t>
      </w:r>
    </w:p>
    <w:p w14:paraId="6E53E12A" w14:textId="77777777" w:rsidR="001015FB" w:rsidRDefault="00CD62AE" w:rsidP="001015FB">
      <w:pPr>
        <w:pStyle w:val="Dialogue"/>
      </w:pPr>
      <w:r>
        <w:t>Trying to find a story.</w:t>
      </w:r>
    </w:p>
    <w:p w14:paraId="38C5B96D" w14:textId="77777777" w:rsidR="001015FB" w:rsidRDefault="00CD62AE" w:rsidP="001015FB">
      <w:pPr>
        <w:pStyle w:val="CHARACTER"/>
      </w:pPr>
      <w:r>
        <w:t>ELIZABETH</w:t>
      </w:r>
    </w:p>
    <w:p w14:paraId="6E8B4FC7" w14:textId="6C882C6E" w:rsidR="001015FB" w:rsidRDefault="00CD62AE" w:rsidP="001015FB">
      <w:pPr>
        <w:pStyle w:val="Dialogue"/>
      </w:pPr>
      <w:r>
        <w:t xml:space="preserve">Then you </w:t>
      </w:r>
      <w:r w:rsidR="00AF689A">
        <w:t>ought</w:t>
      </w:r>
      <w:r>
        <w:t xml:space="preserve"> to head over to the studio, that is where everything is happening.</w:t>
      </w:r>
    </w:p>
    <w:p w14:paraId="51A67628" w14:textId="77777777" w:rsidR="001015FB" w:rsidRDefault="00CD62AE" w:rsidP="001015FB">
      <w:pPr>
        <w:pStyle w:val="CHARACTER"/>
      </w:pPr>
      <w:r>
        <w:t xml:space="preserve">HARPER </w:t>
      </w:r>
    </w:p>
    <w:p w14:paraId="6E981555" w14:textId="5FFB39C0" w:rsidR="001015FB" w:rsidRDefault="00AF689A" w:rsidP="001015FB">
      <w:pPr>
        <w:pStyle w:val="Dialogue"/>
      </w:pPr>
      <w:proofErr w:type="gramStart"/>
      <w:r>
        <w:t>Actually,</w:t>
      </w:r>
      <w:r w:rsidR="00CD62AE">
        <w:t xml:space="preserve"> they</w:t>
      </w:r>
      <w:proofErr w:type="gramEnd"/>
      <w:r w:rsidR="00CD62AE">
        <w:t xml:space="preserve"> have wrapped for the day. </w:t>
      </w:r>
    </w:p>
    <w:p w14:paraId="2C58092D" w14:textId="77777777" w:rsidR="001015FB" w:rsidRDefault="00CD62AE" w:rsidP="001015FB">
      <w:r>
        <w:t xml:space="preserve">Harper grabs Elizabeth and pulls her to the side. </w:t>
      </w:r>
    </w:p>
    <w:p w14:paraId="5C3F1D62" w14:textId="219EEF40" w:rsidR="001015FB" w:rsidRDefault="00CD62AE" w:rsidP="001015FB">
      <w:pPr>
        <w:pStyle w:val="CHARACTER"/>
      </w:pPr>
      <w:r>
        <w:t xml:space="preserve">HARPER </w:t>
      </w:r>
      <w:r w:rsidR="000373E7">
        <w:t>(cONT.)</w:t>
      </w:r>
    </w:p>
    <w:p w14:paraId="2D17C840" w14:textId="21E8B5A3" w:rsidR="001015FB" w:rsidRDefault="00CD62AE" w:rsidP="001015FB">
      <w:pPr>
        <w:pStyle w:val="Dialogue"/>
      </w:pPr>
      <w:r>
        <w:t xml:space="preserve">I have some more information for you. </w:t>
      </w:r>
      <w:r w:rsidR="00DC0CE6">
        <w:t xml:space="preserve">Lydia </w:t>
      </w:r>
      <w:r>
        <w:t>didn’t ring you guys for the story, Cornwell contacted her.</w:t>
      </w:r>
    </w:p>
    <w:p w14:paraId="73DBA9D6" w14:textId="77777777" w:rsidR="001015FB" w:rsidRDefault="001015FB" w:rsidP="001015FB">
      <w:pPr>
        <w:pStyle w:val="CHARACTER"/>
      </w:pPr>
    </w:p>
    <w:p w14:paraId="650DF6C3" w14:textId="77777777" w:rsidR="001015FB" w:rsidRDefault="00CD62AE" w:rsidP="001015FB">
      <w:pPr>
        <w:pStyle w:val="CHARACTER"/>
      </w:pPr>
      <w:r>
        <w:t>ELIZABETH</w:t>
      </w:r>
    </w:p>
    <w:p w14:paraId="178D5CA9" w14:textId="77777777" w:rsidR="001015FB" w:rsidRDefault="00CD62AE" w:rsidP="001015FB">
      <w:pPr>
        <w:pStyle w:val="Dialogue"/>
      </w:pPr>
      <w:r>
        <w:t>Seriously?</w:t>
      </w:r>
    </w:p>
    <w:p w14:paraId="6CF2D33A" w14:textId="77777777" w:rsidR="001015FB" w:rsidRDefault="00CD62AE" w:rsidP="001015FB">
      <w:pPr>
        <w:pStyle w:val="CHARACTER"/>
      </w:pPr>
      <w:r>
        <w:t xml:space="preserve">HARPER </w:t>
      </w:r>
    </w:p>
    <w:p w14:paraId="24A262CC" w14:textId="2E392228" w:rsidR="001015FB" w:rsidRDefault="00CD62AE" w:rsidP="001015FB">
      <w:pPr>
        <w:pStyle w:val="Dialogue"/>
      </w:pPr>
      <w:r>
        <w:t>Yeah, he wanted it snuck under the radar,</w:t>
      </w:r>
      <w:r w:rsidR="00DC0CE6">
        <w:t xml:space="preserve"> with</w:t>
      </w:r>
      <w:r>
        <w:t xml:space="preserve"> a personal guarantee of more stories to come. </w:t>
      </w:r>
    </w:p>
    <w:p w14:paraId="2D347AFD" w14:textId="77777777" w:rsidR="001015FB" w:rsidRDefault="00CD62AE" w:rsidP="001015FB">
      <w:r>
        <w:t>Elizabeth looks frustrated.</w:t>
      </w:r>
    </w:p>
    <w:p w14:paraId="2DCD5B5D" w14:textId="77777777" w:rsidR="001015FB" w:rsidRDefault="00CD62AE" w:rsidP="001015FB">
      <w:pPr>
        <w:pStyle w:val="CHARACTER"/>
      </w:pPr>
      <w:r>
        <w:t>ELIZABETH</w:t>
      </w:r>
    </w:p>
    <w:p w14:paraId="06E6E266" w14:textId="77777777" w:rsidR="001015FB" w:rsidRDefault="00CD62AE" w:rsidP="001015FB">
      <w:pPr>
        <w:pStyle w:val="Dialogue"/>
      </w:pPr>
      <w:r>
        <w:t>I’m going to kill him.</w:t>
      </w:r>
    </w:p>
    <w:p w14:paraId="1759EDA9" w14:textId="77777777" w:rsidR="001015FB" w:rsidRDefault="00CD62AE" w:rsidP="001015FB">
      <w:pPr>
        <w:pStyle w:val="CHARACTER"/>
      </w:pPr>
      <w:r>
        <w:t xml:space="preserve">HARPER </w:t>
      </w:r>
    </w:p>
    <w:p w14:paraId="5E0FCE75" w14:textId="66BD344D" w:rsidR="001015FB" w:rsidRDefault="00CD62AE" w:rsidP="001015FB">
      <w:pPr>
        <w:pStyle w:val="Dialogue"/>
      </w:pPr>
      <w:r>
        <w:t xml:space="preserve">I wouldn’t have done it if he came to </w:t>
      </w:r>
      <w:r w:rsidR="00AF689A">
        <w:t>me,</w:t>
      </w:r>
      <w:r>
        <w:t xml:space="preserve"> but you know what, it</w:t>
      </w:r>
      <w:r w:rsidR="00486523">
        <w:t xml:space="preserve"> has</w:t>
      </w:r>
      <w:r>
        <w:t xml:space="preserve"> worked out well for both of you. People are going to cover both shows to try and work out which one is better</w:t>
      </w:r>
    </w:p>
    <w:p w14:paraId="352B910D" w14:textId="77777777" w:rsidR="00B309FE" w:rsidRDefault="00CD62AE" w:rsidP="001015FB">
      <w:pPr>
        <w:pStyle w:val="CHARACTER"/>
      </w:pPr>
      <w:r>
        <w:lastRenderedPageBreak/>
        <w:br/>
      </w:r>
    </w:p>
    <w:p w14:paraId="382C5095" w14:textId="77777777" w:rsidR="00B309FE" w:rsidRDefault="00B309FE" w:rsidP="001015FB">
      <w:pPr>
        <w:pStyle w:val="CHARACTER"/>
      </w:pPr>
    </w:p>
    <w:p w14:paraId="18097355" w14:textId="63686D0C" w:rsidR="001015FB" w:rsidRDefault="00CD62AE" w:rsidP="001015FB">
      <w:pPr>
        <w:pStyle w:val="CHARACTER"/>
      </w:pPr>
      <w:r>
        <w:t>ELIZABETH</w:t>
      </w:r>
    </w:p>
    <w:p w14:paraId="37754DD9" w14:textId="3117C98D" w:rsidR="001015FB" w:rsidRDefault="00CD62AE" w:rsidP="001015FB">
      <w:pPr>
        <w:pStyle w:val="Dialogue"/>
      </w:pPr>
      <w:r>
        <w:t xml:space="preserve">It doesn’t have to be </w:t>
      </w:r>
      <w:r w:rsidR="008441AE">
        <w:t xml:space="preserve">Rosanna </w:t>
      </w:r>
      <w:r w:rsidR="00B309FE">
        <w:t>though;</w:t>
      </w:r>
      <w:r>
        <w:t xml:space="preserve"> Mark has this thing planned tonight and now Cornwell seems destined to start a turf war. </w:t>
      </w:r>
    </w:p>
    <w:p w14:paraId="2976841F" w14:textId="77777777" w:rsidR="001015FB" w:rsidRDefault="00CD62AE" w:rsidP="001015FB">
      <w:pPr>
        <w:pStyle w:val="CHARACTER"/>
      </w:pPr>
      <w:r>
        <w:t xml:space="preserve">HARPER </w:t>
      </w:r>
    </w:p>
    <w:p w14:paraId="6A37AA97" w14:textId="4D2BCA66" w:rsidR="001015FB" w:rsidRDefault="00CD62AE" w:rsidP="001015FB">
      <w:pPr>
        <w:pStyle w:val="Dialogue"/>
      </w:pPr>
      <w:r>
        <w:t>What is Mark pl</w:t>
      </w:r>
      <w:r w:rsidR="00B309FE">
        <w:t>anning</w:t>
      </w:r>
      <w:r>
        <w:t>? Maybe I could write about it, carry a bit of favour</w:t>
      </w:r>
      <w:r w:rsidR="000373E7">
        <w:t xml:space="preserve"> for you. </w:t>
      </w:r>
    </w:p>
    <w:p w14:paraId="1140349D" w14:textId="77777777" w:rsidR="001015FB" w:rsidRDefault="00CD62AE" w:rsidP="001015FB">
      <w:pPr>
        <w:pStyle w:val="CHARACTER"/>
      </w:pPr>
      <w:r>
        <w:t>ELIZABETH</w:t>
      </w:r>
    </w:p>
    <w:p w14:paraId="178F667C" w14:textId="77777777" w:rsidR="001015FB" w:rsidRDefault="00CD62AE" w:rsidP="001015FB">
      <w:pPr>
        <w:pStyle w:val="Dialogue"/>
      </w:pPr>
      <w:r>
        <w:t xml:space="preserve">No that will just make things a lot worse. </w:t>
      </w:r>
    </w:p>
    <w:p w14:paraId="133E16E8" w14:textId="77777777" w:rsidR="001015FB" w:rsidRDefault="00CD62AE" w:rsidP="001015FB">
      <w:pPr>
        <w:pStyle w:val="CHARACTER"/>
      </w:pPr>
      <w:r>
        <w:t xml:space="preserve">HARPER </w:t>
      </w:r>
    </w:p>
    <w:p w14:paraId="5418545B" w14:textId="77777777" w:rsidR="001015FB" w:rsidRDefault="00CD62AE" w:rsidP="001015FB">
      <w:pPr>
        <w:pStyle w:val="Dialogue"/>
      </w:pPr>
      <w:r>
        <w:t>Fine. I thought I would let you know. Do you want to get a coffee or something?</w:t>
      </w:r>
    </w:p>
    <w:p w14:paraId="4C3DF0EC" w14:textId="77777777" w:rsidR="001015FB" w:rsidRDefault="00CD62AE" w:rsidP="001015FB">
      <w:r>
        <w:t>Elizabeth looks disheartened.</w:t>
      </w:r>
    </w:p>
    <w:p w14:paraId="4AB9430A" w14:textId="77777777" w:rsidR="001015FB" w:rsidRDefault="00CD62AE" w:rsidP="001015FB">
      <w:pPr>
        <w:pStyle w:val="CHARACTER"/>
      </w:pPr>
      <w:r>
        <w:t>ELIZABETH</w:t>
      </w:r>
    </w:p>
    <w:p w14:paraId="499083C1" w14:textId="5B289C1F" w:rsidR="001015FB" w:rsidRDefault="00CD62AE" w:rsidP="001015FB">
      <w:pPr>
        <w:pStyle w:val="Dialogue"/>
      </w:pPr>
      <w:r>
        <w:t xml:space="preserve">I would love to but if they have wrapped, then David will be </w:t>
      </w:r>
      <w:r w:rsidR="00AF689A">
        <w:t>back,</w:t>
      </w:r>
      <w:r>
        <w:t xml:space="preserve"> and I have so many things to sort with him for the premiere.</w:t>
      </w:r>
    </w:p>
    <w:p w14:paraId="0EFC1A80" w14:textId="77777777" w:rsidR="001015FB" w:rsidRDefault="00CD62AE" w:rsidP="001015FB">
      <w:pPr>
        <w:pStyle w:val="CHARACTER"/>
      </w:pPr>
      <w:r>
        <w:t xml:space="preserve">HARPER </w:t>
      </w:r>
    </w:p>
    <w:p w14:paraId="00E57593" w14:textId="77777777" w:rsidR="001015FB" w:rsidRDefault="00CD62AE" w:rsidP="001015FB">
      <w:pPr>
        <w:pStyle w:val="Dialogue"/>
      </w:pPr>
      <w:r>
        <w:t>Alright then, catch you later.</w:t>
      </w:r>
    </w:p>
    <w:p w14:paraId="7075C8EB" w14:textId="77777777" w:rsidR="00B309FE" w:rsidRDefault="00CD62AE" w:rsidP="001015FB">
      <w:r>
        <w:t xml:space="preserve">Elizabeth smiles. Harper walks off and </w:t>
      </w:r>
      <w:r w:rsidR="00DC0CE6">
        <w:t>Elizabeth’s face</w:t>
      </w:r>
      <w:r>
        <w:t xml:space="preserve"> drops. </w:t>
      </w:r>
    </w:p>
    <w:p w14:paraId="2ACCA7DE" w14:textId="77777777" w:rsidR="00B309FE" w:rsidRDefault="00B309FE" w:rsidP="001015FB">
      <w:r>
        <w:t>FADE OUT:</w:t>
      </w:r>
    </w:p>
    <w:p w14:paraId="06A06E73" w14:textId="6E7F7587" w:rsidR="00CD62AE" w:rsidRDefault="00CD62AE" w:rsidP="001015FB">
      <w:r>
        <w:br/>
      </w:r>
      <w:r>
        <w:br/>
      </w:r>
      <w:r>
        <w:br/>
      </w:r>
    </w:p>
    <w:p w14:paraId="53B9E6D3" w14:textId="77777777" w:rsidR="00CD62AE" w:rsidRDefault="00CD62AE" w:rsidP="00CD62AE">
      <w:pPr>
        <w:spacing w:after="0"/>
        <w:rPr>
          <w:bCs/>
        </w:rPr>
      </w:pPr>
    </w:p>
    <w:p w14:paraId="05FD4C63" w14:textId="77777777" w:rsidR="001015FB" w:rsidRDefault="001015FB" w:rsidP="00CD62AE">
      <w:pPr>
        <w:spacing w:after="0"/>
        <w:rPr>
          <w:bCs/>
        </w:rPr>
      </w:pPr>
    </w:p>
    <w:p w14:paraId="752BDDCE" w14:textId="77777777" w:rsidR="001015FB" w:rsidRDefault="001015FB" w:rsidP="00CD62AE">
      <w:pPr>
        <w:spacing w:after="0"/>
        <w:rPr>
          <w:bCs/>
        </w:rPr>
      </w:pPr>
    </w:p>
    <w:p w14:paraId="3E817E1C" w14:textId="77777777" w:rsidR="001015FB" w:rsidRDefault="001015FB" w:rsidP="00CD62AE">
      <w:pPr>
        <w:spacing w:after="0"/>
        <w:rPr>
          <w:bCs/>
        </w:rPr>
      </w:pPr>
    </w:p>
    <w:p w14:paraId="25DE441A" w14:textId="77777777" w:rsidR="001015FB" w:rsidRDefault="001015FB" w:rsidP="00CD62AE">
      <w:pPr>
        <w:spacing w:after="0"/>
        <w:rPr>
          <w:bCs/>
        </w:rPr>
      </w:pPr>
    </w:p>
    <w:p w14:paraId="7A97FC33" w14:textId="77777777" w:rsidR="001015FB" w:rsidRDefault="001015FB" w:rsidP="00CD62AE">
      <w:pPr>
        <w:spacing w:after="0"/>
        <w:rPr>
          <w:bCs/>
        </w:rPr>
      </w:pPr>
    </w:p>
    <w:p w14:paraId="7B1C765E" w14:textId="77777777" w:rsidR="001015FB" w:rsidRDefault="001015FB" w:rsidP="00CD62AE">
      <w:pPr>
        <w:spacing w:after="0"/>
        <w:rPr>
          <w:bCs/>
        </w:rPr>
      </w:pPr>
    </w:p>
    <w:p w14:paraId="2CBDB446" w14:textId="77777777" w:rsidR="001015FB" w:rsidRDefault="001015FB" w:rsidP="00CD62AE">
      <w:pPr>
        <w:spacing w:after="0"/>
        <w:rPr>
          <w:bCs/>
        </w:rPr>
      </w:pPr>
    </w:p>
    <w:p w14:paraId="60CE6037" w14:textId="77777777" w:rsidR="001015FB" w:rsidRDefault="001015FB" w:rsidP="00CD62AE">
      <w:pPr>
        <w:spacing w:after="0"/>
        <w:rPr>
          <w:bCs/>
        </w:rPr>
      </w:pPr>
    </w:p>
    <w:p w14:paraId="72846EFE" w14:textId="77777777" w:rsidR="000373E7" w:rsidRDefault="000373E7" w:rsidP="00CD62AE">
      <w:pPr>
        <w:spacing w:after="0"/>
        <w:rPr>
          <w:bCs/>
        </w:rPr>
      </w:pPr>
    </w:p>
    <w:p w14:paraId="5F1BB146" w14:textId="1923190B" w:rsidR="001015FB" w:rsidRDefault="001015FB" w:rsidP="00CD62AE">
      <w:pPr>
        <w:spacing w:after="0"/>
        <w:rPr>
          <w:bCs/>
        </w:rPr>
      </w:pPr>
      <w:r>
        <w:rPr>
          <w:bCs/>
        </w:rPr>
        <w:lastRenderedPageBreak/>
        <w:t xml:space="preserve">FADE IN: </w:t>
      </w:r>
    </w:p>
    <w:p w14:paraId="7131452E" w14:textId="0A37E043" w:rsidR="001015FB" w:rsidRDefault="001015FB" w:rsidP="00CD62AE">
      <w:pPr>
        <w:spacing w:after="0"/>
        <w:rPr>
          <w:bCs/>
        </w:rPr>
      </w:pPr>
    </w:p>
    <w:p w14:paraId="1CA32935" w14:textId="4B740A05" w:rsidR="001015FB" w:rsidRDefault="001015FB" w:rsidP="00CD62AE">
      <w:pPr>
        <w:spacing w:after="0"/>
        <w:rPr>
          <w:bCs/>
        </w:rPr>
      </w:pPr>
      <w:r>
        <w:rPr>
          <w:bCs/>
        </w:rPr>
        <w:t>22. INT. DAVID’S OFFICE – DAY.</w:t>
      </w:r>
    </w:p>
    <w:p w14:paraId="3DB13104" w14:textId="77777777" w:rsidR="001015FB" w:rsidRDefault="001015FB" w:rsidP="00CD62AE">
      <w:pPr>
        <w:spacing w:after="0"/>
        <w:rPr>
          <w:bCs/>
        </w:rPr>
      </w:pPr>
    </w:p>
    <w:p w14:paraId="22F4A3E0" w14:textId="77777777" w:rsidR="001015FB" w:rsidRDefault="00CD62AE" w:rsidP="00CD62AE">
      <w:pPr>
        <w:spacing w:after="0"/>
        <w:rPr>
          <w:bCs/>
        </w:rPr>
      </w:pPr>
      <w:r>
        <w:rPr>
          <w:bCs/>
        </w:rPr>
        <w:t xml:space="preserve">David and Mark are sat in his office. </w:t>
      </w:r>
    </w:p>
    <w:p w14:paraId="0986F1EF" w14:textId="77777777" w:rsidR="001015FB" w:rsidRDefault="001015FB" w:rsidP="00CD62AE">
      <w:pPr>
        <w:spacing w:after="0"/>
        <w:rPr>
          <w:bCs/>
        </w:rPr>
      </w:pPr>
    </w:p>
    <w:p w14:paraId="186751B3" w14:textId="77777777" w:rsidR="001015FB" w:rsidRDefault="00CD62AE" w:rsidP="001015FB">
      <w:pPr>
        <w:pStyle w:val="CHARACTER"/>
      </w:pPr>
      <w:r>
        <w:t xml:space="preserve">DAVID </w:t>
      </w:r>
    </w:p>
    <w:p w14:paraId="1ECC39D7" w14:textId="7C0BEC7D" w:rsidR="001015FB" w:rsidRDefault="007715E1" w:rsidP="001015FB">
      <w:pPr>
        <w:pStyle w:val="Dialogue"/>
      </w:pPr>
      <w:r>
        <w:t>So,</w:t>
      </w:r>
      <w:r w:rsidR="00CD62AE">
        <w:t xml:space="preserve"> what are the other two idiots downstairs doing?</w:t>
      </w:r>
    </w:p>
    <w:p w14:paraId="78DF3F87" w14:textId="77777777" w:rsidR="001015FB" w:rsidRDefault="00CD62AE" w:rsidP="001015FB">
      <w:pPr>
        <w:pStyle w:val="CHARACTER"/>
      </w:pPr>
      <w:r>
        <w:t xml:space="preserve">MARK </w:t>
      </w:r>
    </w:p>
    <w:p w14:paraId="76976B2D" w14:textId="77777777" w:rsidR="001015FB" w:rsidRDefault="00CD62AE" w:rsidP="001015FB">
      <w:pPr>
        <w:pStyle w:val="Dialogue"/>
      </w:pPr>
      <w:r>
        <w:t>They are working on an episode plan for series two.</w:t>
      </w:r>
    </w:p>
    <w:p w14:paraId="2413CDB8" w14:textId="77777777" w:rsidR="001015FB" w:rsidRDefault="00CD62AE" w:rsidP="001015FB">
      <w:pPr>
        <w:pStyle w:val="CHARACTER"/>
      </w:pPr>
      <w:r>
        <w:t xml:space="preserve">DAVID </w:t>
      </w:r>
    </w:p>
    <w:p w14:paraId="3DD428A5" w14:textId="77777777" w:rsidR="001015FB" w:rsidRDefault="00CD62AE" w:rsidP="001015FB">
      <w:pPr>
        <w:pStyle w:val="Dialogue"/>
      </w:pPr>
      <w:r>
        <w:t>Isn’t that a bit premature?</w:t>
      </w:r>
    </w:p>
    <w:p w14:paraId="106E1CF4" w14:textId="77777777" w:rsidR="001015FB" w:rsidRDefault="00CD62AE" w:rsidP="001015FB">
      <w:pPr>
        <w:pStyle w:val="CHARACTER"/>
      </w:pPr>
      <w:r>
        <w:t xml:space="preserve">MARK </w:t>
      </w:r>
    </w:p>
    <w:p w14:paraId="18A53BC9" w14:textId="77777777" w:rsidR="001015FB" w:rsidRDefault="00CD62AE" w:rsidP="001015FB">
      <w:pPr>
        <w:pStyle w:val="Dialogue"/>
      </w:pPr>
      <w:r>
        <w:t xml:space="preserve">It keeps them busy and out of trouble. </w:t>
      </w:r>
    </w:p>
    <w:p w14:paraId="2F1642F7" w14:textId="77777777" w:rsidR="001015FB" w:rsidRDefault="00CD62AE" w:rsidP="001015FB">
      <w:pPr>
        <w:pStyle w:val="CHARACTER"/>
      </w:pPr>
      <w:r>
        <w:t xml:space="preserve">DAVID </w:t>
      </w:r>
    </w:p>
    <w:p w14:paraId="016E4A61" w14:textId="77777777" w:rsidR="001015FB" w:rsidRDefault="00CD62AE" w:rsidP="001015FB">
      <w:pPr>
        <w:pStyle w:val="Dialogue"/>
      </w:pPr>
      <w:r>
        <w:t xml:space="preserve">Fair enough. </w:t>
      </w:r>
    </w:p>
    <w:p w14:paraId="62834F15" w14:textId="77777777" w:rsidR="001015FB" w:rsidRDefault="00CD62AE" w:rsidP="001015FB">
      <w:r>
        <w:t xml:space="preserve">Elizabeth walks in. </w:t>
      </w:r>
    </w:p>
    <w:p w14:paraId="0C42AB1D" w14:textId="6807A545" w:rsidR="001015FB" w:rsidRDefault="00CD62AE" w:rsidP="001015FB">
      <w:pPr>
        <w:pStyle w:val="CHARACTER"/>
      </w:pPr>
      <w:r>
        <w:t xml:space="preserve">DAVID </w:t>
      </w:r>
      <w:r w:rsidR="00B65A80">
        <w:t>(cont.)</w:t>
      </w:r>
    </w:p>
    <w:p w14:paraId="42ACF86D" w14:textId="77777777" w:rsidR="001015FB" w:rsidRDefault="00CD62AE" w:rsidP="001015FB">
      <w:pPr>
        <w:pStyle w:val="Dialogue"/>
      </w:pPr>
      <w:r>
        <w:t>Well? Are we going to have any problems?</w:t>
      </w:r>
    </w:p>
    <w:p w14:paraId="601F53C5" w14:textId="77777777" w:rsidR="001015FB" w:rsidRDefault="001015FB" w:rsidP="001015FB">
      <w:pPr>
        <w:pStyle w:val="CHARACTER"/>
      </w:pPr>
      <w:r>
        <w:t>M</w:t>
      </w:r>
      <w:r w:rsidR="00CD62AE">
        <w:t xml:space="preserve">ARK </w:t>
      </w:r>
    </w:p>
    <w:p w14:paraId="57242C3D" w14:textId="77777777" w:rsidR="001015FB" w:rsidRDefault="00CD62AE" w:rsidP="001015FB">
      <w:pPr>
        <w:pStyle w:val="Dialogue"/>
      </w:pPr>
      <w:r>
        <w:t>With what?</w:t>
      </w:r>
    </w:p>
    <w:p w14:paraId="2B780E77" w14:textId="77777777" w:rsidR="001015FB" w:rsidRDefault="00CD62AE" w:rsidP="001015FB">
      <w:pPr>
        <w:pStyle w:val="CHARACTER"/>
      </w:pPr>
      <w:r>
        <w:t xml:space="preserve">DAVID </w:t>
      </w:r>
    </w:p>
    <w:p w14:paraId="5F0B43A9" w14:textId="77777777" w:rsidR="001015FB" w:rsidRDefault="00CD62AE" w:rsidP="001015FB">
      <w:pPr>
        <w:pStyle w:val="Dialogue"/>
      </w:pPr>
      <w:r>
        <w:t xml:space="preserve">I had a little bust up with some members of the print media. </w:t>
      </w:r>
    </w:p>
    <w:p w14:paraId="6265D9D8" w14:textId="77777777" w:rsidR="001015FB" w:rsidRDefault="00CD62AE" w:rsidP="001015FB">
      <w:r>
        <w:t xml:space="preserve">Mark sighs. Elizabeth takes a seat at the table. </w:t>
      </w:r>
    </w:p>
    <w:p w14:paraId="63A4BCDD" w14:textId="77777777" w:rsidR="001015FB" w:rsidRDefault="001015FB" w:rsidP="001015FB">
      <w:pPr>
        <w:pStyle w:val="CHARACTER"/>
      </w:pPr>
      <w:r>
        <w:t>E</w:t>
      </w:r>
      <w:r w:rsidR="00CD62AE">
        <w:t>LIZABETH</w:t>
      </w:r>
    </w:p>
    <w:p w14:paraId="48101C7C" w14:textId="77777777" w:rsidR="001015FB" w:rsidRDefault="00CD62AE" w:rsidP="001015FB">
      <w:pPr>
        <w:pStyle w:val="Dialogue"/>
      </w:pPr>
      <w:r>
        <w:t>It shouldn’t really be an issue. No one who was there is going to write about it.</w:t>
      </w:r>
    </w:p>
    <w:p w14:paraId="7C7C50ED" w14:textId="77777777" w:rsidR="001015FB" w:rsidRDefault="00CD62AE" w:rsidP="001015FB">
      <w:pPr>
        <w:pStyle w:val="CHARACTER"/>
      </w:pPr>
      <w:r>
        <w:t xml:space="preserve">MARK </w:t>
      </w:r>
    </w:p>
    <w:p w14:paraId="693DF3DA" w14:textId="1C56E951" w:rsidR="001015FB" w:rsidRDefault="007715E1" w:rsidP="001015FB">
      <w:pPr>
        <w:pStyle w:val="Dialogue"/>
      </w:pPr>
      <w:r>
        <w:t>You’re</w:t>
      </w:r>
      <w:r w:rsidR="00CD62AE">
        <w:t xml:space="preserve"> sure</w:t>
      </w:r>
      <w:r w:rsidR="001015FB">
        <w:t>?</w:t>
      </w:r>
    </w:p>
    <w:p w14:paraId="697CAEA0" w14:textId="77777777" w:rsidR="001015FB" w:rsidRDefault="00CD62AE" w:rsidP="001015FB">
      <w:pPr>
        <w:pStyle w:val="CHARACTER"/>
      </w:pPr>
      <w:r>
        <w:t>ELIZABETH</w:t>
      </w:r>
    </w:p>
    <w:p w14:paraId="2FE697C0" w14:textId="77777777" w:rsidR="001015FB" w:rsidRDefault="00CD62AE" w:rsidP="001015FB">
      <w:pPr>
        <w:pStyle w:val="Dialogue"/>
      </w:pPr>
      <w:r>
        <w:t xml:space="preserve">I’ve just spent the last thirty minutes making sure. </w:t>
      </w:r>
    </w:p>
    <w:p w14:paraId="25BAAEB1" w14:textId="77777777" w:rsidR="001015FB" w:rsidRDefault="00CD62AE" w:rsidP="001015FB">
      <w:pPr>
        <w:pStyle w:val="CHARACTER"/>
      </w:pPr>
      <w:r>
        <w:t xml:space="preserve">MARK </w:t>
      </w:r>
    </w:p>
    <w:p w14:paraId="2CB5234D" w14:textId="77777777" w:rsidR="001015FB" w:rsidRDefault="00CD62AE" w:rsidP="001015FB">
      <w:pPr>
        <w:pStyle w:val="Dialogue"/>
      </w:pPr>
      <w:r>
        <w:t>They were all our friends then?</w:t>
      </w:r>
    </w:p>
    <w:p w14:paraId="58F2757F" w14:textId="77777777" w:rsidR="001015FB" w:rsidRDefault="00CD62AE" w:rsidP="001015FB">
      <w:r>
        <w:t xml:space="preserve">Elizabeth laughs. </w:t>
      </w:r>
    </w:p>
    <w:p w14:paraId="54D1ACA3" w14:textId="77777777" w:rsidR="001015FB" w:rsidRDefault="00CD62AE" w:rsidP="001015FB">
      <w:pPr>
        <w:pStyle w:val="CHARACTER"/>
      </w:pPr>
      <w:r>
        <w:lastRenderedPageBreak/>
        <w:t>ELIZABETH</w:t>
      </w:r>
    </w:p>
    <w:p w14:paraId="38FF59A4" w14:textId="77777777" w:rsidR="001015FB" w:rsidRDefault="00CD62AE" w:rsidP="001015FB">
      <w:pPr>
        <w:pStyle w:val="Dialogue"/>
      </w:pPr>
      <w:r>
        <w:t xml:space="preserve">Last day of filming, I was only letting it be our friends. </w:t>
      </w:r>
    </w:p>
    <w:p w14:paraId="2ED699EB" w14:textId="77777777" w:rsidR="001015FB" w:rsidRDefault="00CD62AE" w:rsidP="001015FB">
      <w:pPr>
        <w:pStyle w:val="CHARACTER"/>
      </w:pPr>
      <w:r>
        <w:t xml:space="preserve">DAVID </w:t>
      </w:r>
    </w:p>
    <w:p w14:paraId="0FE7DE0D" w14:textId="0DA2FCF3" w:rsidR="001015FB" w:rsidRDefault="00CD62AE" w:rsidP="001015FB">
      <w:pPr>
        <w:pStyle w:val="Dialogue"/>
      </w:pPr>
      <w:r>
        <w:t xml:space="preserve">It’s nice to know there are some benefits of having them. </w:t>
      </w:r>
    </w:p>
    <w:p w14:paraId="40CEBFA2" w14:textId="37C57861" w:rsidR="00DC0CE6" w:rsidRPr="00DC0CE6" w:rsidRDefault="00DC0CE6" w:rsidP="00DC0CE6">
      <w:r>
        <w:t xml:space="preserve">Mark gives Elizabeth a concerned look. </w:t>
      </w:r>
    </w:p>
    <w:p w14:paraId="139D8E35" w14:textId="77777777" w:rsidR="001015FB" w:rsidRDefault="00CD62AE" w:rsidP="001015FB">
      <w:pPr>
        <w:pStyle w:val="CHARACTER"/>
      </w:pPr>
      <w:r>
        <w:t xml:space="preserve">MARK </w:t>
      </w:r>
    </w:p>
    <w:p w14:paraId="2B9DB93C" w14:textId="77777777" w:rsidR="001015FB" w:rsidRDefault="00CD62AE" w:rsidP="001015FB">
      <w:pPr>
        <w:pStyle w:val="Dialogue"/>
      </w:pPr>
      <w:r>
        <w:t xml:space="preserve">Next time we won’t be so lucky. </w:t>
      </w:r>
    </w:p>
    <w:p w14:paraId="3C0756D2" w14:textId="77777777" w:rsidR="001015FB" w:rsidRDefault="00CD62AE" w:rsidP="001015FB">
      <w:r>
        <w:t xml:space="preserve">David taps the table awkwardly. </w:t>
      </w:r>
    </w:p>
    <w:p w14:paraId="44E2D04C" w14:textId="77777777" w:rsidR="001015FB" w:rsidRDefault="00CD62AE" w:rsidP="001015FB">
      <w:pPr>
        <w:pStyle w:val="CHARACTER"/>
      </w:pPr>
      <w:r>
        <w:t xml:space="preserve">DAVID </w:t>
      </w:r>
    </w:p>
    <w:p w14:paraId="0831B466" w14:textId="77777777" w:rsidR="001015FB" w:rsidRDefault="00CD62AE" w:rsidP="001015FB">
      <w:pPr>
        <w:pStyle w:val="Dialogue"/>
      </w:pPr>
      <w:r>
        <w:t>What about Cornwell?</w:t>
      </w:r>
    </w:p>
    <w:p w14:paraId="1611C8A8" w14:textId="77777777" w:rsidR="001015FB" w:rsidRDefault="00CD62AE" w:rsidP="001015FB">
      <w:pPr>
        <w:pStyle w:val="CHARACTER"/>
      </w:pPr>
      <w:r>
        <w:t xml:space="preserve">MARK </w:t>
      </w:r>
    </w:p>
    <w:p w14:paraId="4B0B168B" w14:textId="77777777" w:rsidR="001015FB" w:rsidRDefault="00CD62AE" w:rsidP="001015FB">
      <w:pPr>
        <w:pStyle w:val="Dialogue"/>
      </w:pPr>
      <w:r>
        <w:t xml:space="preserve">I’ve spoken to him. </w:t>
      </w:r>
    </w:p>
    <w:p w14:paraId="7DB1532A" w14:textId="77777777" w:rsidR="001015FB" w:rsidRDefault="00CD62AE" w:rsidP="001015FB">
      <w:pPr>
        <w:pStyle w:val="CHARACTER"/>
      </w:pPr>
      <w:r>
        <w:t>ELIZABETH</w:t>
      </w:r>
    </w:p>
    <w:p w14:paraId="4A212EFE" w14:textId="77777777" w:rsidR="001015FB" w:rsidRDefault="00CD62AE" w:rsidP="001015FB">
      <w:pPr>
        <w:pStyle w:val="Dialogue"/>
      </w:pPr>
      <w:r>
        <w:t>In the strongest of terms?</w:t>
      </w:r>
    </w:p>
    <w:p w14:paraId="12BF0E25" w14:textId="77777777" w:rsidR="001015FB" w:rsidRDefault="00CD62AE" w:rsidP="001015FB">
      <w:pPr>
        <w:pStyle w:val="CHARACTER"/>
      </w:pPr>
      <w:r>
        <w:t xml:space="preserve">MARK </w:t>
      </w:r>
    </w:p>
    <w:p w14:paraId="58652ADE" w14:textId="3C450C15" w:rsidR="001015FB" w:rsidRDefault="00CD62AE" w:rsidP="001015FB">
      <w:pPr>
        <w:pStyle w:val="Dialogue"/>
      </w:pPr>
      <w:r>
        <w:t>As strong as I can with the person who pays our wages. The issue we have, is how much we can believe what he says?</w:t>
      </w:r>
    </w:p>
    <w:p w14:paraId="4384AD66" w14:textId="77777777" w:rsidR="001015FB" w:rsidRDefault="00CD62AE" w:rsidP="001015FB">
      <w:pPr>
        <w:pStyle w:val="CHARACTER"/>
      </w:pPr>
      <w:r>
        <w:t>ELIZABETH</w:t>
      </w:r>
    </w:p>
    <w:p w14:paraId="4B471CCE" w14:textId="284E791F" w:rsidR="001015FB" w:rsidRDefault="00CD62AE" w:rsidP="001015FB">
      <w:pPr>
        <w:pStyle w:val="Dialogue"/>
      </w:pPr>
      <w:r>
        <w:t xml:space="preserve">I’m going to talk to the press from earlier, try and extend an olive branch to Helix. </w:t>
      </w:r>
      <w:r w:rsidR="00DC0CE6">
        <w:t xml:space="preserve">My Dad loved the show when I was growing up. Using a personal touch from us should help calm the waters. </w:t>
      </w:r>
    </w:p>
    <w:p w14:paraId="65896ACF" w14:textId="1D5DA658" w:rsidR="00DC0CE6" w:rsidRDefault="00DC0CE6" w:rsidP="00DC0CE6">
      <w:pPr>
        <w:pStyle w:val="CHARACTER"/>
      </w:pPr>
      <w:r>
        <w:t>Mark</w:t>
      </w:r>
    </w:p>
    <w:p w14:paraId="2CC3320C" w14:textId="024423BF" w:rsidR="00DC0CE6" w:rsidRPr="00DC0CE6" w:rsidRDefault="007715E1" w:rsidP="00DC0CE6">
      <w:pPr>
        <w:pStyle w:val="Dialogue"/>
      </w:pPr>
      <w:r>
        <w:t>It’s</w:t>
      </w:r>
      <w:r w:rsidR="00DC0CE6">
        <w:t xml:space="preserve"> just what we need in all honesty. </w:t>
      </w:r>
    </w:p>
    <w:p w14:paraId="76B128D1" w14:textId="77777777" w:rsidR="001015FB" w:rsidRDefault="00CD62AE" w:rsidP="001015FB">
      <w:pPr>
        <w:pStyle w:val="CHARACTER"/>
      </w:pPr>
      <w:r>
        <w:t xml:space="preserve">DAVID </w:t>
      </w:r>
    </w:p>
    <w:p w14:paraId="2269B579" w14:textId="5C2B78A4" w:rsidR="001015FB" w:rsidRDefault="00CD62AE" w:rsidP="001015FB">
      <w:pPr>
        <w:pStyle w:val="Dialogue"/>
      </w:pPr>
      <w:r>
        <w:t>Alright then, we leave it at that, we don’t need a fight right now.</w:t>
      </w:r>
    </w:p>
    <w:p w14:paraId="0AC01920" w14:textId="2FAE35E4" w:rsidR="00DC0CE6" w:rsidRPr="00DC0CE6" w:rsidRDefault="00DC0CE6" w:rsidP="00DC0CE6">
      <w:r>
        <w:t>Mark sits back and shrugs his shoulders</w:t>
      </w:r>
      <w:r w:rsidR="00BE4013">
        <w:t>.</w:t>
      </w:r>
    </w:p>
    <w:p w14:paraId="2879F95A" w14:textId="77777777" w:rsidR="001015FB" w:rsidRDefault="00CD62AE" w:rsidP="001015FB">
      <w:pPr>
        <w:pStyle w:val="CHARACTER"/>
      </w:pPr>
      <w:r>
        <w:t xml:space="preserve">MARK </w:t>
      </w:r>
    </w:p>
    <w:p w14:paraId="057036DE" w14:textId="4B3307D9" w:rsidR="001015FB" w:rsidRDefault="007715E1" w:rsidP="001015FB">
      <w:pPr>
        <w:pStyle w:val="Dialogue"/>
      </w:pPr>
      <w:r>
        <w:t>No,</w:t>
      </w:r>
      <w:r w:rsidR="00CD62AE">
        <w:t xml:space="preserve"> we really do not. </w:t>
      </w:r>
    </w:p>
    <w:p w14:paraId="33200BB9" w14:textId="77777777" w:rsidR="001015FB" w:rsidRDefault="00CD62AE" w:rsidP="001015FB">
      <w:pPr>
        <w:pStyle w:val="CHARACTER"/>
      </w:pPr>
      <w:r>
        <w:t xml:space="preserve">DAVID </w:t>
      </w:r>
    </w:p>
    <w:p w14:paraId="65FF1F75" w14:textId="77777777" w:rsidR="001015FB" w:rsidRDefault="00CD62AE" w:rsidP="001015FB">
      <w:pPr>
        <w:pStyle w:val="Dialogue"/>
      </w:pPr>
      <w:r>
        <w:t>What is this big plan of yours?</w:t>
      </w:r>
    </w:p>
    <w:p w14:paraId="08354EE5" w14:textId="77777777" w:rsidR="001015FB" w:rsidRDefault="00CD62AE" w:rsidP="001015FB">
      <w:pPr>
        <w:pStyle w:val="CHARACTER"/>
      </w:pPr>
      <w:r>
        <w:t xml:space="preserve">MARK </w:t>
      </w:r>
    </w:p>
    <w:p w14:paraId="06354A26" w14:textId="77777777" w:rsidR="001015FB" w:rsidRDefault="00CD62AE" w:rsidP="001015FB">
      <w:pPr>
        <w:pStyle w:val="Dialogue"/>
      </w:pPr>
      <w:r>
        <w:t>Don’t worry about it.</w:t>
      </w:r>
    </w:p>
    <w:p w14:paraId="1BF7E768" w14:textId="77777777" w:rsidR="001015FB" w:rsidRDefault="00CD62AE" w:rsidP="001015FB">
      <w:pPr>
        <w:pStyle w:val="CHARACTER"/>
      </w:pPr>
      <w:r>
        <w:lastRenderedPageBreak/>
        <w:t xml:space="preserve">DAVID </w:t>
      </w:r>
    </w:p>
    <w:p w14:paraId="211A5514" w14:textId="20E91BE8" w:rsidR="001015FB" w:rsidRDefault="00486523" w:rsidP="001015FB">
      <w:pPr>
        <w:pStyle w:val="Dialogue"/>
      </w:pPr>
      <w:r>
        <w:t>Well,</w:t>
      </w:r>
      <w:r w:rsidR="00CD62AE">
        <w:t xml:space="preserve"> I am worried about it. </w:t>
      </w:r>
    </w:p>
    <w:p w14:paraId="20153669" w14:textId="77777777" w:rsidR="001015FB" w:rsidRDefault="00CD62AE" w:rsidP="001015FB">
      <w:pPr>
        <w:pStyle w:val="CHARACTER"/>
      </w:pPr>
      <w:r>
        <w:t xml:space="preserve">MARK </w:t>
      </w:r>
    </w:p>
    <w:p w14:paraId="2337692A" w14:textId="40371BC3" w:rsidR="001015FB" w:rsidRDefault="007715E1" w:rsidP="001015FB">
      <w:pPr>
        <w:pStyle w:val="Dialogue"/>
      </w:pPr>
      <w:r>
        <w:t>It’s</w:t>
      </w:r>
      <w:r w:rsidR="00CD62AE">
        <w:t xml:space="preserve"> all good boss. </w:t>
      </w:r>
    </w:p>
    <w:p w14:paraId="5A38D0C2" w14:textId="77777777" w:rsidR="001015FB" w:rsidRDefault="00CD62AE" w:rsidP="001015FB">
      <w:r>
        <w:t xml:space="preserve">Sophie comes in. </w:t>
      </w:r>
    </w:p>
    <w:p w14:paraId="2EFC2DC2" w14:textId="77777777" w:rsidR="001015FB" w:rsidRDefault="00CD62AE" w:rsidP="001015FB">
      <w:pPr>
        <w:pStyle w:val="CHARACTER"/>
      </w:pPr>
      <w:r>
        <w:t xml:space="preserve">Sophie: </w:t>
      </w:r>
    </w:p>
    <w:p w14:paraId="0A578987" w14:textId="2F6A5A9D" w:rsidR="001015FB" w:rsidRDefault="00CD62AE" w:rsidP="001015FB">
      <w:pPr>
        <w:pStyle w:val="Dialogue"/>
      </w:pPr>
      <w:r>
        <w:t xml:space="preserve">Hugo needs </w:t>
      </w:r>
      <w:r w:rsidR="00B65A80">
        <w:t>to see you,</w:t>
      </w:r>
      <w:r>
        <w:t xml:space="preserve"> David. </w:t>
      </w:r>
    </w:p>
    <w:p w14:paraId="1EB1A54E" w14:textId="77777777" w:rsidR="001015FB" w:rsidRDefault="00CD62AE" w:rsidP="001015FB">
      <w:r>
        <w:t>David stands up and corrects his suit.</w:t>
      </w:r>
    </w:p>
    <w:p w14:paraId="7091D85D" w14:textId="77777777" w:rsidR="001015FB" w:rsidRDefault="00CD62AE" w:rsidP="001015FB">
      <w:pPr>
        <w:pStyle w:val="CHARACTER"/>
      </w:pPr>
      <w:r>
        <w:t xml:space="preserve">DAVID </w:t>
      </w:r>
    </w:p>
    <w:p w14:paraId="5E8739E4" w14:textId="77777777" w:rsidR="001015FB" w:rsidRDefault="00CD62AE" w:rsidP="001015FB">
      <w:pPr>
        <w:pStyle w:val="Dialogue"/>
      </w:pPr>
      <w:r>
        <w:t>What happens if I leave?</w:t>
      </w:r>
    </w:p>
    <w:p w14:paraId="0DA89D8B" w14:textId="77777777" w:rsidR="001015FB" w:rsidRDefault="00CD62AE" w:rsidP="001015FB">
      <w:pPr>
        <w:pStyle w:val="CHARACTER"/>
      </w:pPr>
      <w:r>
        <w:t xml:space="preserve">MARK </w:t>
      </w:r>
    </w:p>
    <w:p w14:paraId="147CCB79" w14:textId="77777777" w:rsidR="001015FB" w:rsidRDefault="00CD62AE" w:rsidP="001015FB">
      <w:pPr>
        <w:pStyle w:val="Dialogue"/>
      </w:pPr>
      <w:r>
        <w:t xml:space="preserve">Then you might just miss out on the last best night you will ever have. </w:t>
      </w:r>
    </w:p>
    <w:p w14:paraId="6A85E173" w14:textId="28344305" w:rsidR="001015FB" w:rsidRDefault="00CD62AE" w:rsidP="00DC0CE6">
      <w:r>
        <w:t>David seems confused as he walks out of the room. Elizabeth turns to Mark.</w:t>
      </w:r>
    </w:p>
    <w:p w14:paraId="4A24F2A0" w14:textId="77777777" w:rsidR="001015FB" w:rsidRDefault="00CD62AE" w:rsidP="001015FB">
      <w:pPr>
        <w:pStyle w:val="CHARACTER"/>
      </w:pPr>
      <w:r>
        <w:t>ELIZABETH</w:t>
      </w:r>
    </w:p>
    <w:p w14:paraId="77A10878" w14:textId="77777777" w:rsidR="001015FB" w:rsidRDefault="00CD62AE" w:rsidP="001015FB">
      <w:pPr>
        <w:pStyle w:val="Dialogue"/>
      </w:pPr>
      <w:r>
        <w:t>It’s a dangerous game if it doesn’t work.</w:t>
      </w:r>
    </w:p>
    <w:p w14:paraId="55B869DB" w14:textId="77777777" w:rsidR="001015FB" w:rsidRDefault="00CD62AE" w:rsidP="001015FB">
      <w:pPr>
        <w:pStyle w:val="CHARACTER"/>
      </w:pPr>
      <w:r>
        <w:t xml:space="preserve">MARK </w:t>
      </w:r>
    </w:p>
    <w:p w14:paraId="136D7F4B" w14:textId="77777777" w:rsidR="001015FB" w:rsidRDefault="00CD62AE" w:rsidP="001015FB">
      <w:pPr>
        <w:pStyle w:val="Dialogue"/>
      </w:pPr>
      <w:r>
        <w:t>It will work.</w:t>
      </w:r>
    </w:p>
    <w:p w14:paraId="1F8E7084" w14:textId="10CAAF43" w:rsidR="001015FB" w:rsidRDefault="00CD62AE" w:rsidP="00DC0CE6">
      <w:r>
        <w:t>Mark</w:t>
      </w:r>
      <w:r w:rsidR="00DC0CE6">
        <w:t xml:space="preserve"> </w:t>
      </w:r>
      <w:r>
        <w:t xml:space="preserve">looks at Sophie. </w:t>
      </w:r>
    </w:p>
    <w:p w14:paraId="4A4CCEA1" w14:textId="77777777" w:rsidR="001015FB" w:rsidRDefault="00CD62AE" w:rsidP="001015FB">
      <w:pPr>
        <w:pStyle w:val="CHARACTER"/>
      </w:pPr>
      <w:r>
        <w:t xml:space="preserve">MARK </w:t>
      </w:r>
    </w:p>
    <w:p w14:paraId="446C9423" w14:textId="77777777" w:rsidR="001015FB" w:rsidRDefault="00CD62AE" w:rsidP="001015FB">
      <w:pPr>
        <w:pStyle w:val="Dialogue"/>
      </w:pPr>
      <w:r>
        <w:t>Is everything ready?</w:t>
      </w:r>
    </w:p>
    <w:p w14:paraId="396B27C2" w14:textId="77777777" w:rsidR="001015FB" w:rsidRDefault="00CD62AE" w:rsidP="001015FB">
      <w:r>
        <w:t xml:space="preserve">Sophie beams. </w:t>
      </w:r>
    </w:p>
    <w:p w14:paraId="7AEC8D61" w14:textId="77777777" w:rsidR="001015FB" w:rsidRDefault="00CD62AE" w:rsidP="001015FB">
      <w:pPr>
        <w:pStyle w:val="CHARACTER"/>
      </w:pPr>
      <w:r>
        <w:t xml:space="preserve">Sophie: </w:t>
      </w:r>
    </w:p>
    <w:p w14:paraId="457C5841" w14:textId="77777777" w:rsidR="001015FB" w:rsidRDefault="00CD62AE" w:rsidP="001015FB">
      <w:pPr>
        <w:pStyle w:val="Dialogue"/>
      </w:pPr>
      <w:r>
        <w:t>As ready as I think we can be.</w:t>
      </w:r>
    </w:p>
    <w:p w14:paraId="4DB2A534" w14:textId="77777777" w:rsidR="001015FB" w:rsidRDefault="00CD62AE" w:rsidP="001015FB">
      <w:pPr>
        <w:pStyle w:val="CHARACTER"/>
      </w:pPr>
      <w:r>
        <w:t xml:space="preserve">MARK </w:t>
      </w:r>
    </w:p>
    <w:p w14:paraId="001C8863" w14:textId="6A1235BA" w:rsidR="001015FB" w:rsidRDefault="00CD62AE" w:rsidP="001015FB">
      <w:pPr>
        <w:pStyle w:val="Dialogue"/>
      </w:pPr>
      <w:r>
        <w:t xml:space="preserve">Send out emails to all the </w:t>
      </w:r>
      <w:r w:rsidR="00B309FE">
        <w:t>staff</w:t>
      </w:r>
      <w:r>
        <w:t xml:space="preserve"> on the list, I want them all reminded. </w:t>
      </w:r>
    </w:p>
    <w:p w14:paraId="1DFA73C4" w14:textId="77777777" w:rsidR="001015FB" w:rsidRDefault="00CD62AE" w:rsidP="001015FB">
      <w:r>
        <w:t xml:space="preserve">Sophie smiles and nods before leaving the room.  Elizabeth smiles at Mark. </w:t>
      </w:r>
    </w:p>
    <w:p w14:paraId="7997AC7C" w14:textId="77777777" w:rsidR="001015FB" w:rsidRDefault="00CD62AE" w:rsidP="001015FB">
      <w:pPr>
        <w:pStyle w:val="CHARACTER"/>
      </w:pPr>
      <w:r>
        <w:t>ELIZABETH</w:t>
      </w:r>
    </w:p>
    <w:p w14:paraId="3765FF67" w14:textId="77777777" w:rsidR="001015FB" w:rsidRDefault="00CD62AE" w:rsidP="001015FB">
      <w:pPr>
        <w:pStyle w:val="Dialogue"/>
      </w:pPr>
      <w:r>
        <w:t xml:space="preserve">You are very sweet sometimes. </w:t>
      </w:r>
    </w:p>
    <w:p w14:paraId="2B7A2340" w14:textId="77777777" w:rsidR="001015FB" w:rsidRDefault="00CD62AE" w:rsidP="001015FB">
      <w:r>
        <w:t>Mark smiles at her</w:t>
      </w:r>
      <w:r w:rsidR="001015FB">
        <w:t>.</w:t>
      </w:r>
    </w:p>
    <w:p w14:paraId="3EB28734" w14:textId="77777777" w:rsidR="00233884" w:rsidRDefault="001015FB" w:rsidP="001015FB">
      <w:r>
        <w:t xml:space="preserve">FADE OUT: </w:t>
      </w:r>
      <w:r w:rsidR="00CD62AE">
        <w:br/>
      </w:r>
    </w:p>
    <w:p w14:paraId="0A4C9054" w14:textId="77777777" w:rsidR="00DC0CE6" w:rsidRDefault="00DC0CE6" w:rsidP="001015FB"/>
    <w:p w14:paraId="31FEE825" w14:textId="6C0EAE96" w:rsidR="00233884" w:rsidRDefault="00233884" w:rsidP="001015FB">
      <w:r>
        <w:lastRenderedPageBreak/>
        <w:t xml:space="preserve">FADE IN: </w:t>
      </w:r>
    </w:p>
    <w:p w14:paraId="1BF7B2DB" w14:textId="59832DCA" w:rsidR="00233884" w:rsidRDefault="00233884" w:rsidP="001015FB">
      <w:r>
        <w:t xml:space="preserve">23. INT. MARK’S OFFICE – DAY. </w:t>
      </w:r>
      <w:r w:rsidR="00CD62AE">
        <w:br/>
      </w:r>
      <w:r w:rsidR="00CD62AE">
        <w:br/>
        <w:t xml:space="preserve">Mark walks into his office. </w:t>
      </w:r>
      <w:r w:rsidR="00DA5B2C">
        <w:t>A</w:t>
      </w:r>
      <w:r w:rsidR="00B309FE">
        <w:t>nnie</w:t>
      </w:r>
      <w:r w:rsidR="00CD62AE">
        <w:t xml:space="preserve"> is waiting there. </w:t>
      </w:r>
    </w:p>
    <w:p w14:paraId="5E2EBE75" w14:textId="77777777" w:rsidR="00233884" w:rsidRDefault="00CD62AE" w:rsidP="00233884">
      <w:pPr>
        <w:pStyle w:val="CHARACTER"/>
      </w:pPr>
      <w:r>
        <w:t xml:space="preserve">MARK </w:t>
      </w:r>
    </w:p>
    <w:p w14:paraId="7D8810B5" w14:textId="130063A5" w:rsidR="00233884" w:rsidRDefault="00CD62AE" w:rsidP="00233884">
      <w:pPr>
        <w:pStyle w:val="Dialogue"/>
      </w:pPr>
      <w:r>
        <w:t xml:space="preserve">Do you ever do any </w:t>
      </w:r>
      <w:r w:rsidR="00B309FE">
        <w:t>work,</w:t>
      </w:r>
      <w:r>
        <w:t xml:space="preserve"> or do you just stand there waiting for me?</w:t>
      </w:r>
    </w:p>
    <w:p w14:paraId="60F21C86" w14:textId="22DD9AEC" w:rsidR="00233884" w:rsidRDefault="00DA5B2C" w:rsidP="00233884">
      <w:pPr>
        <w:pStyle w:val="CHARACTER"/>
      </w:pPr>
      <w:r>
        <w:t>ANNIE</w:t>
      </w:r>
      <w:r w:rsidR="00CD62AE">
        <w:t xml:space="preserve"> </w:t>
      </w:r>
    </w:p>
    <w:p w14:paraId="5A044CC0" w14:textId="77777777" w:rsidR="00233884" w:rsidRDefault="00CD62AE" w:rsidP="00233884">
      <w:pPr>
        <w:pStyle w:val="Dialogue"/>
      </w:pPr>
      <w:r>
        <w:t xml:space="preserve">I’ve been organising things for tonight. </w:t>
      </w:r>
    </w:p>
    <w:p w14:paraId="0D2DF220" w14:textId="7C79F72D" w:rsidR="00233884" w:rsidRDefault="00CD62AE" w:rsidP="00233884">
      <w:r>
        <w:t xml:space="preserve">Mark goes and sits behind his desk and starts typing. </w:t>
      </w:r>
      <w:r w:rsidR="00DA5B2C">
        <w:t>A</w:t>
      </w:r>
      <w:r w:rsidR="00B309FE">
        <w:t>nnie</w:t>
      </w:r>
      <w:r>
        <w:t xml:space="preserve"> walks up to it.</w:t>
      </w:r>
    </w:p>
    <w:p w14:paraId="5B7EA211" w14:textId="549AE027" w:rsidR="00233884" w:rsidRDefault="00DA5B2C" w:rsidP="00233884">
      <w:pPr>
        <w:pStyle w:val="CHARACTER"/>
      </w:pPr>
      <w:r>
        <w:t>ANNIE</w:t>
      </w:r>
      <w:r w:rsidR="00CD62AE">
        <w:t xml:space="preserve"> </w:t>
      </w:r>
    </w:p>
    <w:p w14:paraId="194E5462" w14:textId="77777777" w:rsidR="00233884" w:rsidRDefault="00CD62AE" w:rsidP="00233884">
      <w:pPr>
        <w:pStyle w:val="Dialogue"/>
      </w:pPr>
      <w:r>
        <w:t>Are you taking Charlotte to the premiere?</w:t>
      </w:r>
    </w:p>
    <w:p w14:paraId="62DCC013" w14:textId="77777777" w:rsidR="00233884" w:rsidRDefault="00CD62AE" w:rsidP="00233884">
      <w:pPr>
        <w:pStyle w:val="CHARACTER"/>
      </w:pPr>
      <w:r>
        <w:t xml:space="preserve">MARK </w:t>
      </w:r>
    </w:p>
    <w:p w14:paraId="38C7D5EC" w14:textId="77777777" w:rsidR="00233884" w:rsidRDefault="00CD62AE" w:rsidP="00233884">
      <w:pPr>
        <w:pStyle w:val="Dialogue"/>
      </w:pPr>
      <w:r>
        <w:t xml:space="preserve">That is the plan if she’s not in the crowd protesting. </w:t>
      </w:r>
    </w:p>
    <w:p w14:paraId="28BC3652" w14:textId="1E966D5F" w:rsidR="00233884" w:rsidRDefault="00DA5B2C" w:rsidP="00233884">
      <w:pPr>
        <w:pStyle w:val="CHARACTER"/>
      </w:pPr>
      <w:r>
        <w:t>ANNIE</w:t>
      </w:r>
      <w:r w:rsidR="00CD62AE">
        <w:t xml:space="preserve"> </w:t>
      </w:r>
    </w:p>
    <w:p w14:paraId="690F465C" w14:textId="77777777" w:rsidR="00233884" w:rsidRDefault="00CD62AE" w:rsidP="00233884">
      <w:pPr>
        <w:pStyle w:val="Dialogue"/>
      </w:pPr>
      <w:r>
        <w:t>I heard Elizabeth is taking the bartender</w:t>
      </w:r>
      <w:r w:rsidR="00233884">
        <w:t>.</w:t>
      </w:r>
    </w:p>
    <w:p w14:paraId="67963282" w14:textId="77777777" w:rsidR="00233884" w:rsidRDefault="00CD62AE" w:rsidP="00233884">
      <w:pPr>
        <w:pStyle w:val="CHARACTER"/>
      </w:pPr>
      <w:r>
        <w:t xml:space="preserve">MARK </w:t>
      </w:r>
    </w:p>
    <w:p w14:paraId="3E539DC1" w14:textId="77777777" w:rsidR="00233884" w:rsidRDefault="00CD62AE" w:rsidP="00233884">
      <w:pPr>
        <w:pStyle w:val="Dialogue"/>
      </w:pPr>
      <w:r>
        <w:t>I thought that ended ages ago?</w:t>
      </w:r>
    </w:p>
    <w:p w14:paraId="7853CD85" w14:textId="5C20A004" w:rsidR="00233884" w:rsidRDefault="00DA5B2C" w:rsidP="00233884">
      <w:pPr>
        <w:pStyle w:val="CHARACTER"/>
      </w:pPr>
      <w:r>
        <w:t>ANNIE</w:t>
      </w:r>
      <w:r w:rsidR="00CD62AE">
        <w:t xml:space="preserve"> </w:t>
      </w:r>
    </w:p>
    <w:p w14:paraId="6018D7F0" w14:textId="6E0C841D" w:rsidR="00233884" w:rsidRDefault="00CD62AE" w:rsidP="00233884">
      <w:pPr>
        <w:pStyle w:val="Dialogue"/>
      </w:pPr>
      <w:r>
        <w:t xml:space="preserve">Giving it another chance. </w:t>
      </w:r>
    </w:p>
    <w:p w14:paraId="713535A8" w14:textId="2A6B2A2D" w:rsidR="00B309FE" w:rsidRPr="00B309FE" w:rsidRDefault="00B309FE" w:rsidP="00B309FE">
      <w:r>
        <w:t>Mark smiles.</w:t>
      </w:r>
    </w:p>
    <w:p w14:paraId="71A370D4" w14:textId="77777777" w:rsidR="00233884" w:rsidRDefault="00CD62AE" w:rsidP="00233884">
      <w:pPr>
        <w:pStyle w:val="CHARACTER"/>
      </w:pPr>
      <w:r>
        <w:t xml:space="preserve">MARK </w:t>
      </w:r>
    </w:p>
    <w:p w14:paraId="6F07A76F" w14:textId="77777777" w:rsidR="00233884" w:rsidRDefault="00CD62AE" w:rsidP="00233884">
      <w:pPr>
        <w:pStyle w:val="Dialogue"/>
      </w:pPr>
      <w:r>
        <w:t xml:space="preserve">Good for her. </w:t>
      </w:r>
    </w:p>
    <w:p w14:paraId="4632B1E4" w14:textId="3C5CB84E" w:rsidR="00233884" w:rsidRDefault="00DA5B2C" w:rsidP="00233884">
      <w:pPr>
        <w:pStyle w:val="CHARACTER"/>
      </w:pPr>
      <w:r>
        <w:t>ANNIE</w:t>
      </w:r>
      <w:r w:rsidR="00CD62AE">
        <w:t xml:space="preserve"> </w:t>
      </w:r>
    </w:p>
    <w:p w14:paraId="0C733F6D" w14:textId="0B141042" w:rsidR="00233884" w:rsidRDefault="00CD62AE" w:rsidP="00233884">
      <w:pPr>
        <w:pStyle w:val="Dialogue"/>
      </w:pPr>
      <w:r>
        <w:t>You wouldn’t care if I took</w:t>
      </w:r>
      <w:r w:rsidR="00BE4013">
        <w:t>-</w:t>
      </w:r>
    </w:p>
    <w:p w14:paraId="2438C0D0" w14:textId="77777777" w:rsidR="00233884" w:rsidRDefault="00CD62AE" w:rsidP="00233884">
      <w:pPr>
        <w:pStyle w:val="CHARACTER"/>
      </w:pPr>
      <w:r>
        <w:t xml:space="preserve">MARK </w:t>
      </w:r>
    </w:p>
    <w:p w14:paraId="71E6C746" w14:textId="221FA38A" w:rsidR="00233884" w:rsidRDefault="00DA5B2C" w:rsidP="00233884">
      <w:pPr>
        <w:pStyle w:val="Dialogue"/>
      </w:pPr>
      <w:r>
        <w:t>A</w:t>
      </w:r>
      <w:r w:rsidR="00BE4013">
        <w:t>nnie</w:t>
      </w:r>
      <w:r w:rsidR="00CD62AE">
        <w:t xml:space="preserve"> you can take whoever you want to the premiere. You earnt this night just like the rest of us did. Do with it as you please. </w:t>
      </w:r>
    </w:p>
    <w:p w14:paraId="34286554" w14:textId="161E3F04" w:rsidR="00233884" w:rsidRDefault="00DA5B2C" w:rsidP="00233884">
      <w:pPr>
        <w:pStyle w:val="CHARACTER"/>
      </w:pPr>
      <w:r>
        <w:t>ANNIE</w:t>
      </w:r>
      <w:r w:rsidR="00CD62AE">
        <w:t xml:space="preserve"> </w:t>
      </w:r>
    </w:p>
    <w:p w14:paraId="28445E57" w14:textId="6CDD512A" w:rsidR="00233884" w:rsidRDefault="007715E1" w:rsidP="00233884">
      <w:pPr>
        <w:pStyle w:val="Dialogue"/>
      </w:pPr>
      <w:r>
        <w:t>So,</w:t>
      </w:r>
      <w:r w:rsidR="00CD62AE">
        <w:t xml:space="preserve"> you don’t want to know who?</w:t>
      </w:r>
    </w:p>
    <w:p w14:paraId="04708A69" w14:textId="77777777" w:rsidR="00233884" w:rsidRDefault="00CD62AE" w:rsidP="00233884">
      <w:pPr>
        <w:pStyle w:val="CHARACTER"/>
      </w:pPr>
      <w:r>
        <w:t xml:space="preserve">MARK </w:t>
      </w:r>
    </w:p>
    <w:p w14:paraId="71E248EB" w14:textId="12F24CC6" w:rsidR="00233884" w:rsidRDefault="00CD62AE" w:rsidP="00233884">
      <w:pPr>
        <w:pStyle w:val="Dialogue"/>
      </w:pPr>
      <w:r>
        <w:t xml:space="preserve">Is it rude if I say I don’t </w:t>
      </w:r>
      <w:r w:rsidR="007715E1">
        <w:t>care?</w:t>
      </w:r>
    </w:p>
    <w:p w14:paraId="7F18B132" w14:textId="77777777" w:rsidR="00233884" w:rsidRDefault="00CD62AE" w:rsidP="00233884">
      <w:r>
        <w:lastRenderedPageBreak/>
        <w:br/>
        <w:t xml:space="preserve">She smiles and steps out but ducks her head as Daniel walks in. </w:t>
      </w:r>
    </w:p>
    <w:p w14:paraId="0EA73A0A" w14:textId="77777777" w:rsidR="00233884" w:rsidRDefault="00CD62AE" w:rsidP="00233884">
      <w:pPr>
        <w:pStyle w:val="CHARACTER"/>
      </w:pPr>
      <w:r>
        <w:t xml:space="preserve">DANIEL </w:t>
      </w:r>
    </w:p>
    <w:p w14:paraId="5B0DBC72" w14:textId="77777777" w:rsidR="00233884" w:rsidRDefault="00CD62AE" w:rsidP="00233884">
      <w:pPr>
        <w:pStyle w:val="Dialogue"/>
      </w:pPr>
      <w:r>
        <w:t>Hey.</w:t>
      </w:r>
    </w:p>
    <w:p w14:paraId="062FCDF0" w14:textId="77777777" w:rsidR="00233884" w:rsidRDefault="00CD62AE" w:rsidP="00233884">
      <w:r>
        <w:t xml:space="preserve">Mark smiles. </w:t>
      </w:r>
    </w:p>
    <w:p w14:paraId="4F277476" w14:textId="77777777" w:rsidR="00233884" w:rsidRDefault="00CD62AE" w:rsidP="00233884">
      <w:pPr>
        <w:pStyle w:val="CHARACTER"/>
      </w:pPr>
      <w:r>
        <w:t xml:space="preserve">MARK </w:t>
      </w:r>
    </w:p>
    <w:p w14:paraId="7442ABB0" w14:textId="77777777" w:rsidR="00233884" w:rsidRDefault="00CD62AE" w:rsidP="00233884">
      <w:pPr>
        <w:pStyle w:val="Dialogue"/>
      </w:pPr>
      <w:r>
        <w:t>How are you getting on?</w:t>
      </w:r>
    </w:p>
    <w:p w14:paraId="620A09EF" w14:textId="77777777" w:rsidR="00233884" w:rsidRDefault="00CD62AE" w:rsidP="00233884">
      <w:pPr>
        <w:pStyle w:val="CHARACTER"/>
      </w:pPr>
      <w:r>
        <w:t xml:space="preserve">DANIEL </w:t>
      </w:r>
    </w:p>
    <w:p w14:paraId="165CB782" w14:textId="4FB22893" w:rsidR="00233884" w:rsidRDefault="00CD62AE" w:rsidP="00233884">
      <w:pPr>
        <w:pStyle w:val="Dialogue"/>
      </w:pPr>
      <w:r>
        <w:t>Got the first few episodes done</w:t>
      </w:r>
      <w:r w:rsidR="00B65A80">
        <w:t>…</w:t>
      </w:r>
      <w:r>
        <w:t xml:space="preserve"> We just received the email from Sophie, do you need a hand with anything?</w:t>
      </w:r>
    </w:p>
    <w:p w14:paraId="4A59301E" w14:textId="77777777" w:rsidR="00233884" w:rsidRDefault="00CD62AE" w:rsidP="00233884">
      <w:pPr>
        <w:pStyle w:val="CHARACTER"/>
      </w:pPr>
      <w:r>
        <w:t xml:space="preserve">MARK </w:t>
      </w:r>
    </w:p>
    <w:p w14:paraId="6A7E87FA" w14:textId="77777777" w:rsidR="00233884" w:rsidRDefault="00CD62AE" w:rsidP="00233884">
      <w:pPr>
        <w:pStyle w:val="Dialogue"/>
      </w:pPr>
      <w:r>
        <w:t>No, I think we are pretty much ready to go</w:t>
      </w:r>
      <w:r w:rsidR="00233884">
        <w:t>.</w:t>
      </w:r>
    </w:p>
    <w:p w14:paraId="389762CB" w14:textId="77777777" w:rsidR="00233884" w:rsidRDefault="00CD62AE" w:rsidP="00233884">
      <w:pPr>
        <w:pStyle w:val="CHARACTER"/>
      </w:pPr>
      <w:r>
        <w:t xml:space="preserve">DANIEL </w:t>
      </w:r>
    </w:p>
    <w:p w14:paraId="51477FD1" w14:textId="77777777" w:rsidR="00233884" w:rsidRDefault="00CD62AE" w:rsidP="00233884">
      <w:pPr>
        <w:pStyle w:val="Dialogue"/>
      </w:pPr>
      <w:r>
        <w:t>Still not going to tell me what it is all about?</w:t>
      </w:r>
    </w:p>
    <w:p w14:paraId="624714D7" w14:textId="77777777" w:rsidR="00233884" w:rsidRDefault="00CD62AE" w:rsidP="00233884">
      <w:pPr>
        <w:pStyle w:val="CHARACTER"/>
      </w:pPr>
      <w:r>
        <w:t xml:space="preserve">MARK </w:t>
      </w:r>
    </w:p>
    <w:p w14:paraId="6FA3968F" w14:textId="77777777" w:rsidR="00233884" w:rsidRDefault="00CD62AE" w:rsidP="00233884">
      <w:pPr>
        <w:pStyle w:val="Dialogue"/>
      </w:pPr>
      <w:r>
        <w:t>I won’t but would you do me a favour?</w:t>
      </w:r>
    </w:p>
    <w:p w14:paraId="69932BDD" w14:textId="77777777" w:rsidR="00233884" w:rsidRDefault="00CD62AE" w:rsidP="00233884">
      <w:pPr>
        <w:pStyle w:val="CHARACTER"/>
      </w:pPr>
      <w:r>
        <w:t xml:space="preserve">DANIEL </w:t>
      </w:r>
    </w:p>
    <w:p w14:paraId="51095B0F" w14:textId="77777777" w:rsidR="00233884" w:rsidRDefault="00CD62AE" w:rsidP="00233884">
      <w:pPr>
        <w:pStyle w:val="Dialogue"/>
      </w:pPr>
      <w:r>
        <w:t>What?</w:t>
      </w:r>
    </w:p>
    <w:p w14:paraId="358B8C9F" w14:textId="77777777" w:rsidR="00233884" w:rsidRDefault="00CD62AE" w:rsidP="00233884">
      <w:pPr>
        <w:pStyle w:val="CHARACTER"/>
      </w:pPr>
      <w:r>
        <w:t xml:space="preserve">MARK </w:t>
      </w:r>
    </w:p>
    <w:p w14:paraId="7F72E3B7" w14:textId="77777777" w:rsidR="00233884" w:rsidRDefault="00CD62AE" w:rsidP="00233884">
      <w:pPr>
        <w:pStyle w:val="Dialogue"/>
      </w:pPr>
      <w:r>
        <w:t xml:space="preserve">Find some better clothes. </w:t>
      </w:r>
    </w:p>
    <w:p w14:paraId="1D3E2173" w14:textId="77777777" w:rsidR="00233884" w:rsidRDefault="00CD62AE" w:rsidP="00233884">
      <w:r>
        <w:t xml:space="preserve">Daniel looks hurt as he examines his jumper. </w:t>
      </w:r>
    </w:p>
    <w:p w14:paraId="5B4477E3" w14:textId="77777777" w:rsidR="00233884" w:rsidRDefault="00CD62AE" w:rsidP="00233884">
      <w:pPr>
        <w:pStyle w:val="CHARACTER"/>
      </w:pPr>
      <w:r>
        <w:t xml:space="preserve">DANIEL </w:t>
      </w:r>
    </w:p>
    <w:p w14:paraId="79C65CF6" w14:textId="51B3FDA0" w:rsidR="00233884" w:rsidRDefault="00CD62AE" w:rsidP="00233884">
      <w:pPr>
        <w:pStyle w:val="Dialogue"/>
      </w:pPr>
      <w:r>
        <w:t xml:space="preserve">You do know I’m living out of boxes in a hotel </w:t>
      </w:r>
      <w:proofErr w:type="gramStart"/>
      <w:r>
        <w:t xml:space="preserve">at the </w:t>
      </w:r>
      <w:r w:rsidR="007715E1">
        <w:t>moment</w:t>
      </w:r>
      <w:proofErr w:type="gramEnd"/>
      <w:r w:rsidR="007715E1">
        <w:t>,</w:t>
      </w:r>
      <w:r>
        <w:t xml:space="preserve"> right?</w:t>
      </w:r>
    </w:p>
    <w:p w14:paraId="12B5DA73" w14:textId="77777777" w:rsidR="00233884" w:rsidRDefault="00CD62AE" w:rsidP="00233884">
      <w:pPr>
        <w:pStyle w:val="CHARACTER"/>
      </w:pPr>
      <w:r>
        <w:t xml:space="preserve">MARK </w:t>
      </w:r>
    </w:p>
    <w:p w14:paraId="6EE8F103" w14:textId="77777777" w:rsidR="00233884" w:rsidRDefault="00CD62AE" w:rsidP="00233884">
      <w:pPr>
        <w:pStyle w:val="Dialogue"/>
      </w:pPr>
      <w:r>
        <w:t xml:space="preserve">Not my worry. Now sit down and tell me what you’ve got. </w:t>
      </w:r>
    </w:p>
    <w:p w14:paraId="0CCE0EBC" w14:textId="77777777" w:rsidR="00233884" w:rsidRDefault="00233884" w:rsidP="00233884">
      <w:r>
        <w:t xml:space="preserve">Daniel sits down. </w:t>
      </w:r>
    </w:p>
    <w:p w14:paraId="09C6F732" w14:textId="77777777" w:rsidR="00233884" w:rsidRDefault="00233884" w:rsidP="00233884">
      <w:r>
        <w:t xml:space="preserve">FADE OUT: </w:t>
      </w:r>
      <w:r w:rsidR="00CD62AE">
        <w:br/>
      </w:r>
      <w:r w:rsidR="00CD62AE">
        <w:br/>
      </w:r>
    </w:p>
    <w:p w14:paraId="1C604F1E" w14:textId="77777777" w:rsidR="00F5698A" w:rsidRDefault="00F5698A" w:rsidP="00233884">
      <w:pPr>
        <w:rPr>
          <w:bCs/>
        </w:rPr>
      </w:pPr>
    </w:p>
    <w:p w14:paraId="57290ED0" w14:textId="77777777" w:rsidR="00DC0CE6" w:rsidRDefault="00DC0CE6" w:rsidP="00233884">
      <w:pPr>
        <w:rPr>
          <w:bCs/>
        </w:rPr>
      </w:pPr>
    </w:p>
    <w:p w14:paraId="36BCE9CF" w14:textId="77777777" w:rsidR="00DC0CE6" w:rsidRDefault="00DC0CE6" w:rsidP="00233884">
      <w:pPr>
        <w:rPr>
          <w:bCs/>
        </w:rPr>
      </w:pPr>
    </w:p>
    <w:p w14:paraId="19178185" w14:textId="13142403" w:rsidR="00F5698A" w:rsidRDefault="00F5698A" w:rsidP="00233884">
      <w:pPr>
        <w:rPr>
          <w:bCs/>
        </w:rPr>
      </w:pPr>
      <w:r>
        <w:rPr>
          <w:bCs/>
        </w:rPr>
        <w:lastRenderedPageBreak/>
        <w:t>FADE IN:</w:t>
      </w:r>
    </w:p>
    <w:p w14:paraId="61860A95" w14:textId="3098AAA9" w:rsidR="00F5698A" w:rsidRDefault="00F5698A" w:rsidP="00233884">
      <w:pPr>
        <w:rPr>
          <w:bCs/>
        </w:rPr>
      </w:pPr>
      <w:r>
        <w:rPr>
          <w:bCs/>
        </w:rPr>
        <w:t xml:space="preserve">24. EXT. OFFICE CARPARK – EVENING. </w:t>
      </w:r>
      <w:r w:rsidR="00CD62AE">
        <w:rPr>
          <w:bCs/>
        </w:rPr>
        <w:br/>
      </w:r>
      <w:r w:rsidR="00CD62AE">
        <w:rPr>
          <w:bCs/>
        </w:rPr>
        <w:br/>
        <w:t>Elizabeth is stood outside the office with some members of the press</w:t>
      </w:r>
      <w:r>
        <w:rPr>
          <w:bCs/>
        </w:rPr>
        <w:t xml:space="preserve"> including </w:t>
      </w:r>
      <w:r w:rsidR="00BE4013">
        <w:rPr>
          <w:bCs/>
        </w:rPr>
        <w:t>r</w:t>
      </w:r>
      <w:r w:rsidR="000373E7">
        <w:rPr>
          <w:bCs/>
        </w:rPr>
        <w:t>eporter</w:t>
      </w:r>
      <w:r>
        <w:rPr>
          <w:bCs/>
        </w:rPr>
        <w:t xml:space="preserve"> </w:t>
      </w:r>
      <w:r w:rsidR="000373E7">
        <w:rPr>
          <w:bCs/>
        </w:rPr>
        <w:t>one</w:t>
      </w:r>
      <w:r>
        <w:rPr>
          <w:bCs/>
        </w:rPr>
        <w:t>. R</w:t>
      </w:r>
      <w:r w:rsidR="000373E7">
        <w:rPr>
          <w:bCs/>
        </w:rPr>
        <w:t>eporter two</w:t>
      </w:r>
      <w:r>
        <w:rPr>
          <w:bCs/>
        </w:rPr>
        <w:t xml:space="preserve"> and Lydia. </w:t>
      </w:r>
    </w:p>
    <w:p w14:paraId="2FA2D39C" w14:textId="6A23B656" w:rsidR="00F5698A" w:rsidRDefault="00CD62AE" w:rsidP="00F5698A">
      <w:pPr>
        <w:pStyle w:val="CHARACTER"/>
      </w:pPr>
      <w:r>
        <w:t>Reporter</w:t>
      </w:r>
      <w:r w:rsidR="000373E7">
        <w:t xml:space="preserve"> one</w:t>
      </w:r>
      <w:r>
        <w:t xml:space="preserve"> </w:t>
      </w:r>
    </w:p>
    <w:p w14:paraId="1D9A9E9B" w14:textId="3BAA7F42" w:rsidR="00F5698A" w:rsidRDefault="00CD62AE" w:rsidP="00F5698A">
      <w:pPr>
        <w:pStyle w:val="Dialogue"/>
      </w:pPr>
      <w:r>
        <w:t>How do you feel about finally wrapping production</w:t>
      </w:r>
      <w:r w:rsidR="00745AF6">
        <w:t>?</w:t>
      </w:r>
    </w:p>
    <w:p w14:paraId="1304DC9C" w14:textId="77777777" w:rsidR="00F5698A" w:rsidRDefault="00CD62AE" w:rsidP="00F5698A">
      <w:pPr>
        <w:pStyle w:val="CHARACTER"/>
      </w:pPr>
      <w:r>
        <w:t>ELIZABETH</w:t>
      </w:r>
    </w:p>
    <w:p w14:paraId="632833B7" w14:textId="6B26E20C" w:rsidR="00F5698A" w:rsidRDefault="00CD62AE" w:rsidP="00F5698A">
      <w:pPr>
        <w:pStyle w:val="Dialogue"/>
      </w:pPr>
      <w:r>
        <w:t xml:space="preserve">I will tell you </w:t>
      </w:r>
      <w:r w:rsidR="007715E1">
        <w:t>now,</w:t>
      </w:r>
      <w:r>
        <w:t xml:space="preserve"> it</w:t>
      </w:r>
      <w:r w:rsidR="00486523">
        <w:t xml:space="preserve"> has</w:t>
      </w:r>
      <w:r>
        <w:t xml:space="preserve"> felt like a long time coming and I hope the second season comes with a lot less surprises, especially from you guys. </w:t>
      </w:r>
    </w:p>
    <w:p w14:paraId="7FA1131F" w14:textId="77777777" w:rsidR="00F5698A" w:rsidRDefault="00CD62AE" w:rsidP="00F5698A">
      <w:r>
        <w:t xml:space="preserve">There is a splatter of laughter. </w:t>
      </w:r>
    </w:p>
    <w:p w14:paraId="5AA47880" w14:textId="71F27342" w:rsidR="00F5698A" w:rsidRDefault="00CD62AE" w:rsidP="00F5698A">
      <w:pPr>
        <w:pStyle w:val="CHARACTER"/>
      </w:pPr>
      <w:r>
        <w:t>Reporter</w:t>
      </w:r>
      <w:r w:rsidR="000373E7">
        <w:t xml:space="preserve"> one</w:t>
      </w:r>
      <w:r>
        <w:t xml:space="preserve"> </w:t>
      </w:r>
    </w:p>
    <w:p w14:paraId="0A8F9DAC" w14:textId="4B572C85" w:rsidR="00F5698A" w:rsidRDefault="00CD62AE" w:rsidP="00F5698A">
      <w:pPr>
        <w:pStyle w:val="Dialogue"/>
      </w:pPr>
      <w:r>
        <w:t>A follow up</w:t>
      </w:r>
      <w:r w:rsidR="00745AF6">
        <w:t>.</w:t>
      </w:r>
      <w:r>
        <w:t xml:space="preserve"> Are we looking at any re-shoots? </w:t>
      </w:r>
    </w:p>
    <w:p w14:paraId="2259EE37" w14:textId="77777777" w:rsidR="00F5698A" w:rsidRDefault="00CD62AE" w:rsidP="00F5698A">
      <w:pPr>
        <w:pStyle w:val="CHARACTER"/>
      </w:pPr>
      <w:r>
        <w:t>ELIZABETH</w:t>
      </w:r>
    </w:p>
    <w:p w14:paraId="12ED4B2B" w14:textId="1AD75C94" w:rsidR="00F5698A" w:rsidRDefault="00CD62AE" w:rsidP="00F5698A">
      <w:pPr>
        <w:pStyle w:val="Dialogue"/>
      </w:pPr>
      <w:r>
        <w:t xml:space="preserve">The bulk of the re-shoots are done but there will always be some dependent on certain public </w:t>
      </w:r>
      <w:r w:rsidR="007715E1">
        <w:t>reactions,</w:t>
      </w:r>
      <w:r>
        <w:t xml:space="preserve"> but Mark and David want to keep it to a minimum.</w:t>
      </w:r>
    </w:p>
    <w:p w14:paraId="4AFDFB92" w14:textId="3FF4360E" w:rsidR="00F5698A" w:rsidRDefault="00CD62AE" w:rsidP="00F5698A">
      <w:pPr>
        <w:pStyle w:val="CHARACTER"/>
      </w:pPr>
      <w:r>
        <w:t xml:space="preserve">Reporter </w:t>
      </w:r>
      <w:r w:rsidR="000373E7">
        <w:t>Two</w:t>
      </w:r>
    </w:p>
    <w:p w14:paraId="3ECA8A82" w14:textId="77777777" w:rsidR="00F5698A" w:rsidRDefault="00CD62AE" w:rsidP="00F5698A">
      <w:pPr>
        <w:pStyle w:val="Dialogue"/>
      </w:pPr>
      <w:r>
        <w:t>Is Mark happy with the adaptation?</w:t>
      </w:r>
    </w:p>
    <w:p w14:paraId="0B521000" w14:textId="77777777" w:rsidR="00F5698A" w:rsidRDefault="00CD62AE" w:rsidP="00F5698A">
      <w:pPr>
        <w:pStyle w:val="CHARACTER"/>
      </w:pPr>
      <w:r>
        <w:t>ELIZABETH</w:t>
      </w:r>
    </w:p>
    <w:p w14:paraId="230433B2" w14:textId="356FE46D" w:rsidR="00F5698A" w:rsidRDefault="007715E1" w:rsidP="00F5698A">
      <w:pPr>
        <w:pStyle w:val="Dialogue"/>
      </w:pPr>
      <w:r>
        <w:t>Well,</w:t>
      </w:r>
      <w:r w:rsidR="00CD62AE">
        <w:t xml:space="preserve"> he wrote most of </w:t>
      </w:r>
      <w:r w:rsidR="00486523">
        <w:t>it,</w:t>
      </w:r>
      <w:r w:rsidR="00CD62AE">
        <w:t xml:space="preserve"> so I hope so. </w:t>
      </w:r>
    </w:p>
    <w:p w14:paraId="268F3208" w14:textId="77777777" w:rsidR="00F5698A" w:rsidRDefault="00CD62AE" w:rsidP="00F5698A">
      <w:r>
        <w:t>More laughter.</w:t>
      </w:r>
    </w:p>
    <w:p w14:paraId="1B4D060D" w14:textId="03E515ED" w:rsidR="00F5698A" w:rsidRDefault="00CD62AE" w:rsidP="00F5698A">
      <w:pPr>
        <w:pStyle w:val="CHARACTER"/>
      </w:pPr>
      <w:r>
        <w:t>ELIZABETH</w:t>
      </w:r>
      <w:r w:rsidR="00745AF6">
        <w:t xml:space="preserve"> (Cont.)</w:t>
      </w:r>
    </w:p>
    <w:p w14:paraId="2DD65F03" w14:textId="1D91F9FD" w:rsidR="00F5698A" w:rsidRDefault="00CD62AE" w:rsidP="00F5698A">
      <w:pPr>
        <w:pStyle w:val="Dialogue"/>
      </w:pPr>
      <w:r>
        <w:t xml:space="preserve">Don’t quote me on that or </w:t>
      </w:r>
      <w:r w:rsidR="000373E7">
        <w:t>I</w:t>
      </w:r>
      <w:r>
        <w:t xml:space="preserve"> will have Daniel and Louise knocking on my door.</w:t>
      </w:r>
    </w:p>
    <w:p w14:paraId="09CF3A00" w14:textId="4AE01026" w:rsidR="00F5698A" w:rsidRDefault="00CD62AE" w:rsidP="00F5698A">
      <w:pPr>
        <w:pStyle w:val="CHARACTER"/>
      </w:pPr>
      <w:r>
        <w:t xml:space="preserve">Reporter </w:t>
      </w:r>
      <w:r w:rsidR="000373E7">
        <w:t>Two</w:t>
      </w:r>
      <w:r>
        <w:t xml:space="preserve"> </w:t>
      </w:r>
    </w:p>
    <w:p w14:paraId="25804834" w14:textId="77777777" w:rsidR="00F5698A" w:rsidRDefault="00CD62AE" w:rsidP="00F5698A">
      <w:pPr>
        <w:pStyle w:val="Dialogue"/>
      </w:pPr>
      <w:r>
        <w:t>A serious answer then?</w:t>
      </w:r>
    </w:p>
    <w:p w14:paraId="5B99F063" w14:textId="77777777" w:rsidR="00F5698A" w:rsidRDefault="00CD62AE" w:rsidP="00F5698A">
      <w:pPr>
        <w:pStyle w:val="CHARACTER"/>
      </w:pPr>
      <w:r>
        <w:t>ELIZABETH</w:t>
      </w:r>
    </w:p>
    <w:p w14:paraId="6AD3FC19" w14:textId="536F9BC4" w:rsidR="00F5698A" w:rsidRDefault="007715E1" w:rsidP="00F5698A">
      <w:pPr>
        <w:pStyle w:val="Dialogue"/>
      </w:pPr>
      <w:r>
        <w:t>Yes,</w:t>
      </w:r>
      <w:r w:rsidR="00CD62AE">
        <w:t xml:space="preserve"> Mark is delighted</w:t>
      </w:r>
      <w:r w:rsidR="00745AF6">
        <w:t>.</w:t>
      </w:r>
      <w:r w:rsidR="00CD62AE">
        <w:t xml:space="preserve"> </w:t>
      </w:r>
      <w:r w:rsidR="00745AF6">
        <w:t>H</w:t>
      </w:r>
      <w:r w:rsidR="00CD62AE">
        <w:t>e wouldn’t work on this project if he wasn’t</w:t>
      </w:r>
      <w:r w:rsidR="00745AF6">
        <w:t>. W</w:t>
      </w:r>
      <w:r w:rsidR="00CD62AE">
        <w:t xml:space="preserve">ith him adding his weight to the adaptation </w:t>
      </w:r>
      <w:r w:rsidR="00745AF6">
        <w:t>it</w:t>
      </w:r>
      <w:r w:rsidR="00CD62AE">
        <w:t xml:space="preserve"> only keep</w:t>
      </w:r>
      <w:r w:rsidR="00745AF6">
        <w:t>s</w:t>
      </w:r>
      <w:r w:rsidR="00CD62AE">
        <w:t xml:space="preserve"> it aligned with his original work. </w:t>
      </w:r>
    </w:p>
    <w:p w14:paraId="6AFD566E" w14:textId="77777777" w:rsidR="00F5698A" w:rsidRDefault="00CD62AE" w:rsidP="00F5698A">
      <w:r>
        <w:t xml:space="preserve">Elizabeth looks around the reporters. </w:t>
      </w:r>
    </w:p>
    <w:p w14:paraId="0672A7A2" w14:textId="77777777" w:rsidR="00F5698A" w:rsidRDefault="00CD62AE" w:rsidP="00F5698A">
      <w:pPr>
        <w:pStyle w:val="CHARACTER"/>
      </w:pPr>
      <w:r>
        <w:lastRenderedPageBreak/>
        <w:t>ELIZABETH</w:t>
      </w:r>
    </w:p>
    <w:p w14:paraId="1FB71AA1" w14:textId="1FB30E1A" w:rsidR="00F5698A" w:rsidRDefault="00745AF6" w:rsidP="00F5698A">
      <w:pPr>
        <w:pStyle w:val="Dialogue"/>
      </w:pPr>
      <w:r>
        <w:t>Y</w:t>
      </w:r>
      <w:r w:rsidR="00CD62AE">
        <w:t>es, Lydia?</w:t>
      </w:r>
    </w:p>
    <w:p w14:paraId="6E29B4BD" w14:textId="56733E38" w:rsidR="00F5698A" w:rsidRDefault="00CD62AE" w:rsidP="00F5698A">
      <w:pPr>
        <w:pStyle w:val="CHARACTER"/>
      </w:pPr>
      <w:r>
        <w:t xml:space="preserve">Lydia </w:t>
      </w:r>
    </w:p>
    <w:p w14:paraId="3AABE4A3" w14:textId="2BAC9DF8" w:rsidR="00F5698A" w:rsidRDefault="00CD62AE" w:rsidP="00F5698A">
      <w:pPr>
        <w:pStyle w:val="Dialogue"/>
      </w:pPr>
      <w:r>
        <w:t xml:space="preserve">In the paper today there were some quotes comparing your show with Helix production’s </w:t>
      </w:r>
      <w:r w:rsidR="00B54C3F">
        <w:t>adaptation of the Chapel Falls series</w:t>
      </w:r>
      <w:r>
        <w:t xml:space="preserve">. </w:t>
      </w:r>
      <w:r w:rsidR="00B309FE">
        <w:t>It’s</w:t>
      </w:r>
      <w:r>
        <w:t xml:space="preserve"> well known that they helped you out before, do these articles create conflict within the industry?</w:t>
      </w:r>
    </w:p>
    <w:p w14:paraId="65637CDD" w14:textId="77777777" w:rsidR="00F5698A" w:rsidRDefault="00CD62AE" w:rsidP="00F5698A">
      <w:r>
        <w:t xml:space="preserve">Elizabeth smiles. </w:t>
      </w:r>
    </w:p>
    <w:p w14:paraId="142B5040" w14:textId="77777777" w:rsidR="00F5698A" w:rsidRDefault="00CD62AE" w:rsidP="00F5698A">
      <w:pPr>
        <w:pStyle w:val="CHARACTER"/>
      </w:pPr>
      <w:r>
        <w:t>ELIZABETH</w:t>
      </w:r>
    </w:p>
    <w:p w14:paraId="7C788923" w14:textId="38CDD61F" w:rsidR="00F5698A" w:rsidRDefault="00CD62AE" w:rsidP="00F5698A">
      <w:pPr>
        <w:pStyle w:val="Dialogue"/>
      </w:pPr>
      <w:r>
        <w:t xml:space="preserve">We will always be grateful to what Helix productions did for us and especially for David and </w:t>
      </w:r>
      <w:r w:rsidR="008441AE">
        <w:t>Rosanna</w:t>
      </w:r>
      <w:r w:rsidR="00B54C3F">
        <w:t>,</w:t>
      </w:r>
      <w:r w:rsidR="008441AE">
        <w:t xml:space="preserve"> </w:t>
      </w:r>
      <w:r>
        <w:t xml:space="preserve">who are obviously going through a difficult time. </w:t>
      </w:r>
      <w:r w:rsidR="00745AF6">
        <w:t>W</w:t>
      </w:r>
      <w:r>
        <w:t xml:space="preserve">ith two spy thrillers being released within weeks of eachother, some comparisons will be made. What I will say is this. We are thrilled that Helix are re-adapting the Chapel </w:t>
      </w:r>
      <w:r w:rsidR="00BE4013">
        <w:t>F</w:t>
      </w:r>
      <w:r>
        <w:t>all</w:t>
      </w:r>
      <w:r w:rsidR="00BE4013">
        <w:t>s</w:t>
      </w:r>
      <w:r>
        <w:t xml:space="preserve"> T</w:t>
      </w:r>
      <w:r w:rsidR="00BE4013">
        <w:t>V</w:t>
      </w:r>
      <w:r>
        <w:t xml:space="preserve"> series. What we do, we do to entertain people, to bring them some escape from whatever difficulties they may face</w:t>
      </w:r>
      <w:r w:rsidR="00745AF6">
        <w:t xml:space="preserve">. </w:t>
      </w:r>
      <w:r>
        <w:t xml:space="preserve">I know that the original Chapel </w:t>
      </w:r>
      <w:r w:rsidR="00BE4013">
        <w:t>F</w:t>
      </w:r>
      <w:r>
        <w:t>all</w:t>
      </w:r>
      <w:r w:rsidR="00BE4013">
        <w:t>s</w:t>
      </w:r>
      <w:r>
        <w:t xml:space="preserve"> series did that for my dad who was a huge fan and he, like me, is looking forward to the brilliant job Helix will do re-imagining it. </w:t>
      </w:r>
    </w:p>
    <w:p w14:paraId="71813071" w14:textId="5707524B" w:rsidR="00F5698A" w:rsidRDefault="00CD62AE" w:rsidP="00F5698A">
      <w:r>
        <w:t>Elizabeth pauses</w:t>
      </w:r>
      <w:r w:rsidR="00B54C3F">
        <w:t xml:space="preserve"> as</w:t>
      </w:r>
      <w:r>
        <w:t xml:space="preserve"> the reporters write that down.</w:t>
      </w:r>
    </w:p>
    <w:p w14:paraId="364EE6C7" w14:textId="5B22700D" w:rsidR="00F5698A" w:rsidRDefault="00CD62AE" w:rsidP="00F5698A">
      <w:pPr>
        <w:pStyle w:val="CHARACTER"/>
      </w:pPr>
      <w:r>
        <w:t>ELIZABETH</w:t>
      </w:r>
      <w:r w:rsidR="00B309FE">
        <w:t xml:space="preserve"> (cont.)</w:t>
      </w:r>
    </w:p>
    <w:p w14:paraId="5A3DB854" w14:textId="4B9C35AF" w:rsidR="00CD62AE" w:rsidRPr="00233884" w:rsidRDefault="00CD62AE" w:rsidP="00F5698A">
      <w:pPr>
        <w:pStyle w:val="Dialogue"/>
      </w:pPr>
      <w:r>
        <w:t>That’s all from us. Have a great night and we will see you all for the premier</w:t>
      </w:r>
      <w:r w:rsidR="00BE4013">
        <w:t>e</w:t>
      </w:r>
      <w:r>
        <w:t>.</w:t>
      </w:r>
    </w:p>
    <w:p w14:paraId="0CD5650E" w14:textId="2EEE9988" w:rsidR="00CD62AE" w:rsidRDefault="00CD62AE" w:rsidP="00CD62AE">
      <w:pPr>
        <w:spacing w:after="0"/>
        <w:rPr>
          <w:bCs/>
        </w:rPr>
      </w:pPr>
      <w:r>
        <w:rPr>
          <w:bCs/>
        </w:rPr>
        <w:br/>
      </w:r>
      <w:r w:rsidR="00F5698A">
        <w:rPr>
          <w:bCs/>
        </w:rPr>
        <w:t xml:space="preserve">FADE OUT: </w:t>
      </w:r>
    </w:p>
    <w:p w14:paraId="71928B32" w14:textId="77777777" w:rsidR="00CD62AE" w:rsidRDefault="00CD62AE" w:rsidP="00CD62AE">
      <w:pPr>
        <w:spacing w:after="0"/>
        <w:rPr>
          <w:bCs/>
        </w:rPr>
      </w:pPr>
    </w:p>
    <w:p w14:paraId="1DF2F773" w14:textId="77777777" w:rsidR="00CD62AE" w:rsidRDefault="00CD62AE" w:rsidP="00CD62AE">
      <w:pPr>
        <w:spacing w:after="0"/>
        <w:rPr>
          <w:bCs/>
        </w:rPr>
      </w:pPr>
    </w:p>
    <w:p w14:paraId="0D0BBB0A" w14:textId="77777777" w:rsidR="00CD62AE" w:rsidRDefault="00CD62AE" w:rsidP="00CD62AE">
      <w:pPr>
        <w:spacing w:after="0"/>
        <w:rPr>
          <w:bCs/>
        </w:rPr>
      </w:pPr>
    </w:p>
    <w:p w14:paraId="16133452" w14:textId="77777777" w:rsidR="00CD62AE" w:rsidRDefault="00CD62AE" w:rsidP="00CD62AE">
      <w:pPr>
        <w:spacing w:after="0"/>
        <w:rPr>
          <w:bCs/>
        </w:rPr>
      </w:pPr>
    </w:p>
    <w:p w14:paraId="79CADE6A" w14:textId="77777777" w:rsidR="00CD62AE" w:rsidRDefault="00CD62AE" w:rsidP="00CD62AE">
      <w:pPr>
        <w:spacing w:after="0"/>
        <w:rPr>
          <w:bCs/>
        </w:rPr>
      </w:pPr>
    </w:p>
    <w:p w14:paraId="76C38449" w14:textId="77777777" w:rsidR="00CD62AE" w:rsidRDefault="00CD62AE" w:rsidP="00CD62AE">
      <w:pPr>
        <w:spacing w:after="0"/>
        <w:rPr>
          <w:bCs/>
        </w:rPr>
      </w:pPr>
    </w:p>
    <w:p w14:paraId="086FFE04" w14:textId="77777777" w:rsidR="00F5698A" w:rsidRDefault="00F5698A" w:rsidP="00CD62AE">
      <w:pPr>
        <w:spacing w:after="0"/>
        <w:rPr>
          <w:bCs/>
        </w:rPr>
      </w:pPr>
    </w:p>
    <w:p w14:paraId="2C03EAAB" w14:textId="77777777" w:rsidR="00F5698A" w:rsidRDefault="00F5698A" w:rsidP="00CD62AE">
      <w:pPr>
        <w:spacing w:after="0"/>
        <w:rPr>
          <w:bCs/>
        </w:rPr>
      </w:pPr>
    </w:p>
    <w:p w14:paraId="17847854" w14:textId="77777777" w:rsidR="00745AF6" w:rsidRDefault="00745AF6" w:rsidP="00CD62AE">
      <w:pPr>
        <w:spacing w:after="0"/>
        <w:rPr>
          <w:bCs/>
        </w:rPr>
      </w:pPr>
    </w:p>
    <w:p w14:paraId="01622CF9" w14:textId="77777777" w:rsidR="00745AF6" w:rsidRDefault="00745AF6" w:rsidP="00CD62AE">
      <w:pPr>
        <w:spacing w:after="0"/>
        <w:rPr>
          <w:bCs/>
        </w:rPr>
      </w:pPr>
    </w:p>
    <w:p w14:paraId="4DB1A1BF" w14:textId="77777777" w:rsidR="00745AF6" w:rsidRDefault="00745AF6" w:rsidP="00CD62AE">
      <w:pPr>
        <w:spacing w:after="0"/>
        <w:rPr>
          <w:bCs/>
        </w:rPr>
      </w:pPr>
    </w:p>
    <w:p w14:paraId="06267A91" w14:textId="77777777" w:rsidR="00B54C3F" w:rsidRDefault="00B54C3F" w:rsidP="00CD62AE">
      <w:pPr>
        <w:spacing w:after="0"/>
        <w:rPr>
          <w:bCs/>
        </w:rPr>
      </w:pPr>
    </w:p>
    <w:p w14:paraId="724EB112" w14:textId="2304B1D2" w:rsidR="00F5698A" w:rsidRDefault="00F5698A" w:rsidP="00CD62AE">
      <w:pPr>
        <w:spacing w:after="0"/>
        <w:rPr>
          <w:bCs/>
        </w:rPr>
      </w:pPr>
      <w:r>
        <w:rPr>
          <w:bCs/>
        </w:rPr>
        <w:t xml:space="preserve">FADE IN: </w:t>
      </w:r>
    </w:p>
    <w:p w14:paraId="5B0802DD" w14:textId="318FDEE1" w:rsidR="00F5698A" w:rsidRDefault="00CD62AE" w:rsidP="00CD62AE">
      <w:pPr>
        <w:spacing w:after="0"/>
        <w:rPr>
          <w:bCs/>
        </w:rPr>
      </w:pPr>
      <w:r>
        <w:rPr>
          <w:bCs/>
        </w:rPr>
        <w:br/>
      </w:r>
      <w:r w:rsidR="0007426F">
        <w:rPr>
          <w:bCs/>
        </w:rPr>
        <w:t xml:space="preserve">25. </w:t>
      </w:r>
      <w:r w:rsidR="00F5698A">
        <w:rPr>
          <w:bCs/>
        </w:rPr>
        <w:t>INT. OFFICE ENTRYWAY - EVENING</w:t>
      </w:r>
      <w:r>
        <w:rPr>
          <w:bCs/>
        </w:rPr>
        <w:br/>
      </w:r>
    </w:p>
    <w:p w14:paraId="37F47F39" w14:textId="77777777" w:rsidR="00F5698A" w:rsidRDefault="00CD62AE" w:rsidP="00CD62AE">
      <w:pPr>
        <w:spacing w:after="0"/>
        <w:rPr>
          <w:bCs/>
        </w:rPr>
      </w:pPr>
      <w:r>
        <w:rPr>
          <w:bCs/>
        </w:rPr>
        <w:t>Elizabeth walks through the hall straight towards Mark. She smiles at him.</w:t>
      </w:r>
    </w:p>
    <w:p w14:paraId="4E1872F3" w14:textId="77777777" w:rsidR="00F5698A" w:rsidRDefault="00F5698A" w:rsidP="00CD62AE">
      <w:pPr>
        <w:spacing w:after="0"/>
        <w:rPr>
          <w:bCs/>
        </w:rPr>
      </w:pPr>
    </w:p>
    <w:p w14:paraId="2D89D973" w14:textId="77777777" w:rsidR="00F5698A" w:rsidRDefault="00CD62AE" w:rsidP="00F5698A">
      <w:pPr>
        <w:pStyle w:val="CHARACTER"/>
      </w:pPr>
      <w:r>
        <w:t>ELIZABETH</w:t>
      </w:r>
    </w:p>
    <w:p w14:paraId="46AFEFA7" w14:textId="77777777" w:rsidR="00F5698A" w:rsidRDefault="00CD62AE" w:rsidP="00F5698A">
      <w:pPr>
        <w:pStyle w:val="Dialogue"/>
      </w:pPr>
      <w:r>
        <w:t>What did you think?</w:t>
      </w:r>
    </w:p>
    <w:p w14:paraId="4DB23D23" w14:textId="77777777" w:rsidR="00F5698A" w:rsidRDefault="00CD62AE" w:rsidP="00F5698A">
      <w:pPr>
        <w:pStyle w:val="CHARACTER"/>
      </w:pPr>
      <w:r>
        <w:t xml:space="preserve">MARK </w:t>
      </w:r>
    </w:p>
    <w:p w14:paraId="35549BE4" w14:textId="77777777" w:rsidR="00F5698A" w:rsidRDefault="00CD62AE" w:rsidP="00F5698A">
      <w:pPr>
        <w:pStyle w:val="Dialogue"/>
      </w:pPr>
      <w:r>
        <w:t>Just what we needed. Let’s keep talk of Helix down to a minimum now.</w:t>
      </w:r>
    </w:p>
    <w:p w14:paraId="6F67E789" w14:textId="77777777" w:rsidR="00F5698A" w:rsidRDefault="00CD62AE" w:rsidP="00F5698A">
      <w:pPr>
        <w:pStyle w:val="CHARACTER"/>
      </w:pPr>
      <w:r>
        <w:t>ELIZABETH</w:t>
      </w:r>
    </w:p>
    <w:p w14:paraId="517AAB41" w14:textId="77777777" w:rsidR="00F5698A" w:rsidRDefault="00CD62AE" w:rsidP="00F5698A">
      <w:pPr>
        <w:pStyle w:val="Dialogue"/>
      </w:pPr>
      <w:r>
        <w:t xml:space="preserve">We need Cornwell to do the same. </w:t>
      </w:r>
    </w:p>
    <w:p w14:paraId="6E2F1093" w14:textId="77777777" w:rsidR="00F5698A" w:rsidRDefault="00CD62AE" w:rsidP="00F5698A">
      <w:pPr>
        <w:pStyle w:val="CHARACTER"/>
      </w:pPr>
      <w:r>
        <w:t xml:space="preserve">MARK </w:t>
      </w:r>
    </w:p>
    <w:p w14:paraId="6F780D21" w14:textId="77777777" w:rsidR="00F5698A" w:rsidRDefault="00CD62AE" w:rsidP="00F5698A">
      <w:pPr>
        <w:pStyle w:val="Dialogue"/>
      </w:pPr>
      <w:r>
        <w:t>I’m just going to see him.</w:t>
      </w:r>
    </w:p>
    <w:p w14:paraId="2C9E4336" w14:textId="77777777" w:rsidR="00F5698A" w:rsidRDefault="00CD62AE" w:rsidP="00F5698A">
      <w:pPr>
        <w:pStyle w:val="CHARACTER"/>
      </w:pPr>
      <w:r>
        <w:t>ELIZABET</w:t>
      </w:r>
      <w:r w:rsidR="00F5698A">
        <w:t>H</w:t>
      </w:r>
    </w:p>
    <w:p w14:paraId="073C8C31" w14:textId="77777777" w:rsidR="00F5698A" w:rsidRDefault="00CD62AE" w:rsidP="00F5698A">
      <w:pPr>
        <w:pStyle w:val="Dialogue"/>
      </w:pPr>
      <w:r>
        <w:t>What for?</w:t>
      </w:r>
    </w:p>
    <w:p w14:paraId="430F47A2" w14:textId="77777777" w:rsidR="00F5698A" w:rsidRDefault="00CD62AE" w:rsidP="00F5698A">
      <w:pPr>
        <w:pStyle w:val="CHARACTER"/>
      </w:pPr>
      <w:r>
        <w:t xml:space="preserve">MARK </w:t>
      </w:r>
    </w:p>
    <w:p w14:paraId="47D063C6" w14:textId="77777777" w:rsidR="00F5698A" w:rsidRDefault="00CD62AE" w:rsidP="00F5698A">
      <w:pPr>
        <w:pStyle w:val="Dialogue"/>
      </w:pPr>
      <w:r>
        <w:t xml:space="preserve">I want him off site when </w:t>
      </w:r>
      <w:r w:rsidR="008441AE">
        <w:t xml:space="preserve">Rosanna </w:t>
      </w:r>
      <w:r>
        <w:t xml:space="preserve">comes back. </w:t>
      </w:r>
    </w:p>
    <w:p w14:paraId="075F1288" w14:textId="4236159C" w:rsidR="00F5698A" w:rsidRDefault="00CD62AE" w:rsidP="00745AF6">
      <w:r>
        <w:t xml:space="preserve">Elizabeth smiles and turns to walk towards her office. She turns back to face him. </w:t>
      </w:r>
    </w:p>
    <w:p w14:paraId="47F48BF2" w14:textId="77777777" w:rsidR="00F5698A" w:rsidRDefault="00CD62AE" w:rsidP="00F5698A">
      <w:pPr>
        <w:pStyle w:val="CHARACTER"/>
      </w:pPr>
      <w:r>
        <w:t>ELIZABETH</w:t>
      </w:r>
    </w:p>
    <w:p w14:paraId="2932E11F" w14:textId="77777777" w:rsidR="00F5698A" w:rsidRDefault="00CD62AE" w:rsidP="00F5698A">
      <w:pPr>
        <w:pStyle w:val="Dialogue"/>
      </w:pPr>
      <w:r>
        <w:t>Good luck with that, call me when you are ready for tonight.</w:t>
      </w:r>
    </w:p>
    <w:p w14:paraId="50BA4A1A" w14:textId="667C587F" w:rsidR="00F5698A" w:rsidRDefault="00CD62AE" w:rsidP="00F5698A">
      <w:r>
        <w:t>Mark nods</w:t>
      </w:r>
      <w:r w:rsidR="00024B7B">
        <w:t xml:space="preserve"> and the</w:t>
      </w:r>
      <w:r>
        <w:t xml:space="preserve"> Camera follows him as he walks up the stairs.</w:t>
      </w:r>
    </w:p>
    <w:p w14:paraId="6602B926" w14:textId="4DCCDB2D" w:rsidR="00745AF6" w:rsidRDefault="00745AF6" w:rsidP="00745AF6">
      <w:pPr>
        <w:jc w:val="right"/>
      </w:pPr>
      <w:r>
        <w:t>CUT TO:</w:t>
      </w:r>
    </w:p>
    <w:p w14:paraId="69D533D3" w14:textId="77777777" w:rsidR="00F5698A" w:rsidRDefault="00F5698A" w:rsidP="00F5698A">
      <w:r>
        <w:t xml:space="preserve">INT. TABLE READ ROOM. </w:t>
      </w:r>
    </w:p>
    <w:p w14:paraId="3AA3B68C" w14:textId="19B5803E" w:rsidR="00F5698A" w:rsidRDefault="0015395F" w:rsidP="00F5698A">
      <w:r>
        <w:t>Cornwell</w:t>
      </w:r>
      <w:r w:rsidR="00CD62AE">
        <w:t xml:space="preserve"> is in the table read room. Mark steps in.</w:t>
      </w:r>
    </w:p>
    <w:p w14:paraId="2BE8E4B0" w14:textId="77777777" w:rsidR="00F5698A" w:rsidRDefault="00CD62AE" w:rsidP="00F5698A">
      <w:pPr>
        <w:pStyle w:val="CHARACTER"/>
      </w:pPr>
      <w:r>
        <w:t xml:space="preserve">MARK </w:t>
      </w:r>
    </w:p>
    <w:p w14:paraId="107FAAA1" w14:textId="77777777" w:rsidR="00F5698A" w:rsidRDefault="00CD62AE" w:rsidP="00F5698A">
      <w:pPr>
        <w:pStyle w:val="Dialogue"/>
      </w:pPr>
      <w:r>
        <w:t>You are still here then?</w:t>
      </w:r>
    </w:p>
    <w:p w14:paraId="78F67E29" w14:textId="26F67949" w:rsidR="00F5698A" w:rsidRDefault="0006096D" w:rsidP="00F5698A">
      <w:pPr>
        <w:pStyle w:val="CHARACTER"/>
      </w:pPr>
      <w:r>
        <w:t>Cornwell</w:t>
      </w:r>
      <w:r w:rsidR="00CD62AE">
        <w:t xml:space="preserve"> </w:t>
      </w:r>
    </w:p>
    <w:p w14:paraId="71E5EA2D" w14:textId="77777777" w:rsidR="00F5698A" w:rsidRDefault="00CD62AE" w:rsidP="00F5698A">
      <w:pPr>
        <w:pStyle w:val="Dialogue"/>
      </w:pPr>
      <w:r>
        <w:t>Just a few last details to clear up.</w:t>
      </w:r>
    </w:p>
    <w:p w14:paraId="1C8D03CD" w14:textId="77777777" w:rsidR="00F5698A" w:rsidRDefault="00CD62AE" w:rsidP="00F5698A">
      <w:pPr>
        <w:pStyle w:val="CHARACTER"/>
      </w:pPr>
      <w:r>
        <w:t xml:space="preserve">MARK </w:t>
      </w:r>
    </w:p>
    <w:p w14:paraId="16AAB31C" w14:textId="77777777" w:rsidR="00F5698A" w:rsidRDefault="00CD62AE" w:rsidP="00F5698A">
      <w:pPr>
        <w:pStyle w:val="Dialogue"/>
      </w:pPr>
      <w:r>
        <w:t>Listen, Elizabeth has just cleared up everything with Helix.</w:t>
      </w:r>
      <w:r>
        <w:br/>
      </w:r>
    </w:p>
    <w:p w14:paraId="5123F199" w14:textId="4C0032DC" w:rsidR="00F5698A" w:rsidRDefault="0006096D" w:rsidP="00F5698A">
      <w:pPr>
        <w:pStyle w:val="CHARACTER"/>
      </w:pPr>
      <w:r>
        <w:lastRenderedPageBreak/>
        <w:t>Cornwell</w:t>
      </w:r>
      <w:r w:rsidR="00CD62AE">
        <w:t xml:space="preserve"> </w:t>
      </w:r>
    </w:p>
    <w:p w14:paraId="0D66A14F" w14:textId="7DFC75F3" w:rsidR="00F5698A" w:rsidRDefault="00CD62AE" w:rsidP="00F5698A">
      <w:pPr>
        <w:pStyle w:val="Dialogue"/>
      </w:pPr>
      <w:r>
        <w:t xml:space="preserve">A press </w:t>
      </w:r>
      <w:proofErr w:type="gramStart"/>
      <w:r w:rsidR="007715E1">
        <w:t>statement?</w:t>
      </w:r>
      <w:proofErr w:type="gramEnd"/>
    </w:p>
    <w:p w14:paraId="7FB27E59" w14:textId="77777777" w:rsidR="00F5698A" w:rsidRDefault="00CD62AE" w:rsidP="00F5698A">
      <w:pPr>
        <w:pStyle w:val="CHARACTER"/>
      </w:pPr>
      <w:r>
        <w:t xml:space="preserve">MARK </w:t>
      </w:r>
    </w:p>
    <w:p w14:paraId="180F9CDA" w14:textId="12BFDA05" w:rsidR="00F5698A" w:rsidRDefault="00CD62AE" w:rsidP="00F5698A">
      <w:pPr>
        <w:pStyle w:val="Dialogue"/>
      </w:pPr>
      <w:r>
        <w:t xml:space="preserve">Yeah, some story of how much she is looking forward to the adaptation. Now that’s it, from us and you. I never want to hear our show and Chapel </w:t>
      </w:r>
      <w:r w:rsidR="00B54C3F">
        <w:t>F</w:t>
      </w:r>
      <w:r>
        <w:t>all</w:t>
      </w:r>
      <w:r w:rsidR="00B54C3F">
        <w:t>s</w:t>
      </w:r>
      <w:r>
        <w:t xml:space="preserve"> mentioned in the same headline from any of your spin doctors. </w:t>
      </w:r>
    </w:p>
    <w:p w14:paraId="4E292FCC" w14:textId="77777777" w:rsidR="00F5698A" w:rsidRDefault="00CD62AE" w:rsidP="00F5698A">
      <w:r>
        <w:t xml:space="preserve">Cornwell looks frustrated. </w:t>
      </w:r>
    </w:p>
    <w:p w14:paraId="455785A0" w14:textId="65D805AB" w:rsidR="00F5698A" w:rsidRDefault="0006096D" w:rsidP="00F5698A">
      <w:pPr>
        <w:pStyle w:val="CHARACTER"/>
      </w:pPr>
      <w:r>
        <w:t>Cornwell</w:t>
      </w:r>
      <w:r w:rsidR="00CD62AE">
        <w:t xml:space="preserve"> </w:t>
      </w:r>
    </w:p>
    <w:p w14:paraId="6CB02C7A" w14:textId="77777777" w:rsidR="00F5698A" w:rsidRDefault="00CD62AE" w:rsidP="00F5698A">
      <w:pPr>
        <w:pStyle w:val="Dialogue"/>
      </w:pPr>
      <w:r>
        <w:t>You are new to this game.</w:t>
      </w:r>
    </w:p>
    <w:p w14:paraId="54478280" w14:textId="77777777" w:rsidR="00F5698A" w:rsidRDefault="00CD62AE" w:rsidP="00F5698A">
      <w:pPr>
        <w:pStyle w:val="CHARACTER"/>
      </w:pPr>
      <w:r>
        <w:t xml:space="preserve">MARK </w:t>
      </w:r>
    </w:p>
    <w:p w14:paraId="0F7255F5" w14:textId="77777777" w:rsidR="00F5698A" w:rsidRDefault="00CD62AE" w:rsidP="00F5698A">
      <w:pPr>
        <w:pStyle w:val="Dialogue"/>
      </w:pPr>
      <w:r>
        <w:t xml:space="preserve">I don’t care. </w:t>
      </w:r>
    </w:p>
    <w:p w14:paraId="46F2983E" w14:textId="5BED0B59" w:rsidR="00F5698A" w:rsidRDefault="0006096D" w:rsidP="00F5698A">
      <w:pPr>
        <w:pStyle w:val="CHARACTER"/>
      </w:pPr>
      <w:r>
        <w:t>Cornwell</w:t>
      </w:r>
      <w:r w:rsidR="00CD62AE">
        <w:t xml:space="preserve"> </w:t>
      </w:r>
    </w:p>
    <w:p w14:paraId="350FD49F" w14:textId="77777777" w:rsidR="00F5698A" w:rsidRDefault="00CD62AE" w:rsidP="00F5698A">
      <w:pPr>
        <w:pStyle w:val="Dialogue"/>
      </w:pPr>
      <w:r>
        <w:t xml:space="preserve">You do not get a good show by being nice people. You need every advantage you can get. </w:t>
      </w:r>
    </w:p>
    <w:p w14:paraId="7718E971" w14:textId="77777777" w:rsidR="00F5698A" w:rsidRDefault="00F5698A" w:rsidP="00F5698A">
      <w:pPr>
        <w:pStyle w:val="CHARACTER"/>
      </w:pPr>
      <w:r>
        <w:t>M</w:t>
      </w:r>
      <w:r w:rsidR="00CD62AE">
        <w:t xml:space="preserve">ARK </w:t>
      </w:r>
    </w:p>
    <w:p w14:paraId="1DEF104B" w14:textId="60EAAF17" w:rsidR="00F5698A" w:rsidRDefault="00CD62AE" w:rsidP="00F5698A">
      <w:pPr>
        <w:pStyle w:val="Dialogue"/>
      </w:pPr>
      <w:r>
        <w:t>Crap Sir</w:t>
      </w:r>
      <w:r w:rsidR="00745AF6">
        <w:t>…</w:t>
      </w:r>
      <w:r>
        <w:t xml:space="preserve"> you have been the best of help</w:t>
      </w:r>
      <w:r w:rsidR="00B54C3F">
        <w:t>.</w:t>
      </w:r>
      <w:r>
        <w:t xml:space="preserve"> </w:t>
      </w:r>
      <w:r w:rsidR="00B54C3F">
        <w:t>Y</w:t>
      </w:r>
      <w:r>
        <w:t>our franchise is amazing</w:t>
      </w:r>
      <w:r w:rsidR="00B54C3F">
        <w:t>.</w:t>
      </w:r>
      <w:r>
        <w:t xml:space="preserve"> </w:t>
      </w:r>
      <w:r w:rsidR="00B54C3F">
        <w:t>Y</w:t>
      </w:r>
      <w:r>
        <w:t>our connections, irreplaceable but don’t treat us like everybody else.</w:t>
      </w:r>
    </w:p>
    <w:p w14:paraId="68AB30E8" w14:textId="77777777" w:rsidR="00F5698A" w:rsidRDefault="00CD62AE" w:rsidP="00F5698A">
      <w:r>
        <w:t xml:space="preserve">Cornwell seems stunned. </w:t>
      </w:r>
    </w:p>
    <w:p w14:paraId="73B2277C" w14:textId="2467FF2A" w:rsidR="00F5698A" w:rsidRDefault="00CD62AE" w:rsidP="00F5698A">
      <w:pPr>
        <w:pStyle w:val="CHARACTER"/>
      </w:pPr>
      <w:r>
        <w:t xml:space="preserve">MARK </w:t>
      </w:r>
      <w:r w:rsidR="00745AF6">
        <w:t xml:space="preserve">(cont.) </w:t>
      </w:r>
    </w:p>
    <w:p w14:paraId="30812A01" w14:textId="1A0CA7A2" w:rsidR="0007426F" w:rsidRDefault="00CD62AE" w:rsidP="00F5698A">
      <w:pPr>
        <w:pStyle w:val="Dialogue"/>
      </w:pPr>
      <w:r>
        <w:t>I’m sick of this</w:t>
      </w:r>
      <w:r w:rsidR="00745AF6">
        <w:t>,</w:t>
      </w:r>
      <w:r>
        <w:t xml:space="preserve"> nice guys finish last</w:t>
      </w:r>
      <w:r w:rsidR="00745AF6">
        <w:t>,</w:t>
      </w:r>
      <w:r>
        <w:t xml:space="preserve"> lie. You get a good show with great directing and good writers and to claim anything else means you’ve lost sight of the endgame. </w:t>
      </w:r>
    </w:p>
    <w:p w14:paraId="7287A8C5" w14:textId="37D1B978" w:rsidR="00745AF6" w:rsidRPr="00745AF6" w:rsidRDefault="00745AF6" w:rsidP="00745AF6">
      <w:r>
        <w:t>…</w:t>
      </w:r>
    </w:p>
    <w:p w14:paraId="226DC242" w14:textId="3B74AB54" w:rsidR="0007426F" w:rsidRDefault="0006096D" w:rsidP="0007426F">
      <w:pPr>
        <w:pStyle w:val="CHARACTER"/>
      </w:pPr>
      <w:r>
        <w:t>Cornwell</w:t>
      </w:r>
      <w:r w:rsidR="00CD62AE">
        <w:t xml:space="preserve"> </w:t>
      </w:r>
    </w:p>
    <w:p w14:paraId="7F98E465" w14:textId="77777777" w:rsidR="0007426F" w:rsidRDefault="00CD62AE" w:rsidP="0007426F">
      <w:pPr>
        <w:pStyle w:val="Dialogue"/>
      </w:pPr>
      <w:r>
        <w:t xml:space="preserve">You are right. </w:t>
      </w:r>
    </w:p>
    <w:p w14:paraId="16B24FF0" w14:textId="77777777" w:rsidR="0007426F" w:rsidRDefault="00CD62AE" w:rsidP="0007426F">
      <w:r>
        <w:t xml:space="preserve">Cornwell smiles. </w:t>
      </w:r>
    </w:p>
    <w:p w14:paraId="1D34EAFE" w14:textId="621AF3BF" w:rsidR="0007426F" w:rsidRDefault="00CD62AE" w:rsidP="00745AF6">
      <w:pPr>
        <w:pStyle w:val="CHARACTER"/>
      </w:pPr>
      <w:r>
        <w:t>Cornwell</w:t>
      </w:r>
      <w:r w:rsidR="0007426F">
        <w:t xml:space="preserve"> (cONT.) </w:t>
      </w:r>
      <w:r>
        <w:t xml:space="preserve"> </w:t>
      </w:r>
    </w:p>
    <w:p w14:paraId="408AC8F5" w14:textId="47A6AB9B" w:rsidR="0007426F" w:rsidRDefault="00CD62AE" w:rsidP="0007426F">
      <w:pPr>
        <w:pStyle w:val="Dialogue"/>
      </w:pPr>
      <w:r>
        <w:t>In all the pre-release nerves I also forgot why I wanted you guys in the first place. You are a breath of fresh air in an industry turned stail. I will tell my guys that it</w:t>
      </w:r>
      <w:r w:rsidR="00024B7B">
        <w:t>’</w:t>
      </w:r>
      <w:r>
        <w:t xml:space="preserve">s Beware the </w:t>
      </w:r>
      <w:r w:rsidR="00B54C3F">
        <w:t>D</w:t>
      </w:r>
      <w:r>
        <w:t xml:space="preserve">ark </w:t>
      </w:r>
      <w:r w:rsidR="00B54C3F">
        <w:t>D</w:t>
      </w:r>
      <w:r>
        <w:t xml:space="preserve">esire only, that’s all we need to push it. </w:t>
      </w:r>
    </w:p>
    <w:p w14:paraId="5012EB3A" w14:textId="77777777" w:rsidR="0007426F" w:rsidRDefault="00CD62AE" w:rsidP="0007426F">
      <w:r>
        <w:lastRenderedPageBreak/>
        <w:t xml:space="preserve">Mark nods. </w:t>
      </w:r>
    </w:p>
    <w:p w14:paraId="73640061" w14:textId="77777777" w:rsidR="0007426F" w:rsidRDefault="00CD62AE" w:rsidP="0007426F">
      <w:pPr>
        <w:pStyle w:val="CHARACTER"/>
      </w:pPr>
      <w:r>
        <w:t>MARK</w:t>
      </w:r>
    </w:p>
    <w:p w14:paraId="3A914E52" w14:textId="6A4AE0B9" w:rsidR="0007426F" w:rsidRDefault="00CD62AE" w:rsidP="0007426F">
      <w:pPr>
        <w:pStyle w:val="Dialogue"/>
      </w:pPr>
      <w:r>
        <w:t>Thanks</w:t>
      </w:r>
      <w:r w:rsidR="00B309FE">
        <w:t>…</w:t>
      </w:r>
      <w:r>
        <w:t xml:space="preserve"> </w:t>
      </w:r>
      <w:r w:rsidR="008441AE">
        <w:t xml:space="preserve">Rosanna </w:t>
      </w:r>
      <w:r>
        <w:t xml:space="preserve">is going to be here </w:t>
      </w:r>
      <w:r w:rsidR="007715E1">
        <w:t>soon;</w:t>
      </w:r>
      <w:r>
        <w:t xml:space="preserve"> you might want to get out of here.</w:t>
      </w:r>
    </w:p>
    <w:p w14:paraId="5FB2B215" w14:textId="77777777" w:rsidR="0007426F" w:rsidRDefault="00CD62AE" w:rsidP="0007426F">
      <w:r>
        <w:t xml:space="preserve">Cornwell laughs. </w:t>
      </w:r>
    </w:p>
    <w:p w14:paraId="1A703C6F" w14:textId="1D7B82A2" w:rsidR="0007426F" w:rsidRDefault="0006096D" w:rsidP="0007426F">
      <w:pPr>
        <w:pStyle w:val="CHARACTER"/>
      </w:pPr>
      <w:r>
        <w:t>Cornwell</w:t>
      </w:r>
      <w:r w:rsidR="00CD62AE">
        <w:t xml:space="preserve"> </w:t>
      </w:r>
    </w:p>
    <w:p w14:paraId="2B8C3932" w14:textId="77777777" w:rsidR="0007426F" w:rsidRDefault="00CD62AE" w:rsidP="0007426F">
      <w:pPr>
        <w:pStyle w:val="Dialogue"/>
      </w:pPr>
      <w:r>
        <w:t>Thanks for the warning.</w:t>
      </w:r>
    </w:p>
    <w:p w14:paraId="6B48030F" w14:textId="77777777" w:rsidR="0007426F" w:rsidRDefault="00CD62AE" w:rsidP="0007426F">
      <w:r>
        <w:t xml:space="preserve">Mark smiles and walks out. </w:t>
      </w:r>
      <w:r>
        <w:br/>
      </w:r>
      <w:r>
        <w:br/>
      </w:r>
      <w:r w:rsidR="0007426F">
        <w:t xml:space="preserve">FADE OUT: </w:t>
      </w:r>
      <w:r>
        <w:br/>
      </w:r>
      <w:r>
        <w:br/>
      </w:r>
      <w:r>
        <w:br/>
      </w:r>
      <w:r>
        <w:br/>
      </w:r>
      <w:r>
        <w:br/>
      </w:r>
      <w:r>
        <w:br/>
      </w:r>
      <w:r>
        <w:br/>
      </w:r>
      <w:r>
        <w:br/>
      </w:r>
      <w:r>
        <w:br/>
      </w:r>
      <w:r>
        <w:br/>
      </w:r>
      <w:r>
        <w:br/>
      </w:r>
      <w:r>
        <w:br/>
      </w:r>
      <w:r>
        <w:br/>
      </w:r>
      <w:r>
        <w:br/>
      </w:r>
      <w:r>
        <w:br/>
      </w:r>
      <w:r>
        <w:br/>
      </w:r>
      <w:r>
        <w:br/>
      </w:r>
      <w:r>
        <w:br/>
      </w:r>
      <w:r>
        <w:br/>
      </w:r>
      <w:r>
        <w:br/>
      </w:r>
      <w:r>
        <w:br/>
      </w:r>
    </w:p>
    <w:p w14:paraId="69E64414" w14:textId="77777777" w:rsidR="0007426F" w:rsidRDefault="0007426F" w:rsidP="00CD62AE">
      <w:pPr>
        <w:spacing w:after="0"/>
      </w:pPr>
    </w:p>
    <w:p w14:paraId="35E6BBC3" w14:textId="77777777" w:rsidR="00745AF6" w:rsidRDefault="00745AF6" w:rsidP="00CD62AE">
      <w:pPr>
        <w:spacing w:after="0"/>
      </w:pPr>
    </w:p>
    <w:p w14:paraId="639EAC8F" w14:textId="77777777" w:rsidR="00745AF6" w:rsidRDefault="00745AF6" w:rsidP="00CD62AE">
      <w:pPr>
        <w:spacing w:after="0"/>
      </w:pPr>
    </w:p>
    <w:p w14:paraId="403DD116" w14:textId="77777777" w:rsidR="00745AF6" w:rsidRDefault="00745AF6" w:rsidP="00CD62AE">
      <w:pPr>
        <w:spacing w:after="0"/>
      </w:pPr>
    </w:p>
    <w:p w14:paraId="57F10BF7" w14:textId="77777777" w:rsidR="00745AF6" w:rsidRDefault="00745AF6" w:rsidP="00CD62AE">
      <w:pPr>
        <w:spacing w:after="0"/>
      </w:pPr>
    </w:p>
    <w:p w14:paraId="19D61A0F" w14:textId="77777777" w:rsidR="00745AF6" w:rsidRDefault="00745AF6" w:rsidP="00CD62AE">
      <w:pPr>
        <w:spacing w:after="0"/>
      </w:pPr>
    </w:p>
    <w:p w14:paraId="6888E1C0" w14:textId="77777777" w:rsidR="00745AF6" w:rsidRDefault="00745AF6" w:rsidP="00CD62AE">
      <w:pPr>
        <w:spacing w:after="0"/>
      </w:pPr>
    </w:p>
    <w:p w14:paraId="2954C8CD" w14:textId="77777777" w:rsidR="00745AF6" w:rsidRDefault="00745AF6" w:rsidP="00CD62AE">
      <w:pPr>
        <w:spacing w:after="0"/>
      </w:pPr>
    </w:p>
    <w:p w14:paraId="347BA49D" w14:textId="77777777" w:rsidR="00745AF6" w:rsidRDefault="00745AF6" w:rsidP="00CD62AE">
      <w:pPr>
        <w:spacing w:after="0"/>
      </w:pPr>
    </w:p>
    <w:p w14:paraId="38037915" w14:textId="77777777" w:rsidR="00745AF6" w:rsidRDefault="00745AF6" w:rsidP="00CD62AE">
      <w:pPr>
        <w:spacing w:after="0"/>
      </w:pPr>
    </w:p>
    <w:p w14:paraId="1E50D9E0" w14:textId="77777777" w:rsidR="00745AF6" w:rsidRDefault="00745AF6" w:rsidP="00CD62AE">
      <w:pPr>
        <w:spacing w:after="0"/>
      </w:pPr>
    </w:p>
    <w:p w14:paraId="41E56247" w14:textId="77777777" w:rsidR="00745AF6" w:rsidRDefault="00745AF6" w:rsidP="00CD62AE">
      <w:pPr>
        <w:spacing w:after="0"/>
      </w:pPr>
    </w:p>
    <w:p w14:paraId="2090577A" w14:textId="77777777" w:rsidR="00745AF6" w:rsidRDefault="00745AF6" w:rsidP="00CD62AE">
      <w:pPr>
        <w:spacing w:after="0"/>
      </w:pPr>
    </w:p>
    <w:p w14:paraId="1E232966" w14:textId="77777777" w:rsidR="00745AF6" w:rsidRDefault="00745AF6" w:rsidP="00CD62AE">
      <w:pPr>
        <w:spacing w:after="0"/>
      </w:pPr>
    </w:p>
    <w:p w14:paraId="527425FD" w14:textId="77777777" w:rsidR="00745AF6" w:rsidRDefault="00745AF6" w:rsidP="00CD62AE">
      <w:pPr>
        <w:spacing w:after="0"/>
      </w:pPr>
    </w:p>
    <w:p w14:paraId="5927822A" w14:textId="77777777" w:rsidR="00B54C3F" w:rsidRDefault="00B54C3F" w:rsidP="00CD62AE">
      <w:pPr>
        <w:spacing w:after="0"/>
      </w:pPr>
    </w:p>
    <w:p w14:paraId="56080024" w14:textId="77777777" w:rsidR="00B54C3F" w:rsidRDefault="00B54C3F" w:rsidP="00CD62AE">
      <w:pPr>
        <w:spacing w:after="0"/>
      </w:pPr>
    </w:p>
    <w:p w14:paraId="19E7F392" w14:textId="77777777" w:rsidR="00B54C3F" w:rsidRDefault="00B54C3F" w:rsidP="00CD62AE">
      <w:pPr>
        <w:spacing w:after="0"/>
      </w:pPr>
    </w:p>
    <w:p w14:paraId="45D6333C" w14:textId="0BFA3C4C" w:rsidR="0007426F" w:rsidRDefault="0007426F" w:rsidP="00CD62AE">
      <w:pPr>
        <w:spacing w:after="0"/>
      </w:pPr>
      <w:r>
        <w:t xml:space="preserve">FADE IN: </w:t>
      </w:r>
    </w:p>
    <w:p w14:paraId="2749B320" w14:textId="51698BCB" w:rsidR="0007426F" w:rsidRDefault="0007426F" w:rsidP="00CD62AE">
      <w:pPr>
        <w:spacing w:after="0"/>
      </w:pPr>
    </w:p>
    <w:p w14:paraId="5924DB4A" w14:textId="6DF5165B" w:rsidR="0007426F" w:rsidRDefault="0007426F" w:rsidP="00CD62AE">
      <w:pPr>
        <w:spacing w:after="0"/>
      </w:pPr>
      <w:r>
        <w:t>26. INT. DAVID’S OFFICE - EVENING</w:t>
      </w:r>
    </w:p>
    <w:p w14:paraId="6FA1373C" w14:textId="33E61296" w:rsidR="0007426F" w:rsidRDefault="00CD62AE" w:rsidP="00CD62AE">
      <w:pPr>
        <w:spacing w:after="0"/>
        <w:rPr>
          <w:bCs/>
        </w:rPr>
      </w:pPr>
      <w:r>
        <w:rPr>
          <w:bCs/>
        </w:rPr>
        <w:br/>
        <w:t xml:space="preserve">David is walking around his desk when Peter comes </w:t>
      </w:r>
      <w:r w:rsidR="00745AF6">
        <w:rPr>
          <w:bCs/>
        </w:rPr>
        <w:t>to</w:t>
      </w:r>
      <w:r>
        <w:rPr>
          <w:bCs/>
        </w:rPr>
        <w:t xml:space="preserve"> the door. David gives him a </w:t>
      </w:r>
      <w:r w:rsidR="00745AF6">
        <w:rPr>
          <w:bCs/>
        </w:rPr>
        <w:t>half-hearted</w:t>
      </w:r>
      <w:r>
        <w:rPr>
          <w:bCs/>
        </w:rPr>
        <w:t xml:space="preserve"> smile. </w:t>
      </w:r>
    </w:p>
    <w:p w14:paraId="69520DBA" w14:textId="77777777" w:rsidR="0007426F" w:rsidRDefault="0007426F" w:rsidP="0007426F">
      <w:pPr>
        <w:pStyle w:val="CHARACTER"/>
      </w:pPr>
    </w:p>
    <w:p w14:paraId="01F7978C" w14:textId="77777777" w:rsidR="0007426F" w:rsidRDefault="00CD62AE" w:rsidP="0007426F">
      <w:pPr>
        <w:pStyle w:val="CHARACTER"/>
      </w:pPr>
      <w:r>
        <w:t xml:space="preserve">DAVID </w:t>
      </w:r>
    </w:p>
    <w:p w14:paraId="5F245915" w14:textId="77777777" w:rsidR="0007426F" w:rsidRDefault="00CD62AE" w:rsidP="0007426F">
      <w:pPr>
        <w:pStyle w:val="Dialogue"/>
      </w:pPr>
      <w:r>
        <w:t>Hey.</w:t>
      </w:r>
    </w:p>
    <w:p w14:paraId="43CA45F1" w14:textId="5489F444" w:rsidR="0007426F" w:rsidRDefault="0006096D" w:rsidP="0007426F">
      <w:pPr>
        <w:pStyle w:val="CHARACTER"/>
      </w:pPr>
      <w:r>
        <w:t>Peter</w:t>
      </w:r>
      <w:r w:rsidR="00CD62AE">
        <w:t xml:space="preserve"> </w:t>
      </w:r>
    </w:p>
    <w:p w14:paraId="1405D5C2" w14:textId="77777777" w:rsidR="0007426F" w:rsidRDefault="00CD62AE" w:rsidP="0007426F">
      <w:pPr>
        <w:pStyle w:val="Dialogue"/>
      </w:pPr>
      <w:r>
        <w:t>I wanted to come in and apologise for earlier.</w:t>
      </w:r>
    </w:p>
    <w:p w14:paraId="218D6C7E" w14:textId="77777777" w:rsidR="0007426F" w:rsidRDefault="00CD62AE" w:rsidP="0007426F">
      <w:pPr>
        <w:pStyle w:val="CHARACTER"/>
      </w:pPr>
      <w:r>
        <w:t xml:space="preserve">DAVID </w:t>
      </w:r>
    </w:p>
    <w:p w14:paraId="618799FA" w14:textId="77777777" w:rsidR="0007426F" w:rsidRDefault="00CD62AE" w:rsidP="0007426F">
      <w:pPr>
        <w:pStyle w:val="Dialogue"/>
      </w:pPr>
      <w:r>
        <w:t>Don’t worry about it.</w:t>
      </w:r>
    </w:p>
    <w:p w14:paraId="4ECFA6FE" w14:textId="27986C52" w:rsidR="0007426F" w:rsidRDefault="0006096D" w:rsidP="0007426F">
      <w:pPr>
        <w:pStyle w:val="CHARACTER"/>
      </w:pPr>
      <w:r>
        <w:t>Peter</w:t>
      </w:r>
      <w:r w:rsidR="00CD62AE">
        <w:t xml:space="preserve"> </w:t>
      </w:r>
    </w:p>
    <w:p w14:paraId="5AFFD068" w14:textId="77777777" w:rsidR="0007426F" w:rsidRDefault="00CD62AE" w:rsidP="0007426F">
      <w:pPr>
        <w:pStyle w:val="Dialogue"/>
      </w:pPr>
      <w:r>
        <w:t xml:space="preserve">I don’t think I got my point across properly. </w:t>
      </w:r>
    </w:p>
    <w:p w14:paraId="2C1E0B48" w14:textId="77777777" w:rsidR="0007426F" w:rsidRDefault="00CD62AE" w:rsidP="0007426F">
      <w:pPr>
        <w:pStyle w:val="CHARACTER"/>
      </w:pPr>
      <w:r>
        <w:t xml:space="preserve">DAVID </w:t>
      </w:r>
    </w:p>
    <w:p w14:paraId="28EB9F57" w14:textId="7F7A1717" w:rsidR="0007426F" w:rsidRDefault="00B54C3F" w:rsidP="0007426F">
      <w:pPr>
        <w:pStyle w:val="Dialogue"/>
      </w:pPr>
      <w:r>
        <w:t>H</w:t>
      </w:r>
      <w:r w:rsidR="00CD62AE">
        <w:t xml:space="preserve">onestly its fine. Come in and have a drink. </w:t>
      </w:r>
    </w:p>
    <w:p w14:paraId="4E78B22B" w14:textId="77777777" w:rsidR="0007426F" w:rsidRDefault="00CD62AE" w:rsidP="0007426F">
      <w:r>
        <w:t xml:space="preserve">David walks behind his desk and grabs some whiskey and a couple of glasses. He fills one for himself and Peter. Then they both sit at the desk. </w:t>
      </w:r>
    </w:p>
    <w:p w14:paraId="549B9F99" w14:textId="5C862756" w:rsidR="0007426F" w:rsidRDefault="0006096D" w:rsidP="0007426F">
      <w:pPr>
        <w:pStyle w:val="CHARACTER"/>
      </w:pPr>
      <w:r>
        <w:t>Peter</w:t>
      </w:r>
    </w:p>
    <w:p w14:paraId="4AA87D55" w14:textId="1A0BF1A2" w:rsidR="0007426F" w:rsidRDefault="00CD62AE" w:rsidP="0007426F">
      <w:pPr>
        <w:pStyle w:val="Dialogue"/>
      </w:pPr>
      <w:r>
        <w:t xml:space="preserve">I wasn’t worried that you would embarrass us if you </w:t>
      </w:r>
      <w:r w:rsidR="007715E1">
        <w:t>were</w:t>
      </w:r>
      <w:r>
        <w:t xml:space="preserve"> grieving. I’m worried as a friend</w:t>
      </w:r>
      <w:r w:rsidR="00745AF6">
        <w:t>.</w:t>
      </w:r>
      <w:r>
        <w:t xml:space="preserve"> I want you to take whatever time you need. </w:t>
      </w:r>
    </w:p>
    <w:p w14:paraId="0328E017" w14:textId="77777777" w:rsidR="0007426F" w:rsidRDefault="00CD62AE" w:rsidP="0007426F">
      <w:pPr>
        <w:pStyle w:val="CHARACTER"/>
      </w:pPr>
      <w:r>
        <w:t xml:space="preserve">DAVID </w:t>
      </w:r>
    </w:p>
    <w:p w14:paraId="1244EB79" w14:textId="77777777" w:rsidR="0007426F" w:rsidRDefault="00CD62AE" w:rsidP="0007426F">
      <w:pPr>
        <w:pStyle w:val="Dialogue"/>
      </w:pPr>
      <w:r>
        <w:t>I don’t know what time I would need yet.</w:t>
      </w:r>
    </w:p>
    <w:p w14:paraId="17B5760F" w14:textId="126E5313" w:rsidR="0007426F" w:rsidRDefault="0006096D" w:rsidP="0007426F">
      <w:pPr>
        <w:pStyle w:val="CHARACTER"/>
      </w:pPr>
      <w:r>
        <w:t>Peter</w:t>
      </w:r>
      <w:r w:rsidR="00CD62AE">
        <w:t xml:space="preserve"> </w:t>
      </w:r>
    </w:p>
    <w:p w14:paraId="7E0C3F90" w14:textId="77777777" w:rsidR="0007426F" w:rsidRDefault="00CD62AE" w:rsidP="0007426F">
      <w:pPr>
        <w:pStyle w:val="Dialogue"/>
      </w:pPr>
      <w:r>
        <w:t xml:space="preserve">A couple of weeks. </w:t>
      </w:r>
    </w:p>
    <w:p w14:paraId="7577E8D1" w14:textId="77777777" w:rsidR="0007426F" w:rsidRDefault="00CD62AE" w:rsidP="0007426F">
      <w:r>
        <w:t>David sips at his drink.</w:t>
      </w:r>
    </w:p>
    <w:p w14:paraId="1B958018" w14:textId="77777777" w:rsidR="0007426F" w:rsidRDefault="00CD62AE" w:rsidP="0007426F">
      <w:pPr>
        <w:pStyle w:val="CHARACTER"/>
      </w:pPr>
      <w:r>
        <w:t xml:space="preserve">DAVID </w:t>
      </w:r>
    </w:p>
    <w:p w14:paraId="67BD6830" w14:textId="32AB7913" w:rsidR="0007426F" w:rsidRDefault="00CD62AE" w:rsidP="0007426F">
      <w:pPr>
        <w:pStyle w:val="Dialogue"/>
      </w:pPr>
      <w:r>
        <w:t xml:space="preserve">When did we get old </w:t>
      </w:r>
      <w:r w:rsidR="00745AF6">
        <w:t>P</w:t>
      </w:r>
      <w:r>
        <w:t>eter?</w:t>
      </w:r>
    </w:p>
    <w:p w14:paraId="4FC1B6F6" w14:textId="18DF515C" w:rsidR="0007426F" w:rsidRDefault="0006096D" w:rsidP="0007426F">
      <w:pPr>
        <w:pStyle w:val="CHARACTER"/>
      </w:pPr>
      <w:r>
        <w:t>Peter</w:t>
      </w:r>
      <w:r w:rsidR="00CD62AE">
        <w:t xml:space="preserve"> </w:t>
      </w:r>
    </w:p>
    <w:p w14:paraId="6A4B7C9A" w14:textId="77777777" w:rsidR="0007426F" w:rsidRDefault="00CD62AE" w:rsidP="0007426F">
      <w:pPr>
        <w:pStyle w:val="Dialogue"/>
      </w:pPr>
      <w:r>
        <w:t>I knew we were old when I got my first letter from the doctors.</w:t>
      </w:r>
    </w:p>
    <w:p w14:paraId="435207F5" w14:textId="77777777" w:rsidR="0007426F" w:rsidRDefault="00CD62AE" w:rsidP="0007426F">
      <w:r>
        <w:t>David smiles.</w:t>
      </w:r>
    </w:p>
    <w:p w14:paraId="7A54E852" w14:textId="77777777" w:rsidR="0007426F" w:rsidRDefault="00CD62AE" w:rsidP="0007426F">
      <w:pPr>
        <w:pStyle w:val="CHARACTER"/>
      </w:pPr>
      <w:r>
        <w:lastRenderedPageBreak/>
        <w:t xml:space="preserve">DAVID </w:t>
      </w:r>
    </w:p>
    <w:p w14:paraId="5F50A165" w14:textId="77777777" w:rsidR="0007426F" w:rsidRDefault="00CD62AE" w:rsidP="0007426F">
      <w:pPr>
        <w:pStyle w:val="Dialogue"/>
      </w:pPr>
      <w:r>
        <w:t>We used to be so strong, so feisty. Taking on the industry with radical ideas.</w:t>
      </w:r>
    </w:p>
    <w:p w14:paraId="1C1AD753" w14:textId="38B89E73" w:rsidR="0007426F" w:rsidRDefault="0006096D" w:rsidP="0007426F">
      <w:pPr>
        <w:pStyle w:val="CHARACTER"/>
      </w:pPr>
      <w:r>
        <w:t>Peter</w:t>
      </w:r>
      <w:r w:rsidR="00CD62AE">
        <w:t xml:space="preserve"> </w:t>
      </w:r>
    </w:p>
    <w:p w14:paraId="4570DFA4" w14:textId="54FE0FFC" w:rsidR="0007426F" w:rsidRDefault="00CD62AE" w:rsidP="0007426F">
      <w:pPr>
        <w:pStyle w:val="Dialogue"/>
      </w:pPr>
      <w:r>
        <w:t>What you</w:t>
      </w:r>
      <w:r w:rsidR="00B54C3F">
        <w:t>’re</w:t>
      </w:r>
      <w:r>
        <w:t xml:space="preserve"> do</w:t>
      </w:r>
      <w:r w:rsidR="00B54C3F">
        <w:t>ing</w:t>
      </w:r>
      <w:r>
        <w:t xml:space="preserve"> with this show </w:t>
      </w:r>
      <w:r w:rsidR="00B54C3F">
        <w:t>is</w:t>
      </w:r>
      <w:r>
        <w:t xml:space="preserve"> </w:t>
      </w:r>
      <w:proofErr w:type="gramStart"/>
      <w:r>
        <w:t>pretty radical</w:t>
      </w:r>
      <w:proofErr w:type="gramEnd"/>
      <w:r>
        <w:t>.</w:t>
      </w:r>
    </w:p>
    <w:p w14:paraId="3ECCC593" w14:textId="77777777" w:rsidR="0007426F" w:rsidRDefault="00CD62AE" w:rsidP="0007426F">
      <w:pPr>
        <w:pStyle w:val="CHARACTER"/>
      </w:pPr>
      <w:r>
        <w:t xml:space="preserve">DAVID </w:t>
      </w:r>
    </w:p>
    <w:p w14:paraId="41CFFC9E" w14:textId="77777777" w:rsidR="0007426F" w:rsidRDefault="00CD62AE" w:rsidP="0007426F">
      <w:pPr>
        <w:pStyle w:val="Dialogue"/>
      </w:pPr>
      <w:r>
        <w:t xml:space="preserve">The </w:t>
      </w:r>
      <w:proofErr w:type="gramStart"/>
      <w:r>
        <w:t>kids</w:t>
      </w:r>
      <w:proofErr w:type="gramEnd"/>
      <w:r>
        <w:t xml:space="preserve"> downstairs are the radical ones. I’m the hall monitor.</w:t>
      </w:r>
    </w:p>
    <w:p w14:paraId="209E3E42" w14:textId="231DB5D5" w:rsidR="0007426F" w:rsidRDefault="0006096D" w:rsidP="0007426F">
      <w:pPr>
        <w:pStyle w:val="CHARACTER"/>
      </w:pPr>
      <w:r>
        <w:t>Peter</w:t>
      </w:r>
      <w:r w:rsidR="00CD62AE">
        <w:t xml:space="preserve"> </w:t>
      </w:r>
    </w:p>
    <w:p w14:paraId="73A19073" w14:textId="77777777" w:rsidR="0007426F" w:rsidRDefault="00CD62AE" w:rsidP="0007426F">
      <w:pPr>
        <w:pStyle w:val="Dialogue"/>
      </w:pPr>
      <w:r>
        <w:t xml:space="preserve">And they need you at your best to do that and right now, in the next month, you won’t be at your best. </w:t>
      </w:r>
    </w:p>
    <w:p w14:paraId="40B742A8" w14:textId="77777777" w:rsidR="0007426F" w:rsidRDefault="00CD62AE" w:rsidP="0007426F">
      <w:r>
        <w:t xml:space="preserve">David rubs at his eyes. </w:t>
      </w:r>
    </w:p>
    <w:p w14:paraId="77345488" w14:textId="77777777" w:rsidR="0007426F" w:rsidRDefault="00CD62AE" w:rsidP="0007426F">
      <w:pPr>
        <w:pStyle w:val="CHARACTER"/>
      </w:pPr>
      <w:r>
        <w:t xml:space="preserve">DAVID </w:t>
      </w:r>
    </w:p>
    <w:p w14:paraId="09DDFE90" w14:textId="77777777" w:rsidR="0007426F" w:rsidRDefault="00CD62AE" w:rsidP="0007426F">
      <w:pPr>
        <w:pStyle w:val="Dialogue"/>
      </w:pPr>
      <w:r>
        <w:t xml:space="preserve">Do you remember the wedding? How beautiful she looked. </w:t>
      </w:r>
    </w:p>
    <w:p w14:paraId="34799EDB" w14:textId="28494986" w:rsidR="0007426F" w:rsidRDefault="0006096D" w:rsidP="0007426F">
      <w:pPr>
        <w:pStyle w:val="CHARACTER"/>
      </w:pPr>
      <w:r>
        <w:t>Peter</w:t>
      </w:r>
      <w:r w:rsidR="00CD62AE">
        <w:t xml:space="preserve"> </w:t>
      </w:r>
    </w:p>
    <w:p w14:paraId="264B5392" w14:textId="77777777" w:rsidR="0007426F" w:rsidRDefault="00CD62AE" w:rsidP="0007426F">
      <w:pPr>
        <w:pStyle w:val="Dialogue"/>
      </w:pPr>
      <w:r>
        <w:t>I do. She was full of life.</w:t>
      </w:r>
    </w:p>
    <w:p w14:paraId="36F8FBC0" w14:textId="77777777" w:rsidR="0007426F" w:rsidRDefault="00CD62AE" w:rsidP="0007426F">
      <w:pPr>
        <w:pStyle w:val="CHARACTER"/>
      </w:pPr>
      <w:r>
        <w:t xml:space="preserve">DAVID </w:t>
      </w:r>
    </w:p>
    <w:p w14:paraId="09902EBF" w14:textId="77777777" w:rsidR="0007426F" w:rsidRDefault="00CD62AE" w:rsidP="0007426F">
      <w:pPr>
        <w:pStyle w:val="Dialogue"/>
      </w:pPr>
      <w:r>
        <w:t>An angel’s smile and a wicked laugh. What was she ever doing with someone like me?</w:t>
      </w:r>
    </w:p>
    <w:p w14:paraId="6241AF8D" w14:textId="07E9BFE5" w:rsidR="0007426F" w:rsidRDefault="0006096D" w:rsidP="0007426F">
      <w:pPr>
        <w:pStyle w:val="CHARACTER"/>
      </w:pPr>
      <w:r>
        <w:t>Peter</w:t>
      </w:r>
      <w:r w:rsidR="00CD62AE">
        <w:t xml:space="preserve"> </w:t>
      </w:r>
    </w:p>
    <w:p w14:paraId="2A65C2BA" w14:textId="77777777" w:rsidR="0007426F" w:rsidRDefault="00CD62AE" w:rsidP="0007426F">
      <w:pPr>
        <w:pStyle w:val="Dialogue"/>
      </w:pPr>
      <w:r>
        <w:t>You were two pieces of a puzzle.</w:t>
      </w:r>
    </w:p>
    <w:p w14:paraId="62697869" w14:textId="77777777" w:rsidR="0007426F" w:rsidRDefault="00CD62AE" w:rsidP="0007426F">
      <w:r>
        <w:t xml:space="preserve">David sobs. </w:t>
      </w:r>
    </w:p>
    <w:p w14:paraId="63A7E7EF" w14:textId="77777777" w:rsidR="0007426F" w:rsidRDefault="00CD62AE" w:rsidP="0007426F">
      <w:pPr>
        <w:pStyle w:val="CHARACTER"/>
      </w:pPr>
      <w:r>
        <w:t xml:space="preserve">DAVID </w:t>
      </w:r>
    </w:p>
    <w:p w14:paraId="68428C45" w14:textId="21E4B61F" w:rsidR="0007426F" w:rsidRDefault="00CD62AE" w:rsidP="0007426F">
      <w:pPr>
        <w:pStyle w:val="Dialogue"/>
      </w:pPr>
      <w:r>
        <w:t>How did it come to this? How is this how it ends, me strong and healthy and her barely able to lift her head off the pillow. I had to change her last night</w:t>
      </w:r>
      <w:r w:rsidR="00B54C3F">
        <w:t>.</w:t>
      </w:r>
      <w:r>
        <w:t xml:space="preserve"> </w:t>
      </w:r>
      <w:r w:rsidR="00B54C3F">
        <w:t>T</w:t>
      </w:r>
      <w:r>
        <w:t>hat’s not what she signed up for.</w:t>
      </w:r>
    </w:p>
    <w:p w14:paraId="594324D1" w14:textId="40D28BFB" w:rsidR="0007426F" w:rsidRDefault="0006096D" w:rsidP="0007426F">
      <w:pPr>
        <w:pStyle w:val="CHARACTER"/>
      </w:pPr>
      <w:r>
        <w:t>Peter</w:t>
      </w:r>
      <w:r w:rsidR="00CD62AE">
        <w:t xml:space="preserve"> </w:t>
      </w:r>
    </w:p>
    <w:p w14:paraId="567759F9" w14:textId="77777777" w:rsidR="00B309FE" w:rsidRDefault="00CD62AE" w:rsidP="00B309FE">
      <w:pPr>
        <w:pStyle w:val="Dialogue"/>
      </w:pPr>
      <w:r>
        <w:t xml:space="preserve">I truly am sorry my friend. </w:t>
      </w:r>
    </w:p>
    <w:p w14:paraId="1293E2CE" w14:textId="11C89135" w:rsidR="0007426F" w:rsidRDefault="00CD62AE" w:rsidP="00B309FE">
      <w:pPr>
        <w:pStyle w:val="CHARACTER"/>
      </w:pPr>
      <w:r>
        <w:t xml:space="preserve">DAVID </w:t>
      </w:r>
    </w:p>
    <w:p w14:paraId="0FF96900" w14:textId="0778B89F" w:rsidR="0007426F" w:rsidRDefault="00CD62AE" w:rsidP="0007426F">
      <w:pPr>
        <w:pStyle w:val="Dialogue"/>
      </w:pPr>
      <w:r>
        <w:t>L</w:t>
      </w:r>
      <w:r w:rsidR="00745AF6">
        <w:t>ove</w:t>
      </w:r>
      <w:r>
        <w:t xml:space="preserve"> is like a play you are seeing for the first time. You know it </w:t>
      </w:r>
      <w:r w:rsidR="007715E1">
        <w:t>must</w:t>
      </w:r>
      <w:r>
        <w:t xml:space="preserve"> end sometime but you don’t want it to, don’t want to know how it does at least. I never imagined it ending like this. </w:t>
      </w:r>
    </w:p>
    <w:p w14:paraId="319404C9" w14:textId="77777777" w:rsidR="0007426F" w:rsidRDefault="00CD62AE" w:rsidP="0007426F">
      <w:r>
        <w:lastRenderedPageBreak/>
        <w:t xml:space="preserve">David begins to cry. </w:t>
      </w:r>
    </w:p>
    <w:p w14:paraId="0763CC86" w14:textId="0CF2A9A4" w:rsidR="0007426F" w:rsidRDefault="00CD62AE" w:rsidP="0007426F">
      <w:pPr>
        <w:pStyle w:val="CHARACTER"/>
      </w:pPr>
      <w:r>
        <w:t xml:space="preserve">DAVID </w:t>
      </w:r>
      <w:r w:rsidR="0007426F">
        <w:t>(cONT.)</w:t>
      </w:r>
    </w:p>
    <w:p w14:paraId="4E5C567B" w14:textId="77777777" w:rsidR="00745AF6" w:rsidRDefault="00CD62AE" w:rsidP="0007426F">
      <w:pPr>
        <w:pStyle w:val="Dialogue"/>
      </w:pPr>
      <w:r>
        <w:t xml:space="preserve">I don’t know how much time I will need Peter because I’m not ready to accept the fact that I am losing her. </w:t>
      </w:r>
    </w:p>
    <w:p w14:paraId="70799AD2" w14:textId="71A126D9" w:rsidR="00CD62AE" w:rsidRDefault="00CD62AE" w:rsidP="00745AF6">
      <w:r>
        <w:t>Peter grabs David’s hand as he cr</w:t>
      </w:r>
      <w:r w:rsidR="0007426F">
        <w:t>ies</w:t>
      </w:r>
      <w:r>
        <w:t xml:space="preserve">. </w:t>
      </w:r>
    </w:p>
    <w:p w14:paraId="01C7C162" w14:textId="255E8FB7" w:rsidR="0007426F" w:rsidRPr="0007426F" w:rsidRDefault="0007426F" w:rsidP="0007426F">
      <w:r>
        <w:t xml:space="preserve">FADE OUT: </w:t>
      </w:r>
    </w:p>
    <w:p w14:paraId="04354E2D" w14:textId="77777777" w:rsidR="00CD62AE" w:rsidRDefault="00CD62AE" w:rsidP="00CD62AE">
      <w:pPr>
        <w:spacing w:after="0"/>
        <w:rPr>
          <w:bCs/>
        </w:rPr>
      </w:pPr>
    </w:p>
    <w:p w14:paraId="0C04BD56" w14:textId="77777777" w:rsidR="00CD62AE" w:rsidRDefault="00CD62AE" w:rsidP="00CD62AE">
      <w:pPr>
        <w:spacing w:after="0"/>
        <w:rPr>
          <w:bCs/>
        </w:rPr>
      </w:pPr>
    </w:p>
    <w:p w14:paraId="2CE04D6E" w14:textId="77777777" w:rsidR="00CD62AE" w:rsidRDefault="00CD62AE" w:rsidP="00CD62AE">
      <w:pPr>
        <w:spacing w:after="0"/>
        <w:rPr>
          <w:bCs/>
        </w:rPr>
      </w:pPr>
    </w:p>
    <w:p w14:paraId="34074FDA" w14:textId="77777777" w:rsidR="00CD62AE" w:rsidRDefault="00CD62AE" w:rsidP="00CD62AE">
      <w:pPr>
        <w:spacing w:after="0"/>
        <w:rPr>
          <w:bCs/>
        </w:rPr>
      </w:pPr>
    </w:p>
    <w:p w14:paraId="178F1E56" w14:textId="77777777" w:rsidR="00CD62AE" w:rsidRDefault="00CD62AE" w:rsidP="00CD62AE">
      <w:pPr>
        <w:spacing w:after="0"/>
        <w:rPr>
          <w:bCs/>
        </w:rPr>
      </w:pPr>
    </w:p>
    <w:p w14:paraId="688B8F4C" w14:textId="77777777" w:rsidR="00CD62AE" w:rsidRDefault="00CD62AE" w:rsidP="00CD62AE">
      <w:pPr>
        <w:spacing w:after="0"/>
        <w:rPr>
          <w:bCs/>
        </w:rPr>
      </w:pPr>
    </w:p>
    <w:p w14:paraId="4D055071" w14:textId="77777777" w:rsidR="00CD62AE" w:rsidRDefault="00CD62AE" w:rsidP="00CD62AE">
      <w:pPr>
        <w:spacing w:after="0"/>
        <w:rPr>
          <w:bCs/>
        </w:rPr>
      </w:pPr>
    </w:p>
    <w:p w14:paraId="5FEBE63A" w14:textId="77777777" w:rsidR="00CD62AE" w:rsidRDefault="00CD62AE" w:rsidP="00CD62AE">
      <w:pPr>
        <w:spacing w:after="0"/>
        <w:rPr>
          <w:bCs/>
        </w:rPr>
      </w:pPr>
    </w:p>
    <w:p w14:paraId="77EC1D7A" w14:textId="77777777" w:rsidR="00CD62AE" w:rsidRDefault="00CD62AE" w:rsidP="00CD62AE">
      <w:pPr>
        <w:spacing w:after="0"/>
        <w:rPr>
          <w:bCs/>
        </w:rPr>
      </w:pPr>
    </w:p>
    <w:p w14:paraId="3833CC6E" w14:textId="77777777" w:rsidR="00CD62AE" w:rsidRDefault="00CD62AE" w:rsidP="00CD62AE">
      <w:pPr>
        <w:spacing w:after="0"/>
        <w:rPr>
          <w:bCs/>
        </w:rPr>
      </w:pPr>
    </w:p>
    <w:p w14:paraId="36365C39" w14:textId="77777777" w:rsidR="00CD62AE" w:rsidRDefault="00CD62AE" w:rsidP="00CD62AE">
      <w:pPr>
        <w:spacing w:after="0"/>
        <w:rPr>
          <w:bCs/>
        </w:rPr>
      </w:pP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p>
    <w:p w14:paraId="2A8868F8" w14:textId="77777777" w:rsidR="00862E4B" w:rsidRDefault="00862E4B" w:rsidP="00CD62AE">
      <w:pPr>
        <w:spacing w:after="0"/>
        <w:rPr>
          <w:bCs/>
        </w:rPr>
      </w:pPr>
    </w:p>
    <w:p w14:paraId="16FACC2D" w14:textId="77777777" w:rsidR="00862E4B" w:rsidRDefault="00862E4B" w:rsidP="00CD62AE">
      <w:pPr>
        <w:spacing w:after="0"/>
        <w:rPr>
          <w:bCs/>
        </w:rPr>
      </w:pPr>
    </w:p>
    <w:p w14:paraId="3E0C8C5B" w14:textId="77777777" w:rsidR="00862E4B" w:rsidRDefault="00862E4B" w:rsidP="00CD62AE">
      <w:pPr>
        <w:spacing w:after="0"/>
        <w:rPr>
          <w:bCs/>
        </w:rPr>
      </w:pPr>
    </w:p>
    <w:p w14:paraId="50FF0624" w14:textId="77777777" w:rsidR="00862E4B" w:rsidRDefault="00862E4B" w:rsidP="00CD62AE">
      <w:pPr>
        <w:spacing w:after="0"/>
        <w:rPr>
          <w:bCs/>
        </w:rPr>
      </w:pPr>
    </w:p>
    <w:p w14:paraId="7A62A806" w14:textId="77777777" w:rsidR="00745AF6" w:rsidRDefault="00745AF6" w:rsidP="00CD62AE">
      <w:pPr>
        <w:spacing w:after="0"/>
        <w:rPr>
          <w:bCs/>
        </w:rPr>
      </w:pPr>
    </w:p>
    <w:p w14:paraId="43B04406" w14:textId="77777777" w:rsidR="00745AF6" w:rsidRDefault="00745AF6" w:rsidP="00CD62AE">
      <w:pPr>
        <w:spacing w:after="0"/>
        <w:rPr>
          <w:bCs/>
        </w:rPr>
      </w:pPr>
    </w:p>
    <w:p w14:paraId="7B682988" w14:textId="77777777" w:rsidR="00745AF6" w:rsidRDefault="00745AF6" w:rsidP="00CD62AE">
      <w:pPr>
        <w:spacing w:after="0"/>
        <w:rPr>
          <w:bCs/>
        </w:rPr>
      </w:pPr>
    </w:p>
    <w:p w14:paraId="4AA3D86B" w14:textId="77777777" w:rsidR="00745AF6" w:rsidRDefault="00745AF6" w:rsidP="00CD62AE">
      <w:pPr>
        <w:spacing w:after="0"/>
        <w:rPr>
          <w:bCs/>
        </w:rPr>
      </w:pPr>
    </w:p>
    <w:p w14:paraId="78995AEA" w14:textId="77777777" w:rsidR="00745AF6" w:rsidRDefault="00745AF6" w:rsidP="00CD62AE">
      <w:pPr>
        <w:spacing w:after="0"/>
        <w:rPr>
          <w:bCs/>
        </w:rPr>
      </w:pPr>
    </w:p>
    <w:p w14:paraId="29D1387A" w14:textId="77777777" w:rsidR="00745AF6" w:rsidRDefault="00745AF6" w:rsidP="00CD62AE">
      <w:pPr>
        <w:spacing w:after="0"/>
        <w:rPr>
          <w:bCs/>
        </w:rPr>
      </w:pPr>
    </w:p>
    <w:p w14:paraId="22BBA5BD" w14:textId="77777777" w:rsidR="00745AF6" w:rsidRDefault="00745AF6" w:rsidP="00CD62AE">
      <w:pPr>
        <w:spacing w:after="0"/>
        <w:rPr>
          <w:bCs/>
        </w:rPr>
      </w:pPr>
    </w:p>
    <w:p w14:paraId="7D9A767D" w14:textId="77777777" w:rsidR="00745AF6" w:rsidRDefault="00745AF6" w:rsidP="00CD62AE">
      <w:pPr>
        <w:spacing w:after="0"/>
        <w:rPr>
          <w:bCs/>
        </w:rPr>
      </w:pPr>
    </w:p>
    <w:p w14:paraId="5D1F8A5D" w14:textId="77777777" w:rsidR="00745AF6" w:rsidRDefault="00745AF6" w:rsidP="00CD62AE">
      <w:pPr>
        <w:spacing w:after="0"/>
        <w:rPr>
          <w:bCs/>
        </w:rPr>
      </w:pPr>
    </w:p>
    <w:p w14:paraId="4E4E925C" w14:textId="77777777" w:rsidR="00745AF6" w:rsidRDefault="00745AF6" w:rsidP="00CD62AE">
      <w:pPr>
        <w:spacing w:after="0"/>
        <w:rPr>
          <w:bCs/>
        </w:rPr>
      </w:pPr>
    </w:p>
    <w:p w14:paraId="7ECD63FE" w14:textId="77777777" w:rsidR="00B309FE" w:rsidRDefault="00B309FE" w:rsidP="00CD62AE">
      <w:pPr>
        <w:spacing w:after="0"/>
        <w:rPr>
          <w:bCs/>
        </w:rPr>
      </w:pPr>
    </w:p>
    <w:p w14:paraId="1DC7B7B1" w14:textId="77777777" w:rsidR="00B309FE" w:rsidRDefault="00B309FE" w:rsidP="00CD62AE">
      <w:pPr>
        <w:spacing w:after="0"/>
        <w:rPr>
          <w:bCs/>
        </w:rPr>
      </w:pPr>
    </w:p>
    <w:p w14:paraId="2B75FDAD" w14:textId="77777777" w:rsidR="00B309FE" w:rsidRDefault="00B309FE" w:rsidP="00CD62AE">
      <w:pPr>
        <w:spacing w:after="0"/>
        <w:rPr>
          <w:bCs/>
        </w:rPr>
      </w:pPr>
    </w:p>
    <w:p w14:paraId="0015D765" w14:textId="11DECD48" w:rsidR="00862E4B" w:rsidRDefault="00862E4B" w:rsidP="00CD62AE">
      <w:pPr>
        <w:spacing w:after="0"/>
        <w:rPr>
          <w:bCs/>
        </w:rPr>
      </w:pPr>
      <w:r>
        <w:rPr>
          <w:bCs/>
        </w:rPr>
        <w:lastRenderedPageBreak/>
        <w:t xml:space="preserve">FADE IN: </w:t>
      </w:r>
    </w:p>
    <w:p w14:paraId="24EF386F" w14:textId="0854C0FC" w:rsidR="00862E4B" w:rsidRDefault="00862E4B" w:rsidP="00CD62AE">
      <w:pPr>
        <w:spacing w:after="0"/>
        <w:rPr>
          <w:bCs/>
        </w:rPr>
      </w:pPr>
    </w:p>
    <w:p w14:paraId="367C420A" w14:textId="70AAD489" w:rsidR="00862E4B" w:rsidRDefault="00862E4B" w:rsidP="00CD62AE">
      <w:pPr>
        <w:spacing w:after="0"/>
        <w:rPr>
          <w:bCs/>
        </w:rPr>
      </w:pPr>
      <w:r>
        <w:rPr>
          <w:bCs/>
        </w:rPr>
        <w:t>27. INT. OFFICE HALLWAY - EVENING</w:t>
      </w:r>
    </w:p>
    <w:p w14:paraId="49A1B567" w14:textId="2BE557BA" w:rsidR="00862E4B" w:rsidRDefault="00CD62AE" w:rsidP="00CD62AE">
      <w:pPr>
        <w:spacing w:after="0"/>
        <w:rPr>
          <w:bCs/>
        </w:rPr>
      </w:pPr>
      <w:r>
        <w:rPr>
          <w:bCs/>
        </w:rPr>
        <w:br/>
        <w:t xml:space="preserve">Mark is walking around the </w:t>
      </w:r>
      <w:r w:rsidR="007715E1">
        <w:rPr>
          <w:bCs/>
        </w:rPr>
        <w:t>office when</w:t>
      </w:r>
      <w:r>
        <w:rPr>
          <w:bCs/>
        </w:rPr>
        <w:t xml:space="preserve"> he </w:t>
      </w:r>
      <w:r w:rsidR="00745AF6">
        <w:rPr>
          <w:bCs/>
        </w:rPr>
        <w:t>sees</w:t>
      </w:r>
      <w:r>
        <w:rPr>
          <w:bCs/>
        </w:rPr>
        <w:t xml:space="preserve"> </w:t>
      </w:r>
      <w:r w:rsidR="008441AE">
        <w:rPr>
          <w:bCs/>
        </w:rPr>
        <w:t>Rosanna</w:t>
      </w:r>
      <w:r>
        <w:rPr>
          <w:bCs/>
        </w:rPr>
        <w:t xml:space="preserve">. He walks towards her. </w:t>
      </w:r>
    </w:p>
    <w:p w14:paraId="66E7BF55" w14:textId="77777777" w:rsidR="00862E4B" w:rsidRDefault="00862E4B" w:rsidP="00CD62AE">
      <w:pPr>
        <w:spacing w:after="0"/>
        <w:rPr>
          <w:bCs/>
        </w:rPr>
      </w:pPr>
    </w:p>
    <w:p w14:paraId="293EE503" w14:textId="77777777" w:rsidR="00862E4B" w:rsidRDefault="00CD62AE" w:rsidP="00862E4B">
      <w:pPr>
        <w:pStyle w:val="CHARACTER"/>
      </w:pPr>
      <w:r>
        <w:t xml:space="preserve">MARK </w:t>
      </w:r>
    </w:p>
    <w:p w14:paraId="4CD1201B" w14:textId="77777777" w:rsidR="00862E4B" w:rsidRDefault="00CD62AE" w:rsidP="00862E4B">
      <w:pPr>
        <w:pStyle w:val="Dialogue"/>
      </w:pPr>
      <w:r>
        <w:t xml:space="preserve">Hey, you came. </w:t>
      </w:r>
    </w:p>
    <w:p w14:paraId="1DBF525A" w14:textId="576BD7AB" w:rsidR="00862E4B" w:rsidRDefault="008441AE" w:rsidP="00862E4B">
      <w:r>
        <w:t xml:space="preserve">Rosanna </w:t>
      </w:r>
      <w:r w:rsidR="00CD62AE">
        <w:t>stays s</w:t>
      </w:r>
      <w:r w:rsidR="00745AF6">
        <w:t>tern</w:t>
      </w:r>
      <w:r w:rsidR="00CD62AE">
        <w:t xml:space="preserve"> faced. </w:t>
      </w:r>
    </w:p>
    <w:p w14:paraId="218EE39B" w14:textId="77777777" w:rsidR="00862E4B" w:rsidRDefault="00361F47" w:rsidP="00862E4B">
      <w:pPr>
        <w:pStyle w:val="CHARACTER"/>
      </w:pPr>
      <w:r>
        <w:t xml:space="preserve">Rosanna </w:t>
      </w:r>
    </w:p>
    <w:p w14:paraId="6C0ED472" w14:textId="77777777" w:rsidR="00862E4B" w:rsidRDefault="00CD62AE" w:rsidP="00862E4B">
      <w:pPr>
        <w:pStyle w:val="Dialogue"/>
      </w:pPr>
      <w:r>
        <w:t xml:space="preserve">This better be good. I didn’t see my mother tonight because of this. </w:t>
      </w:r>
    </w:p>
    <w:p w14:paraId="60C34674" w14:textId="776DAD18" w:rsidR="00862E4B" w:rsidRDefault="00CD62AE" w:rsidP="00862E4B">
      <w:pPr>
        <w:pStyle w:val="CHARACTER"/>
      </w:pPr>
      <w:r>
        <w:t xml:space="preserve">MARK </w:t>
      </w:r>
      <w:r w:rsidR="00B54C3F">
        <w:t>(Cont.)</w:t>
      </w:r>
    </w:p>
    <w:p w14:paraId="4A1B8935" w14:textId="77777777" w:rsidR="00862E4B" w:rsidRDefault="00CD62AE" w:rsidP="00862E4B">
      <w:pPr>
        <w:pStyle w:val="Dialogue"/>
      </w:pPr>
      <w:r>
        <w:t xml:space="preserve">It’s for your dad, trust me it will be worth it. </w:t>
      </w:r>
    </w:p>
    <w:p w14:paraId="50E9D363" w14:textId="77777777" w:rsidR="00862E4B" w:rsidRDefault="00CD62AE" w:rsidP="00862E4B">
      <w:r>
        <w:t xml:space="preserve">She shrugs her shoulders. </w:t>
      </w:r>
    </w:p>
    <w:p w14:paraId="26020977" w14:textId="77777777" w:rsidR="00862E4B" w:rsidRDefault="00CD62AE" w:rsidP="00862E4B">
      <w:pPr>
        <w:pStyle w:val="CHARACTER"/>
      </w:pPr>
      <w:r>
        <w:t xml:space="preserve">MARK </w:t>
      </w:r>
    </w:p>
    <w:p w14:paraId="1FF6CB12" w14:textId="77777777" w:rsidR="00862E4B" w:rsidRDefault="00CD62AE" w:rsidP="00862E4B">
      <w:pPr>
        <w:pStyle w:val="Dialogue"/>
      </w:pPr>
      <w:r>
        <w:t>Did you see the statement?</w:t>
      </w:r>
    </w:p>
    <w:p w14:paraId="7AEF364D" w14:textId="77777777" w:rsidR="00862E4B" w:rsidRDefault="00361F47" w:rsidP="00862E4B">
      <w:pPr>
        <w:pStyle w:val="CHARACTER"/>
      </w:pPr>
      <w:r>
        <w:t xml:space="preserve">Rosanna </w:t>
      </w:r>
    </w:p>
    <w:p w14:paraId="45D0C048" w14:textId="77777777" w:rsidR="00862E4B" w:rsidRDefault="00CD62AE" w:rsidP="00862E4B">
      <w:pPr>
        <w:pStyle w:val="Dialogue"/>
      </w:pPr>
      <w:r>
        <w:t xml:space="preserve">Elizabeth’s olive branch? </w:t>
      </w:r>
    </w:p>
    <w:p w14:paraId="23A1A34C" w14:textId="77777777" w:rsidR="00862E4B" w:rsidRDefault="00CD62AE" w:rsidP="00862E4B">
      <w:pPr>
        <w:pStyle w:val="CHARACTER"/>
      </w:pPr>
      <w:r>
        <w:t xml:space="preserve">MARK </w:t>
      </w:r>
    </w:p>
    <w:p w14:paraId="6D72536E" w14:textId="77777777" w:rsidR="00862E4B" w:rsidRDefault="00CD62AE" w:rsidP="00862E4B">
      <w:pPr>
        <w:pStyle w:val="Dialogue"/>
      </w:pPr>
      <w:r>
        <w:t>Yeah.</w:t>
      </w:r>
    </w:p>
    <w:p w14:paraId="16CE445B" w14:textId="77777777" w:rsidR="00862E4B" w:rsidRDefault="00361F47" w:rsidP="00862E4B">
      <w:pPr>
        <w:pStyle w:val="CHARACTER"/>
      </w:pPr>
      <w:r>
        <w:t xml:space="preserve">Rosanna </w:t>
      </w:r>
    </w:p>
    <w:p w14:paraId="7541C0C5" w14:textId="77777777" w:rsidR="00862E4B" w:rsidRDefault="00CD62AE" w:rsidP="00862E4B">
      <w:pPr>
        <w:pStyle w:val="Dialogue"/>
      </w:pPr>
      <w:r>
        <w:t xml:space="preserve">It’s a nice story and well worded. I could tell you didn’t write it. </w:t>
      </w:r>
    </w:p>
    <w:p w14:paraId="2344B921" w14:textId="77777777" w:rsidR="00862E4B" w:rsidRDefault="00CD62AE" w:rsidP="00862E4B">
      <w:pPr>
        <w:pStyle w:val="CHARACTER"/>
      </w:pPr>
      <w:r>
        <w:t xml:space="preserve">MARK </w:t>
      </w:r>
    </w:p>
    <w:p w14:paraId="1447661F" w14:textId="7C69F8F5" w:rsidR="00862E4B" w:rsidRDefault="007715E1" w:rsidP="00862E4B">
      <w:pPr>
        <w:pStyle w:val="Dialogue"/>
      </w:pPr>
      <w:r>
        <w:t>Well,</w:t>
      </w:r>
      <w:r w:rsidR="00CD62AE">
        <w:t xml:space="preserve"> it’s over and done. </w:t>
      </w:r>
    </w:p>
    <w:p w14:paraId="4113E4A0" w14:textId="77777777" w:rsidR="00862E4B" w:rsidRDefault="00361F47" w:rsidP="00862E4B">
      <w:pPr>
        <w:pStyle w:val="CHARACTER"/>
      </w:pPr>
      <w:r>
        <w:t xml:space="preserve">Rosanna </w:t>
      </w:r>
    </w:p>
    <w:p w14:paraId="6D3C920F" w14:textId="77777777" w:rsidR="00862E4B" w:rsidRDefault="00CD62AE" w:rsidP="00862E4B">
      <w:pPr>
        <w:pStyle w:val="Dialogue"/>
      </w:pPr>
      <w:r>
        <w:t xml:space="preserve">Tell Cornwell that. I know you sent me over to the studio so you could keep me away from him. If I didn’t know any better, I would </w:t>
      </w:r>
      <w:proofErr w:type="gramStart"/>
      <w:r>
        <w:t>say</w:t>
      </w:r>
      <w:proofErr w:type="gramEnd"/>
      <w:r>
        <w:t xml:space="preserve"> you both planned this together, a way to gain yourself some publicity. </w:t>
      </w:r>
    </w:p>
    <w:p w14:paraId="1389CB40" w14:textId="0D9C6538" w:rsidR="00862E4B" w:rsidRDefault="00CD62AE" w:rsidP="00862E4B">
      <w:r>
        <w:t xml:space="preserve">Mark rubs at his </w:t>
      </w:r>
      <w:r w:rsidR="00745AF6">
        <w:t>eyes</w:t>
      </w:r>
      <w:r>
        <w:t xml:space="preserve">. </w:t>
      </w:r>
    </w:p>
    <w:p w14:paraId="46DFE6AB" w14:textId="77777777" w:rsidR="00862E4B" w:rsidRDefault="00CD62AE" w:rsidP="00862E4B">
      <w:pPr>
        <w:pStyle w:val="CHARACTER"/>
      </w:pPr>
      <w:r>
        <w:t xml:space="preserve">MARK </w:t>
      </w:r>
    </w:p>
    <w:p w14:paraId="3DF55D15" w14:textId="77777777" w:rsidR="00862E4B" w:rsidRDefault="00CD62AE" w:rsidP="00862E4B">
      <w:pPr>
        <w:pStyle w:val="Dialogue"/>
      </w:pPr>
      <w:r>
        <w:t xml:space="preserve">You really don’t know me that well. </w:t>
      </w:r>
    </w:p>
    <w:p w14:paraId="7DFD966D" w14:textId="77777777" w:rsidR="00862E4B" w:rsidRDefault="00361F47" w:rsidP="00862E4B">
      <w:pPr>
        <w:pStyle w:val="CHARACTER"/>
      </w:pPr>
      <w:r>
        <w:t xml:space="preserve">Rosanna </w:t>
      </w:r>
    </w:p>
    <w:p w14:paraId="744551F0" w14:textId="77777777" w:rsidR="00862E4B" w:rsidRDefault="00CD62AE" w:rsidP="00862E4B">
      <w:pPr>
        <w:pStyle w:val="Dialogue"/>
      </w:pPr>
      <w:r>
        <w:t xml:space="preserve">I know your type. </w:t>
      </w:r>
    </w:p>
    <w:p w14:paraId="255092F2" w14:textId="6891AA5D" w:rsidR="00862E4B" w:rsidRDefault="00CD62AE" w:rsidP="00862E4B">
      <w:pPr>
        <w:pStyle w:val="CHARACTER"/>
      </w:pPr>
      <w:r>
        <w:lastRenderedPageBreak/>
        <w:t xml:space="preserve">MARK </w:t>
      </w:r>
    </w:p>
    <w:p w14:paraId="3741ADCB" w14:textId="4D45D234" w:rsidR="00B309FE" w:rsidRPr="00B309FE" w:rsidRDefault="00B309FE" w:rsidP="00B309FE">
      <w:pPr>
        <w:pStyle w:val="Parenthetical"/>
        <w:spacing w:after="0"/>
      </w:pPr>
      <w:r>
        <w:t xml:space="preserve">(Frustrated) </w:t>
      </w:r>
    </w:p>
    <w:p w14:paraId="3E9718D7" w14:textId="1AAD3B44" w:rsidR="00862E4B" w:rsidRDefault="00CD62AE" w:rsidP="00B309FE">
      <w:pPr>
        <w:pStyle w:val="Dialogue"/>
        <w:spacing w:after="0"/>
      </w:pPr>
      <w:r>
        <w:t xml:space="preserve">This has been tearing at your dad all day, do you honestly think I would want to put that man through anything? This might be hard </w:t>
      </w:r>
      <w:r w:rsidR="00B54C3F">
        <w:t xml:space="preserve">for you </w:t>
      </w:r>
      <w:r>
        <w:t>to believe but I think of him like a father. I owe him so much and much more than I can ever repay. I would not do anything to him, your mum or you.</w:t>
      </w:r>
    </w:p>
    <w:p w14:paraId="6BDA32FB" w14:textId="77777777" w:rsidR="00B309FE" w:rsidRPr="00B309FE" w:rsidRDefault="00B309FE" w:rsidP="00B309FE"/>
    <w:p w14:paraId="330E173A" w14:textId="77777777" w:rsidR="00862E4B" w:rsidRDefault="008441AE" w:rsidP="00862E4B">
      <w:r>
        <w:t xml:space="preserve">Rosanna </w:t>
      </w:r>
      <w:r w:rsidR="00CD62AE">
        <w:t xml:space="preserve">looks down. </w:t>
      </w:r>
    </w:p>
    <w:p w14:paraId="4876253E" w14:textId="2CE2AAD7" w:rsidR="00862E4B" w:rsidRDefault="00CD62AE" w:rsidP="00862E4B">
      <w:pPr>
        <w:pStyle w:val="CHARACTER"/>
      </w:pPr>
      <w:r>
        <w:t xml:space="preserve">MARK </w:t>
      </w:r>
      <w:r w:rsidR="00862E4B">
        <w:t>(cONT.)</w:t>
      </w:r>
    </w:p>
    <w:p w14:paraId="0EC0C410" w14:textId="5F54E887" w:rsidR="00B309FE" w:rsidRPr="00B309FE" w:rsidRDefault="00B309FE" w:rsidP="00B309FE">
      <w:pPr>
        <w:pStyle w:val="Parenthetical"/>
        <w:spacing w:after="0"/>
      </w:pPr>
      <w:r>
        <w:t>(Softly)</w:t>
      </w:r>
    </w:p>
    <w:p w14:paraId="2925B858" w14:textId="41A10830" w:rsidR="00862E4B" w:rsidRDefault="00CD62AE" w:rsidP="00B309FE">
      <w:pPr>
        <w:pStyle w:val="Dialogue"/>
        <w:spacing w:after="0"/>
      </w:pPr>
      <w:r>
        <w:t xml:space="preserve">Don’t think so badly of me. </w:t>
      </w:r>
    </w:p>
    <w:p w14:paraId="59C3E052" w14:textId="77777777" w:rsidR="00B309FE" w:rsidRPr="00B309FE" w:rsidRDefault="00B309FE" w:rsidP="00B309FE"/>
    <w:p w14:paraId="3C2B24E3" w14:textId="77777777" w:rsidR="00862E4B" w:rsidRDefault="00361F47" w:rsidP="00862E4B">
      <w:pPr>
        <w:pStyle w:val="CHARACTER"/>
      </w:pPr>
      <w:r>
        <w:t xml:space="preserve">Rosanna </w:t>
      </w:r>
    </w:p>
    <w:p w14:paraId="6026F819" w14:textId="77777777" w:rsidR="00862E4B" w:rsidRDefault="00CD62AE" w:rsidP="00862E4B">
      <w:pPr>
        <w:pStyle w:val="Dialogue"/>
      </w:pPr>
      <w:r>
        <w:t xml:space="preserve">I know. I’m sorry, I stepped over the line there. </w:t>
      </w:r>
    </w:p>
    <w:p w14:paraId="365D9288" w14:textId="77777777" w:rsidR="00862E4B" w:rsidRDefault="00CD62AE" w:rsidP="00862E4B">
      <w:pPr>
        <w:pStyle w:val="CHARACTER"/>
      </w:pPr>
      <w:r>
        <w:t xml:space="preserve">MARK </w:t>
      </w:r>
    </w:p>
    <w:p w14:paraId="0059C007" w14:textId="53097C77" w:rsidR="00862E4B" w:rsidRDefault="007715E1" w:rsidP="00862E4B">
      <w:pPr>
        <w:pStyle w:val="Dialogue"/>
      </w:pPr>
      <w:r>
        <w:t>Well,</w:t>
      </w:r>
      <w:r w:rsidR="00CD62AE">
        <w:t xml:space="preserve"> you are under a lot of stress. </w:t>
      </w:r>
    </w:p>
    <w:p w14:paraId="59A23019" w14:textId="77777777" w:rsidR="00862E4B" w:rsidRDefault="008441AE" w:rsidP="00862E4B">
      <w:r>
        <w:t xml:space="preserve">Rosanna </w:t>
      </w:r>
      <w:r w:rsidR="00CD62AE">
        <w:t xml:space="preserve">smiles. </w:t>
      </w:r>
    </w:p>
    <w:p w14:paraId="553B8FA5" w14:textId="77777777" w:rsidR="00862E4B" w:rsidRDefault="00CD62AE" w:rsidP="00862E4B">
      <w:pPr>
        <w:pStyle w:val="CHARACTER"/>
      </w:pPr>
      <w:r>
        <w:t xml:space="preserve">MARK </w:t>
      </w:r>
    </w:p>
    <w:p w14:paraId="683D35E0" w14:textId="41D51EEB" w:rsidR="00862E4B" w:rsidRDefault="00CD62AE" w:rsidP="00862E4B">
      <w:pPr>
        <w:pStyle w:val="Dialogue"/>
      </w:pPr>
      <w:r>
        <w:t xml:space="preserve">Would you like a </w:t>
      </w:r>
      <w:r w:rsidR="006E330D">
        <w:t>drink</w:t>
      </w:r>
      <w:r>
        <w:t xml:space="preserve">? </w:t>
      </w:r>
    </w:p>
    <w:p w14:paraId="72AA4426" w14:textId="686B62C7" w:rsidR="00862E4B" w:rsidRDefault="008441AE" w:rsidP="00862E4B">
      <w:r>
        <w:t xml:space="preserve">Rosanna </w:t>
      </w:r>
      <w:r w:rsidR="00CD62AE">
        <w:t>nods</w:t>
      </w:r>
      <w:r w:rsidR="00862E4B">
        <w:t>.</w:t>
      </w:r>
    </w:p>
    <w:p w14:paraId="7AB94BD3" w14:textId="565E6CB7" w:rsidR="00862E4B" w:rsidRDefault="00862E4B" w:rsidP="00862E4B">
      <w:r>
        <w:t xml:space="preserve">FADE OUT: </w:t>
      </w:r>
    </w:p>
    <w:p w14:paraId="2DC2BC83" w14:textId="77777777" w:rsidR="00862E4B" w:rsidRDefault="00862E4B" w:rsidP="00862E4B"/>
    <w:p w14:paraId="0D1FD3EA" w14:textId="77777777" w:rsidR="00862E4B" w:rsidRDefault="00862E4B" w:rsidP="00862E4B"/>
    <w:p w14:paraId="4AA05960" w14:textId="77777777" w:rsidR="00862E4B" w:rsidRDefault="00862E4B" w:rsidP="00862E4B"/>
    <w:p w14:paraId="61619633" w14:textId="77777777" w:rsidR="00862E4B" w:rsidRDefault="00862E4B" w:rsidP="00862E4B"/>
    <w:p w14:paraId="6AFBCD05" w14:textId="77777777" w:rsidR="00862E4B" w:rsidRDefault="00862E4B" w:rsidP="00862E4B"/>
    <w:p w14:paraId="51405615" w14:textId="77777777" w:rsidR="00862E4B" w:rsidRDefault="00862E4B" w:rsidP="00862E4B"/>
    <w:p w14:paraId="45231242" w14:textId="77777777" w:rsidR="00862E4B" w:rsidRDefault="00862E4B" w:rsidP="00862E4B"/>
    <w:p w14:paraId="6B58E53A" w14:textId="77777777" w:rsidR="00862E4B" w:rsidRDefault="00862E4B" w:rsidP="00862E4B"/>
    <w:p w14:paraId="6DE4F724" w14:textId="77777777" w:rsidR="00862E4B" w:rsidRDefault="00862E4B" w:rsidP="00862E4B"/>
    <w:p w14:paraId="2E30BAB3" w14:textId="77777777" w:rsidR="00862E4B" w:rsidRDefault="00862E4B" w:rsidP="00862E4B"/>
    <w:p w14:paraId="119E024D" w14:textId="77777777" w:rsidR="00B309FE" w:rsidRDefault="00B309FE" w:rsidP="00862E4B"/>
    <w:p w14:paraId="164BE08F" w14:textId="235511F1" w:rsidR="00862E4B" w:rsidRDefault="00862E4B" w:rsidP="00862E4B">
      <w:r>
        <w:lastRenderedPageBreak/>
        <w:t xml:space="preserve">FADE IN: </w:t>
      </w:r>
    </w:p>
    <w:p w14:paraId="30042396" w14:textId="3B302792" w:rsidR="00862E4B" w:rsidRDefault="00862E4B" w:rsidP="00862E4B">
      <w:r>
        <w:t xml:space="preserve">28. INT. SCREENWRITERS OFFICE – EVENING. </w:t>
      </w:r>
      <w:r w:rsidR="00CD62AE">
        <w:br/>
      </w:r>
      <w:r w:rsidR="00CD62AE">
        <w:br/>
        <w:t xml:space="preserve">Daniel is sat typing at his </w:t>
      </w:r>
      <w:r w:rsidR="007715E1">
        <w:t>desk when</w:t>
      </w:r>
      <w:r w:rsidR="00CD62AE">
        <w:t xml:space="preserve"> </w:t>
      </w:r>
      <w:r w:rsidR="00DA5B2C">
        <w:t>A</w:t>
      </w:r>
      <w:r w:rsidR="00B309FE">
        <w:t>nnie</w:t>
      </w:r>
      <w:r w:rsidR="00CD62AE">
        <w:t xml:space="preserve"> knocks on the door. Daniel smiles at her. </w:t>
      </w:r>
    </w:p>
    <w:p w14:paraId="0F86DB35" w14:textId="77777777" w:rsidR="00862E4B" w:rsidRDefault="00CD62AE" w:rsidP="00862E4B">
      <w:pPr>
        <w:pStyle w:val="CHARACTER"/>
      </w:pPr>
      <w:r>
        <w:t xml:space="preserve">DANIEL </w:t>
      </w:r>
    </w:p>
    <w:p w14:paraId="3C9A9CB9" w14:textId="77777777" w:rsidR="00862E4B" w:rsidRDefault="00CD62AE" w:rsidP="00862E4B">
      <w:pPr>
        <w:pStyle w:val="Dialogue"/>
      </w:pPr>
      <w:r>
        <w:t xml:space="preserve">Hey. </w:t>
      </w:r>
    </w:p>
    <w:p w14:paraId="1CE0E487" w14:textId="547CB12A" w:rsidR="00862E4B" w:rsidRDefault="00DA5B2C" w:rsidP="00862E4B">
      <w:pPr>
        <w:pStyle w:val="CHARACTER"/>
      </w:pPr>
      <w:r>
        <w:t>ANNIE</w:t>
      </w:r>
      <w:r w:rsidR="00CD62AE">
        <w:t xml:space="preserve"> </w:t>
      </w:r>
    </w:p>
    <w:p w14:paraId="3F23F483" w14:textId="77777777" w:rsidR="00862E4B" w:rsidRDefault="00CD62AE" w:rsidP="00862E4B">
      <w:pPr>
        <w:pStyle w:val="Dialogue"/>
      </w:pPr>
      <w:r>
        <w:t xml:space="preserve">Hey. </w:t>
      </w:r>
    </w:p>
    <w:p w14:paraId="712620AB" w14:textId="77777777" w:rsidR="00862E4B" w:rsidRDefault="00CD62AE" w:rsidP="00862E4B">
      <w:pPr>
        <w:pStyle w:val="CHARACTER"/>
      </w:pPr>
      <w:r>
        <w:t xml:space="preserve">DANIEL </w:t>
      </w:r>
    </w:p>
    <w:p w14:paraId="2957D756" w14:textId="77777777" w:rsidR="00862E4B" w:rsidRDefault="00CD62AE" w:rsidP="00862E4B">
      <w:pPr>
        <w:pStyle w:val="Dialogue"/>
      </w:pPr>
      <w:r>
        <w:t>What are you up to?</w:t>
      </w:r>
    </w:p>
    <w:p w14:paraId="7936C855" w14:textId="3EC8DBB7" w:rsidR="00862E4B" w:rsidRDefault="00DA5B2C" w:rsidP="00862E4B">
      <w:pPr>
        <w:pStyle w:val="CHARACTER"/>
      </w:pPr>
      <w:r>
        <w:t>ANNIE</w:t>
      </w:r>
      <w:r w:rsidR="00CD62AE">
        <w:t xml:space="preserve"> </w:t>
      </w:r>
    </w:p>
    <w:p w14:paraId="176C2AB5" w14:textId="3A9FBF63" w:rsidR="00862E4B" w:rsidRDefault="00CD62AE" w:rsidP="00862E4B">
      <w:pPr>
        <w:pStyle w:val="Dialogue"/>
      </w:pPr>
      <w:r>
        <w:t>I was just sorting out the last of the stuff for tonight</w:t>
      </w:r>
      <w:r w:rsidR="006E330D">
        <w:t>.</w:t>
      </w:r>
      <w:r>
        <w:t xml:space="preserve"> I needed to get some sheets from Mark’s desk. </w:t>
      </w:r>
    </w:p>
    <w:p w14:paraId="7A8B7F09" w14:textId="77777777" w:rsidR="00862E4B" w:rsidRDefault="00CD62AE" w:rsidP="00862E4B">
      <w:pPr>
        <w:pStyle w:val="CHARACTER"/>
      </w:pPr>
      <w:r>
        <w:t xml:space="preserve">DANIEL </w:t>
      </w:r>
    </w:p>
    <w:p w14:paraId="54B5CC40" w14:textId="77777777" w:rsidR="00862E4B" w:rsidRDefault="00CD62AE" w:rsidP="00862E4B">
      <w:pPr>
        <w:pStyle w:val="Dialogue"/>
      </w:pPr>
      <w:r>
        <w:t xml:space="preserve">Nice. </w:t>
      </w:r>
    </w:p>
    <w:p w14:paraId="0B12351C" w14:textId="0851F7B1" w:rsidR="00862E4B" w:rsidRDefault="00B309FE" w:rsidP="00862E4B">
      <w:r>
        <w:t xml:space="preserve">Annie </w:t>
      </w:r>
      <w:r w:rsidR="00CD62AE">
        <w:t xml:space="preserve">looks around the office. </w:t>
      </w:r>
    </w:p>
    <w:p w14:paraId="1EFE6820" w14:textId="722DABC4" w:rsidR="00862E4B" w:rsidRDefault="00DA5B2C" w:rsidP="00862E4B">
      <w:pPr>
        <w:pStyle w:val="CHARACTER"/>
      </w:pPr>
      <w:r>
        <w:t>ANNIE</w:t>
      </w:r>
      <w:r w:rsidR="00CD62AE">
        <w:t xml:space="preserve"> </w:t>
      </w:r>
    </w:p>
    <w:p w14:paraId="29272D95" w14:textId="77777777" w:rsidR="00862E4B" w:rsidRDefault="00CD62AE" w:rsidP="00862E4B">
      <w:pPr>
        <w:pStyle w:val="Dialogue"/>
      </w:pPr>
      <w:r>
        <w:t>Louise not here?</w:t>
      </w:r>
    </w:p>
    <w:p w14:paraId="798104DD" w14:textId="77777777" w:rsidR="00862E4B" w:rsidRDefault="00CD62AE" w:rsidP="00862E4B">
      <w:pPr>
        <w:pStyle w:val="CHARACTER"/>
      </w:pPr>
      <w:r>
        <w:t xml:space="preserve">DANIEL </w:t>
      </w:r>
    </w:p>
    <w:p w14:paraId="05159882" w14:textId="77777777" w:rsidR="00862E4B" w:rsidRDefault="00CD62AE" w:rsidP="00862E4B">
      <w:pPr>
        <w:pStyle w:val="Dialogue"/>
      </w:pPr>
      <w:r>
        <w:t>She just popped out to get something to eat.</w:t>
      </w:r>
    </w:p>
    <w:p w14:paraId="152EE9AD" w14:textId="3630C80B" w:rsidR="00862E4B" w:rsidRDefault="00DA5B2C" w:rsidP="00862E4B">
      <w:pPr>
        <w:pStyle w:val="CHARACTER"/>
      </w:pPr>
      <w:r>
        <w:t>ANNIE</w:t>
      </w:r>
      <w:r w:rsidR="00CD62AE">
        <w:t xml:space="preserve"> </w:t>
      </w:r>
    </w:p>
    <w:p w14:paraId="38F05383" w14:textId="77777777" w:rsidR="00862E4B" w:rsidRDefault="00CD62AE" w:rsidP="00862E4B">
      <w:pPr>
        <w:pStyle w:val="Dialogue"/>
      </w:pPr>
      <w:r>
        <w:t xml:space="preserve">Ahh. </w:t>
      </w:r>
    </w:p>
    <w:p w14:paraId="571B8805" w14:textId="77777777" w:rsidR="00862E4B" w:rsidRDefault="00CD62AE" w:rsidP="00862E4B">
      <w:pPr>
        <w:pStyle w:val="CHARACTER"/>
      </w:pPr>
      <w:r>
        <w:t xml:space="preserve">DANIEL </w:t>
      </w:r>
    </w:p>
    <w:p w14:paraId="43D8A453" w14:textId="77777777" w:rsidR="00862E4B" w:rsidRDefault="00CD62AE" w:rsidP="00862E4B">
      <w:pPr>
        <w:pStyle w:val="Dialogue"/>
      </w:pPr>
      <w:r>
        <w:t>Anything you need?</w:t>
      </w:r>
    </w:p>
    <w:p w14:paraId="4614AE91" w14:textId="5CB64021" w:rsidR="00862E4B" w:rsidRDefault="00DA5B2C" w:rsidP="00862E4B">
      <w:pPr>
        <w:pStyle w:val="CHARACTER"/>
      </w:pPr>
      <w:r>
        <w:t>ANNIE</w:t>
      </w:r>
      <w:r w:rsidR="00CD62AE">
        <w:t xml:space="preserve"> </w:t>
      </w:r>
    </w:p>
    <w:p w14:paraId="3CF8AFC6" w14:textId="601222A9" w:rsidR="00862E4B" w:rsidRDefault="00CD62AE" w:rsidP="00862E4B">
      <w:pPr>
        <w:pStyle w:val="Dialogue"/>
      </w:pPr>
      <w:r>
        <w:t>No. I was just thinking about the premier</w:t>
      </w:r>
      <w:r w:rsidR="00024B7B">
        <w:t>e</w:t>
      </w:r>
      <w:r>
        <w:t xml:space="preserve">. I heard you talking </w:t>
      </w:r>
      <w:r w:rsidR="007715E1">
        <w:t>earlier,</w:t>
      </w:r>
      <w:r>
        <w:t xml:space="preserve"> and I know you don’t have anyone to go with and I was wondering if you wanted to go with me? </w:t>
      </w:r>
    </w:p>
    <w:p w14:paraId="134D2C64" w14:textId="0B757709" w:rsidR="00862E4B" w:rsidRDefault="00DA5B2C" w:rsidP="00862E4B">
      <w:r>
        <w:t>A</w:t>
      </w:r>
      <w:r w:rsidR="00B309FE">
        <w:t>nnie</w:t>
      </w:r>
      <w:r w:rsidR="00CD62AE">
        <w:t xml:space="preserve"> looks awkward. Daniel stares at her in shock. </w:t>
      </w:r>
    </w:p>
    <w:p w14:paraId="06CEBDEC" w14:textId="77777777" w:rsidR="00862E4B" w:rsidRDefault="00CD62AE" w:rsidP="00862E4B">
      <w:pPr>
        <w:pStyle w:val="CHARACTER"/>
      </w:pPr>
      <w:r>
        <w:t xml:space="preserve">DANIEL </w:t>
      </w:r>
    </w:p>
    <w:p w14:paraId="7FB9D5FD" w14:textId="77777777" w:rsidR="00862E4B" w:rsidRDefault="00CD62AE" w:rsidP="00862E4B">
      <w:pPr>
        <w:pStyle w:val="Dialogue"/>
      </w:pPr>
      <w:r>
        <w:t>You want to go with me?</w:t>
      </w:r>
    </w:p>
    <w:p w14:paraId="7072B4EB" w14:textId="5FA72FF0" w:rsidR="00862E4B" w:rsidRDefault="00DA5B2C" w:rsidP="00862E4B">
      <w:pPr>
        <w:pStyle w:val="CHARACTER"/>
      </w:pPr>
      <w:r>
        <w:t>ANNIE</w:t>
      </w:r>
      <w:r w:rsidR="00CD62AE">
        <w:t xml:space="preserve"> </w:t>
      </w:r>
    </w:p>
    <w:p w14:paraId="1E07FC84" w14:textId="77777777" w:rsidR="00862E4B" w:rsidRDefault="00CD62AE" w:rsidP="00862E4B">
      <w:pPr>
        <w:pStyle w:val="Dialogue"/>
      </w:pPr>
      <w:r>
        <w:t xml:space="preserve">That’s what I said. </w:t>
      </w:r>
    </w:p>
    <w:p w14:paraId="50DF7FC1" w14:textId="77777777" w:rsidR="00862E4B" w:rsidRDefault="00CD62AE" w:rsidP="00862E4B">
      <w:r>
        <w:t xml:space="preserve">Daniel stands up. </w:t>
      </w:r>
    </w:p>
    <w:p w14:paraId="6CEDF4EA" w14:textId="77777777" w:rsidR="00862E4B" w:rsidRDefault="00CD62AE" w:rsidP="00862E4B">
      <w:pPr>
        <w:pStyle w:val="CHARACTER"/>
      </w:pPr>
      <w:r>
        <w:lastRenderedPageBreak/>
        <w:t xml:space="preserve">DANIEL </w:t>
      </w:r>
    </w:p>
    <w:p w14:paraId="65CAAA54" w14:textId="359DA890" w:rsidR="00862E4B" w:rsidRDefault="00CD62AE" w:rsidP="00862E4B">
      <w:pPr>
        <w:pStyle w:val="Dialogue"/>
      </w:pPr>
      <w:r>
        <w:t xml:space="preserve">Yeah… </w:t>
      </w:r>
      <w:r w:rsidR="006E330D">
        <w:t>yeah,</w:t>
      </w:r>
      <w:r>
        <w:t xml:space="preserve"> I mean great</w:t>
      </w:r>
      <w:r w:rsidR="006E330D">
        <w:t>,</w:t>
      </w:r>
      <w:r>
        <w:t xml:space="preserve"> I would love to. Just so we are clear do you mean arrive together and stuff</w:t>
      </w:r>
      <w:r w:rsidR="00B54C3F">
        <w:t>?</w:t>
      </w:r>
      <w:r>
        <w:t xml:space="preserve"> </w:t>
      </w:r>
    </w:p>
    <w:p w14:paraId="1C12594D" w14:textId="569DF17F" w:rsidR="00862E4B" w:rsidRDefault="00DA5B2C" w:rsidP="00862E4B">
      <w:pPr>
        <w:pStyle w:val="CHARACTER"/>
      </w:pPr>
      <w:r>
        <w:t>ANNIE</w:t>
      </w:r>
      <w:r w:rsidR="00CD62AE">
        <w:t xml:space="preserve"> </w:t>
      </w:r>
    </w:p>
    <w:p w14:paraId="68F76152" w14:textId="5DB7B7C4" w:rsidR="00862E4B" w:rsidRDefault="006E330D" w:rsidP="00862E4B">
      <w:pPr>
        <w:pStyle w:val="Dialogue"/>
      </w:pPr>
      <w:r>
        <w:t>W</w:t>
      </w:r>
      <w:r w:rsidR="00CD62AE">
        <w:t xml:space="preserve">ell Mark has organised </w:t>
      </w:r>
      <w:r w:rsidR="00024B7B">
        <w:t>limos</w:t>
      </w:r>
      <w:r w:rsidR="00CD62AE">
        <w:t xml:space="preserve"> for everyone, and we could share one. </w:t>
      </w:r>
    </w:p>
    <w:p w14:paraId="1BA9C2A5" w14:textId="77777777" w:rsidR="00862E4B" w:rsidRDefault="00CD62AE" w:rsidP="00862E4B">
      <w:pPr>
        <w:pStyle w:val="CHARACTER"/>
      </w:pPr>
      <w:r>
        <w:t>DANIEL</w:t>
      </w:r>
    </w:p>
    <w:p w14:paraId="7FFA99B9" w14:textId="77777777" w:rsidR="00862E4B" w:rsidRDefault="00CD62AE" w:rsidP="00862E4B">
      <w:pPr>
        <w:pStyle w:val="Dialogue"/>
      </w:pPr>
      <w:r>
        <w:t xml:space="preserve">Sounds good. I would love to. </w:t>
      </w:r>
    </w:p>
    <w:p w14:paraId="2A0C4435" w14:textId="1C056B0A" w:rsidR="00862E4B" w:rsidRDefault="00DA5B2C" w:rsidP="00862E4B">
      <w:pPr>
        <w:pStyle w:val="CHARACTER"/>
      </w:pPr>
      <w:r>
        <w:t>ANNIE</w:t>
      </w:r>
      <w:r w:rsidR="00CD62AE">
        <w:t xml:space="preserve"> </w:t>
      </w:r>
    </w:p>
    <w:p w14:paraId="582CDF7E" w14:textId="77777777" w:rsidR="00862E4B" w:rsidRDefault="00CD62AE" w:rsidP="00862E4B">
      <w:pPr>
        <w:pStyle w:val="Dialogue"/>
      </w:pPr>
      <w:r>
        <w:t>Okay.</w:t>
      </w:r>
    </w:p>
    <w:p w14:paraId="6881FC3F" w14:textId="2AA1D829" w:rsidR="00862E4B" w:rsidRDefault="00CD62AE" w:rsidP="00862E4B">
      <w:pPr>
        <w:pStyle w:val="CHARACTER"/>
      </w:pPr>
      <w:r>
        <w:t xml:space="preserve">DANIEL </w:t>
      </w:r>
    </w:p>
    <w:p w14:paraId="1DEE74F0" w14:textId="604890E8" w:rsidR="006E330D" w:rsidRPr="006E330D" w:rsidRDefault="006E330D" w:rsidP="006E330D">
      <w:pPr>
        <w:pStyle w:val="Parenthetical"/>
        <w:spacing w:after="0"/>
      </w:pPr>
      <w:r w:rsidRPr="006E330D">
        <w:t>(nervously)</w:t>
      </w:r>
    </w:p>
    <w:p w14:paraId="7562AF92" w14:textId="6FA7B497" w:rsidR="00862E4B" w:rsidRDefault="00CD62AE" w:rsidP="006E330D">
      <w:pPr>
        <w:pStyle w:val="Dialogue"/>
        <w:spacing w:after="0"/>
      </w:pPr>
      <w:r w:rsidRPr="006E330D">
        <w:t>Okay.</w:t>
      </w:r>
    </w:p>
    <w:p w14:paraId="0FC7E5D1" w14:textId="77777777" w:rsidR="006E330D" w:rsidRPr="006E330D" w:rsidRDefault="006E330D" w:rsidP="006E330D"/>
    <w:p w14:paraId="51E5CC5E" w14:textId="11EE1BE6" w:rsidR="00862E4B" w:rsidRDefault="00DA5B2C" w:rsidP="00862E4B">
      <w:r>
        <w:t>A</w:t>
      </w:r>
      <w:r w:rsidR="00B309FE">
        <w:t>nnie</w:t>
      </w:r>
      <w:r w:rsidR="00CD62AE">
        <w:t xml:space="preserve"> smiles as she walks out. Louise comes in and looks weirdly at Daniel.</w:t>
      </w:r>
    </w:p>
    <w:p w14:paraId="1ECC0013" w14:textId="77777777" w:rsidR="00862E4B" w:rsidRDefault="00CD62AE" w:rsidP="00862E4B">
      <w:pPr>
        <w:pStyle w:val="CHARACTER"/>
      </w:pPr>
      <w:r>
        <w:t xml:space="preserve">LOUISE </w:t>
      </w:r>
    </w:p>
    <w:p w14:paraId="46E0BE40" w14:textId="00BE7E72" w:rsidR="00862E4B" w:rsidRDefault="00CD62AE" w:rsidP="00862E4B">
      <w:pPr>
        <w:pStyle w:val="Dialogue"/>
      </w:pPr>
      <w:r>
        <w:t xml:space="preserve">What did I just miss? </w:t>
      </w:r>
      <w:r w:rsidR="00024B7B">
        <w:t>Y</w:t>
      </w:r>
      <w:r>
        <w:t xml:space="preserve">ou look like you’ve been hit with a bus. </w:t>
      </w:r>
    </w:p>
    <w:p w14:paraId="6559D197" w14:textId="77777777" w:rsidR="00862E4B" w:rsidRDefault="00CD62AE" w:rsidP="00862E4B">
      <w:r>
        <w:t xml:space="preserve">Daniel edges himself back into his seat. </w:t>
      </w:r>
    </w:p>
    <w:p w14:paraId="11E9B070" w14:textId="77777777" w:rsidR="00862E4B" w:rsidRDefault="00CD62AE" w:rsidP="00862E4B">
      <w:pPr>
        <w:pStyle w:val="CHARACTER"/>
      </w:pPr>
      <w:r>
        <w:t xml:space="preserve">DANIEL </w:t>
      </w:r>
    </w:p>
    <w:p w14:paraId="06A3ABA2" w14:textId="270583CD" w:rsidR="00862E4B" w:rsidRDefault="00CD62AE" w:rsidP="00862E4B">
      <w:pPr>
        <w:pStyle w:val="Dialogue"/>
      </w:pPr>
      <w:r>
        <w:t>I think I have a date for the premier</w:t>
      </w:r>
      <w:r w:rsidR="00024B7B">
        <w:t>e</w:t>
      </w:r>
      <w:r>
        <w:t xml:space="preserve">. </w:t>
      </w:r>
    </w:p>
    <w:p w14:paraId="797217C4" w14:textId="77777777" w:rsidR="00862E4B" w:rsidRDefault="00CD62AE" w:rsidP="00862E4B">
      <w:r>
        <w:t xml:space="preserve">Louise looks at him suspiciously. </w:t>
      </w:r>
    </w:p>
    <w:p w14:paraId="0388A9C1" w14:textId="77777777" w:rsidR="00862E4B" w:rsidRDefault="00CD62AE" w:rsidP="00862E4B">
      <w:pPr>
        <w:pStyle w:val="CHARACTER"/>
      </w:pPr>
      <w:r>
        <w:t xml:space="preserve">LOUISE </w:t>
      </w:r>
    </w:p>
    <w:p w14:paraId="6B87A13D" w14:textId="677E9293" w:rsidR="00862E4B" w:rsidRDefault="00DA5B2C" w:rsidP="00862E4B">
      <w:pPr>
        <w:pStyle w:val="Dialogue"/>
      </w:pPr>
      <w:r>
        <w:t>A</w:t>
      </w:r>
      <w:r w:rsidR="00024B7B">
        <w:t>nnie</w:t>
      </w:r>
      <w:r w:rsidR="00CD62AE">
        <w:t>?</w:t>
      </w:r>
    </w:p>
    <w:p w14:paraId="6790B8B5" w14:textId="77777777" w:rsidR="00862E4B" w:rsidRDefault="00CD62AE" w:rsidP="00862E4B">
      <w:pPr>
        <w:pStyle w:val="CHARACTER"/>
      </w:pPr>
      <w:r>
        <w:t xml:space="preserve">DANIEL </w:t>
      </w:r>
    </w:p>
    <w:p w14:paraId="76BD9618" w14:textId="66F65325" w:rsidR="00862E4B" w:rsidRDefault="00B54C3F" w:rsidP="00862E4B">
      <w:pPr>
        <w:pStyle w:val="Dialogue"/>
      </w:pPr>
      <w:r>
        <w:t>Y</w:t>
      </w:r>
      <w:r w:rsidR="00CD62AE">
        <w:t>eah.</w:t>
      </w:r>
    </w:p>
    <w:p w14:paraId="0AFFECD3" w14:textId="77777777" w:rsidR="00862E4B" w:rsidRDefault="00CD62AE" w:rsidP="00862E4B">
      <w:r>
        <w:t xml:space="preserve">Louise bursts out laughing. </w:t>
      </w:r>
    </w:p>
    <w:p w14:paraId="3766EF72" w14:textId="66F49774" w:rsidR="00862E4B" w:rsidRDefault="00CD62AE" w:rsidP="00862E4B">
      <w:pPr>
        <w:pStyle w:val="CHARACTER"/>
      </w:pPr>
      <w:r>
        <w:t xml:space="preserve">DANIEL </w:t>
      </w:r>
      <w:r w:rsidR="00862E4B">
        <w:t>(CONT.)</w:t>
      </w:r>
    </w:p>
    <w:p w14:paraId="47F16153" w14:textId="77777777" w:rsidR="00862E4B" w:rsidRDefault="00CD62AE" w:rsidP="00862E4B">
      <w:pPr>
        <w:pStyle w:val="Dialogue"/>
      </w:pPr>
      <w:r>
        <w:t>What?</w:t>
      </w:r>
    </w:p>
    <w:p w14:paraId="42F8FFDA" w14:textId="77777777" w:rsidR="00862E4B" w:rsidRDefault="00CD62AE" w:rsidP="00862E4B">
      <w:pPr>
        <w:pStyle w:val="CHARACTER"/>
      </w:pPr>
      <w:r>
        <w:t xml:space="preserve">LOUISE </w:t>
      </w:r>
    </w:p>
    <w:p w14:paraId="100050AA" w14:textId="77777777" w:rsidR="00862E4B" w:rsidRDefault="00CD62AE" w:rsidP="00862E4B">
      <w:pPr>
        <w:pStyle w:val="Dialogue"/>
      </w:pPr>
      <w:r>
        <w:t xml:space="preserve">Mark is going to kill you. </w:t>
      </w:r>
    </w:p>
    <w:p w14:paraId="1EF68CB4" w14:textId="77777777" w:rsidR="00862E4B" w:rsidRDefault="00CD62AE" w:rsidP="00862E4B">
      <w:pPr>
        <w:pStyle w:val="CHARACTER"/>
      </w:pPr>
      <w:r>
        <w:t xml:space="preserve">DANIEL </w:t>
      </w:r>
    </w:p>
    <w:p w14:paraId="2461CE3E" w14:textId="77777777" w:rsidR="00862E4B" w:rsidRDefault="00CD62AE" w:rsidP="00862E4B">
      <w:pPr>
        <w:pStyle w:val="Dialogue"/>
      </w:pPr>
      <w:r>
        <w:t>What do you mean?</w:t>
      </w:r>
    </w:p>
    <w:p w14:paraId="30B2723D" w14:textId="77777777" w:rsidR="00862E4B" w:rsidRDefault="00CD62AE" w:rsidP="00862E4B">
      <w:pPr>
        <w:pStyle w:val="CHARACTER"/>
      </w:pPr>
      <w:r>
        <w:t xml:space="preserve">LOUISE </w:t>
      </w:r>
    </w:p>
    <w:p w14:paraId="43A0D55F" w14:textId="7DC9F1D5" w:rsidR="00862E4B" w:rsidRDefault="00CD62AE" w:rsidP="00862E4B">
      <w:pPr>
        <w:pStyle w:val="Dialogue"/>
      </w:pPr>
      <w:r>
        <w:t>You are taking his sister to the premier</w:t>
      </w:r>
      <w:r w:rsidR="00024B7B">
        <w:t>e</w:t>
      </w:r>
      <w:r>
        <w:t>. How do you think that’s going to play?</w:t>
      </w:r>
    </w:p>
    <w:p w14:paraId="3839A656" w14:textId="77777777" w:rsidR="00862E4B" w:rsidRDefault="00CD62AE" w:rsidP="00862E4B">
      <w:pPr>
        <w:pStyle w:val="CHARACTER"/>
      </w:pPr>
      <w:r>
        <w:lastRenderedPageBreak/>
        <w:t xml:space="preserve">DANIEL </w:t>
      </w:r>
    </w:p>
    <w:p w14:paraId="7C500047" w14:textId="77777777" w:rsidR="00862E4B" w:rsidRDefault="00CD62AE" w:rsidP="00862E4B">
      <w:pPr>
        <w:pStyle w:val="Dialogue"/>
      </w:pPr>
      <w:r>
        <w:t>Well technically she is taking me.</w:t>
      </w:r>
    </w:p>
    <w:p w14:paraId="21356F17" w14:textId="77777777" w:rsidR="00862E4B" w:rsidRDefault="00CD62AE" w:rsidP="00862E4B">
      <w:pPr>
        <w:pStyle w:val="CHARACTER"/>
      </w:pPr>
      <w:r>
        <w:t xml:space="preserve">LOUISE </w:t>
      </w:r>
    </w:p>
    <w:p w14:paraId="51C5D1A9" w14:textId="2F94DEF7" w:rsidR="00862E4B" w:rsidRDefault="007715E1" w:rsidP="00862E4B">
      <w:pPr>
        <w:pStyle w:val="Dialogue"/>
      </w:pPr>
      <w:r>
        <w:t>Oh,</w:t>
      </w:r>
      <w:r w:rsidR="00CD62AE">
        <w:t xml:space="preserve"> that is going to add some entertainment to the evening. </w:t>
      </w:r>
    </w:p>
    <w:p w14:paraId="2DB06331" w14:textId="45A43C20" w:rsidR="00862E4B" w:rsidRDefault="00CD62AE" w:rsidP="006E330D">
      <w:r>
        <w:t xml:space="preserve">Daniel stares daggers at her as she rummages into her bag and pulls out a tub of food. </w:t>
      </w:r>
    </w:p>
    <w:p w14:paraId="6179453F" w14:textId="65A0866B" w:rsidR="00862E4B" w:rsidRDefault="00CD62AE" w:rsidP="00862E4B">
      <w:pPr>
        <w:pStyle w:val="CHARACTER"/>
      </w:pPr>
      <w:r>
        <w:t xml:space="preserve">LOUISE </w:t>
      </w:r>
      <w:r w:rsidR="006E330D">
        <w:t>(CONt.)</w:t>
      </w:r>
    </w:p>
    <w:p w14:paraId="65ACDA58" w14:textId="44303F40" w:rsidR="00862E4B" w:rsidRDefault="00CD62AE" w:rsidP="00862E4B">
      <w:pPr>
        <w:pStyle w:val="Dialogue"/>
      </w:pPr>
      <w:r>
        <w:t xml:space="preserve">Eat that, your </w:t>
      </w:r>
      <w:r w:rsidR="007715E1">
        <w:t>brother-in-law</w:t>
      </w:r>
      <w:r>
        <w:t xml:space="preserve"> will be ready for us soon. </w:t>
      </w:r>
    </w:p>
    <w:p w14:paraId="5E7CBC64" w14:textId="406E80CD" w:rsidR="00CD62AE" w:rsidRDefault="00CD62AE" w:rsidP="00862E4B">
      <w:r>
        <w:t xml:space="preserve">Daniel catches the salad and </w:t>
      </w:r>
      <w:r w:rsidR="006E330D">
        <w:t xml:space="preserve">gives Louise an annoyed look as he begins eating. </w:t>
      </w:r>
      <w:r>
        <w:br/>
      </w:r>
      <w:r>
        <w:br/>
      </w:r>
      <w:r w:rsidR="00862E4B">
        <w:t xml:space="preserve">FADE OUT: </w:t>
      </w:r>
    </w:p>
    <w:p w14:paraId="72541F51" w14:textId="77777777" w:rsidR="00CD62AE" w:rsidRDefault="00CD62AE" w:rsidP="00CD62AE">
      <w:pPr>
        <w:spacing w:after="0"/>
        <w:rPr>
          <w:bCs/>
        </w:rPr>
      </w:pPr>
    </w:p>
    <w:p w14:paraId="4899CF86" w14:textId="77777777" w:rsidR="00AB627A" w:rsidRDefault="00CD62AE" w:rsidP="00CD62AE">
      <w:pPr>
        <w:spacing w:after="0"/>
        <w:rPr>
          <w:bCs/>
        </w:rPr>
      </w:pP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r>
        <w:rPr>
          <w:bCs/>
        </w:rPr>
        <w:br/>
      </w:r>
    </w:p>
    <w:p w14:paraId="58BCC017" w14:textId="77777777" w:rsidR="00AB627A" w:rsidRDefault="00AB627A" w:rsidP="00CD62AE">
      <w:pPr>
        <w:spacing w:after="0"/>
        <w:rPr>
          <w:bCs/>
        </w:rPr>
      </w:pPr>
    </w:p>
    <w:p w14:paraId="247C4655" w14:textId="77777777" w:rsidR="00AB627A" w:rsidRDefault="00AB627A" w:rsidP="00CD62AE">
      <w:pPr>
        <w:spacing w:after="0"/>
        <w:rPr>
          <w:bCs/>
        </w:rPr>
      </w:pPr>
    </w:p>
    <w:p w14:paraId="5DDB22BF" w14:textId="77777777" w:rsidR="00AB627A" w:rsidRDefault="00AB627A" w:rsidP="00CD62AE">
      <w:pPr>
        <w:spacing w:after="0"/>
        <w:rPr>
          <w:bCs/>
        </w:rPr>
      </w:pPr>
    </w:p>
    <w:p w14:paraId="0876AD48" w14:textId="77777777" w:rsidR="006E330D" w:rsidRDefault="006E330D" w:rsidP="00CD62AE">
      <w:pPr>
        <w:spacing w:after="0"/>
        <w:rPr>
          <w:bCs/>
        </w:rPr>
      </w:pPr>
    </w:p>
    <w:p w14:paraId="44F178B9" w14:textId="77777777" w:rsidR="006E330D" w:rsidRDefault="006E330D" w:rsidP="00CD62AE">
      <w:pPr>
        <w:spacing w:after="0"/>
        <w:rPr>
          <w:bCs/>
        </w:rPr>
      </w:pPr>
    </w:p>
    <w:p w14:paraId="6CBC2951" w14:textId="77777777" w:rsidR="006E330D" w:rsidRDefault="006E330D" w:rsidP="00CD62AE">
      <w:pPr>
        <w:spacing w:after="0"/>
        <w:rPr>
          <w:bCs/>
        </w:rPr>
      </w:pPr>
    </w:p>
    <w:p w14:paraId="0AD98F85" w14:textId="77777777" w:rsidR="006E330D" w:rsidRDefault="006E330D" w:rsidP="00CD62AE">
      <w:pPr>
        <w:spacing w:after="0"/>
        <w:rPr>
          <w:bCs/>
        </w:rPr>
      </w:pPr>
    </w:p>
    <w:p w14:paraId="24C58519" w14:textId="77777777" w:rsidR="006E330D" w:rsidRDefault="006E330D" w:rsidP="00CD62AE">
      <w:pPr>
        <w:spacing w:after="0"/>
        <w:rPr>
          <w:bCs/>
        </w:rPr>
      </w:pPr>
    </w:p>
    <w:p w14:paraId="50F757F8" w14:textId="77777777" w:rsidR="006E330D" w:rsidRDefault="006E330D" w:rsidP="00CD62AE">
      <w:pPr>
        <w:spacing w:after="0"/>
        <w:rPr>
          <w:bCs/>
        </w:rPr>
      </w:pPr>
    </w:p>
    <w:p w14:paraId="02470574" w14:textId="77777777" w:rsidR="006E330D" w:rsidRDefault="006E330D" w:rsidP="00CD62AE">
      <w:pPr>
        <w:spacing w:after="0"/>
        <w:rPr>
          <w:bCs/>
        </w:rPr>
      </w:pPr>
    </w:p>
    <w:p w14:paraId="5EEEF538" w14:textId="77777777" w:rsidR="006E330D" w:rsidRDefault="006E330D" w:rsidP="00CD62AE">
      <w:pPr>
        <w:spacing w:after="0"/>
        <w:rPr>
          <w:bCs/>
        </w:rPr>
      </w:pPr>
    </w:p>
    <w:p w14:paraId="5A89E835" w14:textId="77777777" w:rsidR="006E330D" w:rsidRDefault="006E330D" w:rsidP="00CD62AE">
      <w:pPr>
        <w:spacing w:after="0"/>
        <w:rPr>
          <w:bCs/>
        </w:rPr>
      </w:pPr>
    </w:p>
    <w:p w14:paraId="08D3346D" w14:textId="77777777" w:rsidR="006E330D" w:rsidRDefault="006E330D" w:rsidP="00CD62AE">
      <w:pPr>
        <w:spacing w:after="0"/>
        <w:rPr>
          <w:bCs/>
        </w:rPr>
      </w:pPr>
    </w:p>
    <w:p w14:paraId="6AC2483A" w14:textId="77777777" w:rsidR="006E330D" w:rsidRDefault="006E330D" w:rsidP="00CD62AE">
      <w:pPr>
        <w:spacing w:after="0"/>
        <w:rPr>
          <w:bCs/>
        </w:rPr>
      </w:pPr>
    </w:p>
    <w:p w14:paraId="0BA47E20" w14:textId="298EEA61" w:rsidR="00AB627A" w:rsidRDefault="00AB627A" w:rsidP="00CD62AE">
      <w:pPr>
        <w:spacing w:after="0"/>
        <w:rPr>
          <w:bCs/>
        </w:rPr>
      </w:pPr>
      <w:r>
        <w:rPr>
          <w:bCs/>
        </w:rPr>
        <w:lastRenderedPageBreak/>
        <w:t>FADE IN:</w:t>
      </w:r>
    </w:p>
    <w:p w14:paraId="23DCA0CE" w14:textId="77777777" w:rsidR="00AB627A" w:rsidRDefault="00AB627A" w:rsidP="00CD62AE">
      <w:pPr>
        <w:spacing w:after="0"/>
        <w:rPr>
          <w:bCs/>
        </w:rPr>
      </w:pPr>
    </w:p>
    <w:p w14:paraId="3EBAE1EA" w14:textId="77777777" w:rsidR="00AB627A" w:rsidRDefault="00AB627A" w:rsidP="00CD62AE">
      <w:pPr>
        <w:spacing w:after="0"/>
        <w:rPr>
          <w:bCs/>
        </w:rPr>
      </w:pPr>
      <w:r>
        <w:rPr>
          <w:bCs/>
        </w:rPr>
        <w:t xml:space="preserve">29. INT. ELIZABETH’S OFFICE – EVENING. </w:t>
      </w:r>
      <w:r w:rsidR="00CD62AE">
        <w:rPr>
          <w:bCs/>
        </w:rPr>
        <w:br/>
      </w:r>
      <w:r w:rsidR="00CD62AE">
        <w:rPr>
          <w:bCs/>
        </w:rPr>
        <w:br/>
        <w:t xml:space="preserve">Elizabeth is in her office when Cornwell knocks on the door. </w:t>
      </w:r>
    </w:p>
    <w:p w14:paraId="32484910" w14:textId="77777777" w:rsidR="00AB627A" w:rsidRDefault="00AB627A" w:rsidP="00CD62AE">
      <w:pPr>
        <w:spacing w:after="0"/>
        <w:rPr>
          <w:bCs/>
        </w:rPr>
      </w:pPr>
    </w:p>
    <w:p w14:paraId="00E1412A" w14:textId="77777777" w:rsidR="00AB627A" w:rsidRDefault="00CD62AE" w:rsidP="00AB627A">
      <w:pPr>
        <w:pStyle w:val="CHARACTER"/>
      </w:pPr>
      <w:r>
        <w:t>ELIZABETH</w:t>
      </w:r>
    </w:p>
    <w:p w14:paraId="52815FE3" w14:textId="77777777" w:rsidR="00AB627A" w:rsidRDefault="00CD62AE" w:rsidP="00AB627A">
      <w:pPr>
        <w:pStyle w:val="Dialogue"/>
      </w:pPr>
      <w:r>
        <w:t>Hey.</w:t>
      </w:r>
    </w:p>
    <w:p w14:paraId="1B230683" w14:textId="497FF634" w:rsidR="00AB627A" w:rsidRDefault="0006096D" w:rsidP="00AB627A">
      <w:pPr>
        <w:pStyle w:val="CHARACTER"/>
      </w:pPr>
      <w:r>
        <w:t>Cornwell</w:t>
      </w:r>
      <w:r w:rsidR="00CD62AE">
        <w:t xml:space="preserve"> </w:t>
      </w:r>
    </w:p>
    <w:p w14:paraId="79AC29A4" w14:textId="77777777" w:rsidR="00AB627A" w:rsidRDefault="00CD62AE" w:rsidP="00AB627A">
      <w:pPr>
        <w:pStyle w:val="Dialogue"/>
      </w:pPr>
      <w:r>
        <w:t xml:space="preserve">I was just on my way out and I thought I should come and talk to you about what has been happening. </w:t>
      </w:r>
    </w:p>
    <w:p w14:paraId="415A0D57" w14:textId="77777777" w:rsidR="00AB627A" w:rsidRDefault="00CD62AE" w:rsidP="00AB627A">
      <w:pPr>
        <w:pStyle w:val="CHARACTER"/>
      </w:pPr>
      <w:r>
        <w:t>ELIZABETH</w:t>
      </w:r>
    </w:p>
    <w:p w14:paraId="03BEB898" w14:textId="7CCD08A0" w:rsidR="00AB627A" w:rsidRDefault="00B309FE" w:rsidP="00AB627A">
      <w:pPr>
        <w:pStyle w:val="Dialogue"/>
      </w:pPr>
      <w:r>
        <w:t>C</w:t>
      </w:r>
      <w:r w:rsidR="00CD62AE">
        <w:t>ome in.</w:t>
      </w:r>
    </w:p>
    <w:p w14:paraId="38A5C64B" w14:textId="77777777" w:rsidR="00AB627A" w:rsidRDefault="00CD62AE" w:rsidP="00AB627A">
      <w:r>
        <w:t>Cornwell walks into the room and shuts the door.</w:t>
      </w:r>
    </w:p>
    <w:p w14:paraId="1E7F83EF" w14:textId="388423B6" w:rsidR="00AB627A" w:rsidRDefault="0006096D" w:rsidP="00AB627A">
      <w:pPr>
        <w:pStyle w:val="CHARACTER"/>
      </w:pPr>
      <w:r>
        <w:t>Cornwell</w:t>
      </w:r>
      <w:r w:rsidR="00CD62AE">
        <w:t xml:space="preserve"> </w:t>
      </w:r>
    </w:p>
    <w:p w14:paraId="7AC9839B" w14:textId="77777777" w:rsidR="00AB627A" w:rsidRDefault="00CD62AE" w:rsidP="00AB627A">
      <w:pPr>
        <w:pStyle w:val="Dialogue"/>
      </w:pPr>
      <w:r>
        <w:t xml:space="preserve">I didn’t read the room when I gave the quote. In truth I completely forgot about David’s daughter. I’m not a bad person. </w:t>
      </w:r>
    </w:p>
    <w:p w14:paraId="41E2EB33" w14:textId="77777777" w:rsidR="00AB627A" w:rsidRDefault="00CD62AE" w:rsidP="00AB627A">
      <w:pPr>
        <w:pStyle w:val="CHARACTER"/>
      </w:pPr>
      <w:r>
        <w:t>ELIZABETH</w:t>
      </w:r>
    </w:p>
    <w:p w14:paraId="2D190283" w14:textId="77777777" w:rsidR="00AB627A" w:rsidRDefault="00CD62AE" w:rsidP="00AB627A">
      <w:pPr>
        <w:pStyle w:val="Dialogue"/>
      </w:pPr>
      <w:r>
        <w:t xml:space="preserve">I don’t think you are. I think you are a businessman. </w:t>
      </w:r>
    </w:p>
    <w:p w14:paraId="22AACCC5" w14:textId="781D84DD" w:rsidR="00AB627A" w:rsidRDefault="0006096D" w:rsidP="00AB627A">
      <w:pPr>
        <w:pStyle w:val="CHARACTER"/>
      </w:pPr>
      <w:r>
        <w:t>Cornwell</w:t>
      </w:r>
      <w:r w:rsidR="00CD62AE">
        <w:t xml:space="preserve"> </w:t>
      </w:r>
    </w:p>
    <w:p w14:paraId="05D54EA5" w14:textId="71C16D83" w:rsidR="00AB627A" w:rsidRDefault="00CD62AE" w:rsidP="00AB627A">
      <w:pPr>
        <w:pStyle w:val="Dialogue"/>
      </w:pPr>
      <w:r>
        <w:t xml:space="preserve">I saw an opportunity to take a swipe at one of our </w:t>
      </w:r>
      <w:proofErr w:type="gramStart"/>
      <w:r w:rsidR="007715E1">
        <w:t>opposition</w:t>
      </w:r>
      <w:proofErr w:type="gramEnd"/>
      <w:r w:rsidR="007715E1">
        <w:t xml:space="preserve"> </w:t>
      </w:r>
      <w:r>
        <w:t xml:space="preserve">and I took it. </w:t>
      </w:r>
    </w:p>
    <w:p w14:paraId="5D98A09D" w14:textId="77777777" w:rsidR="00AB627A" w:rsidRDefault="00CD62AE" w:rsidP="00AB627A">
      <w:r>
        <w:t xml:space="preserve">Elizabeth looks annoyed. </w:t>
      </w:r>
    </w:p>
    <w:p w14:paraId="6CBF9353" w14:textId="77777777" w:rsidR="00AB627A" w:rsidRDefault="00CD62AE" w:rsidP="00AB627A">
      <w:pPr>
        <w:pStyle w:val="CHARACTER"/>
      </w:pPr>
      <w:r>
        <w:t>ELIZABETH</w:t>
      </w:r>
    </w:p>
    <w:p w14:paraId="6B4908A3" w14:textId="77777777" w:rsidR="00AB627A" w:rsidRDefault="00CD62AE" w:rsidP="00AB627A">
      <w:pPr>
        <w:pStyle w:val="Dialogue"/>
      </w:pPr>
      <w:r>
        <w:t xml:space="preserve">They aren’t our competition. </w:t>
      </w:r>
    </w:p>
    <w:p w14:paraId="20A7DAAF" w14:textId="65FE394C" w:rsidR="00AB627A" w:rsidRDefault="0006096D" w:rsidP="00AB627A">
      <w:pPr>
        <w:pStyle w:val="CHARACTER"/>
      </w:pPr>
      <w:r>
        <w:t>Cornwell</w:t>
      </w:r>
      <w:r w:rsidR="00CD62AE">
        <w:t xml:space="preserve"> </w:t>
      </w:r>
    </w:p>
    <w:p w14:paraId="26643480" w14:textId="474F6FD1" w:rsidR="00AB627A" w:rsidRDefault="00CD62AE" w:rsidP="00AB627A">
      <w:pPr>
        <w:pStyle w:val="Dialogue"/>
      </w:pPr>
      <w:r>
        <w:t>I’ve been at this a</w:t>
      </w:r>
      <w:r w:rsidR="00024B7B">
        <w:t xml:space="preserve"> </w:t>
      </w:r>
      <w:r>
        <w:t>long time</w:t>
      </w:r>
      <w:r w:rsidR="006E330D">
        <w:t>.</w:t>
      </w:r>
      <w:r>
        <w:t xml:space="preserve"> I know you guys are new but if there are two spy shows out at the same time then that is competition. </w:t>
      </w:r>
    </w:p>
    <w:p w14:paraId="1CADF473" w14:textId="77777777" w:rsidR="00AB627A" w:rsidRDefault="00CD62AE" w:rsidP="00AB627A">
      <w:pPr>
        <w:pStyle w:val="CHARACTER"/>
      </w:pPr>
      <w:r>
        <w:t>ELIZABETH</w:t>
      </w:r>
    </w:p>
    <w:p w14:paraId="2EA95701" w14:textId="7F49FD7F" w:rsidR="00AB627A" w:rsidRDefault="00CD62AE" w:rsidP="00AB627A">
      <w:pPr>
        <w:pStyle w:val="Dialogue"/>
      </w:pPr>
      <w:r>
        <w:t xml:space="preserve">With all </w:t>
      </w:r>
      <w:r w:rsidR="007715E1">
        <w:t>due</w:t>
      </w:r>
      <w:r>
        <w:t xml:space="preserve"> respect </w:t>
      </w:r>
      <w:r w:rsidR="00024B7B">
        <w:t xml:space="preserve">Mr </w:t>
      </w:r>
      <w:r w:rsidR="0015395F">
        <w:t>Cornwell</w:t>
      </w:r>
      <w:r>
        <w:t xml:space="preserve">, you have been a great help but stick to financials. </w:t>
      </w:r>
    </w:p>
    <w:p w14:paraId="6DF82BD2" w14:textId="5AB4F467" w:rsidR="00AB627A" w:rsidRDefault="0006096D" w:rsidP="00AB627A">
      <w:pPr>
        <w:pStyle w:val="CHARACTER"/>
      </w:pPr>
      <w:r>
        <w:t>Cornwell</w:t>
      </w:r>
      <w:r w:rsidR="00CD62AE">
        <w:t xml:space="preserve"> </w:t>
      </w:r>
    </w:p>
    <w:p w14:paraId="7BA77B3B" w14:textId="6E28B8CD" w:rsidR="006E330D" w:rsidRPr="006E330D" w:rsidRDefault="006E330D" w:rsidP="006E330D">
      <w:pPr>
        <w:pStyle w:val="Parenthetical"/>
        <w:spacing w:after="0"/>
      </w:pPr>
      <w:r>
        <w:t xml:space="preserve">(Stunned) </w:t>
      </w:r>
    </w:p>
    <w:p w14:paraId="0196B83A" w14:textId="77777777" w:rsidR="00AB627A" w:rsidRDefault="00CD62AE" w:rsidP="006E330D">
      <w:pPr>
        <w:pStyle w:val="Dialogue"/>
        <w:spacing w:after="0"/>
      </w:pPr>
      <w:r>
        <w:t>Excuse me?</w:t>
      </w:r>
    </w:p>
    <w:p w14:paraId="6C7A7231" w14:textId="77777777" w:rsidR="00AB627A" w:rsidRDefault="00CD62AE" w:rsidP="00AB627A">
      <w:pPr>
        <w:pStyle w:val="CHARACTER"/>
      </w:pPr>
      <w:r>
        <w:lastRenderedPageBreak/>
        <w:t>ELIZABETH</w:t>
      </w:r>
    </w:p>
    <w:p w14:paraId="0B58ED1A" w14:textId="6BE8FA9E" w:rsidR="00AB627A" w:rsidRDefault="00CD62AE" w:rsidP="00AB627A">
      <w:pPr>
        <w:pStyle w:val="Dialogue"/>
      </w:pPr>
      <w:r>
        <w:t xml:space="preserve">You didn’t just miss read the </w:t>
      </w:r>
      <w:r w:rsidR="007715E1">
        <w:t>room;</w:t>
      </w:r>
      <w:r>
        <w:t xml:space="preserve"> you miss read the whole field. This isn’t some normal </w:t>
      </w:r>
      <w:r w:rsidR="007715E1">
        <w:t>production,</w:t>
      </w:r>
      <w:r>
        <w:t xml:space="preserve"> and this isn’t some simple competition. You just waded into a family affair with no thought about the consequences but the headlines. Every other production you’ve worked on, the press doesn’t care about the directors or the </w:t>
      </w:r>
      <w:r w:rsidR="007715E1">
        <w:t>writers,</w:t>
      </w:r>
      <w:r>
        <w:t xml:space="preserve"> but we here live and die by how we are perceived. We are in the public eye more than the actors are. You exposed us today to a potential P.R disaster.</w:t>
      </w:r>
    </w:p>
    <w:p w14:paraId="4C66DBD1" w14:textId="02B5B6CD" w:rsidR="00AB627A" w:rsidRDefault="0006096D" w:rsidP="00AB627A">
      <w:pPr>
        <w:pStyle w:val="CHARACTER"/>
      </w:pPr>
      <w:r>
        <w:t>Cornwell</w:t>
      </w:r>
      <w:r w:rsidR="00CD62AE">
        <w:t xml:space="preserve"> </w:t>
      </w:r>
    </w:p>
    <w:p w14:paraId="40F07951" w14:textId="77777777" w:rsidR="00AB627A" w:rsidRDefault="00CD62AE" w:rsidP="00AB627A">
      <w:pPr>
        <w:pStyle w:val="Dialogue"/>
      </w:pPr>
      <w:r>
        <w:t xml:space="preserve">I was doing my job. </w:t>
      </w:r>
    </w:p>
    <w:p w14:paraId="779D5832" w14:textId="60D0CDA5" w:rsidR="00AB627A" w:rsidRDefault="00CD62AE" w:rsidP="00AB627A">
      <w:pPr>
        <w:pStyle w:val="CHARACTER"/>
      </w:pPr>
      <w:r>
        <w:t>ELIZABETH</w:t>
      </w:r>
    </w:p>
    <w:p w14:paraId="456E25F5" w14:textId="6D42B7E6" w:rsidR="00B309FE" w:rsidRPr="00B309FE" w:rsidRDefault="00B309FE" w:rsidP="00B309FE">
      <w:pPr>
        <w:pStyle w:val="Parenthetical"/>
        <w:spacing w:after="0"/>
      </w:pPr>
      <w:r>
        <w:t>(Frustrated)</w:t>
      </w:r>
    </w:p>
    <w:p w14:paraId="61AA203A" w14:textId="2D1E73C8" w:rsidR="00AB627A" w:rsidRDefault="00CD62AE" w:rsidP="00B309FE">
      <w:pPr>
        <w:pStyle w:val="Dialogue"/>
        <w:spacing w:after="0"/>
      </w:pPr>
      <w:r>
        <w:t>They saved this production. When we were at our worst and David wasn’t even being paid, they stepped up and gave us the money. Not for influence, not to buy the production but because they believed David needed a break. He did and he does now and the best way we help him is to produce the show. No press doesn’t destroy this show, bad press like this today does. You just</w:t>
      </w:r>
      <w:r w:rsidR="00024B7B">
        <w:t xml:space="preserve"> got</w:t>
      </w:r>
      <w:r>
        <w:t xml:space="preserve"> lucky few people were paying attention. </w:t>
      </w:r>
    </w:p>
    <w:p w14:paraId="31B85327" w14:textId="77777777" w:rsidR="00B309FE" w:rsidRPr="00B309FE" w:rsidRDefault="00B309FE" w:rsidP="00B309FE"/>
    <w:p w14:paraId="4D6EF9C8" w14:textId="77777777" w:rsidR="00AB627A" w:rsidRDefault="00CD62AE" w:rsidP="00AB627A">
      <w:r>
        <w:t xml:space="preserve">Elizabeth rubs at her eyes. </w:t>
      </w:r>
    </w:p>
    <w:p w14:paraId="579C901E" w14:textId="0B76CBEA" w:rsidR="00AB627A" w:rsidRDefault="00CD62AE" w:rsidP="00AB627A">
      <w:pPr>
        <w:pStyle w:val="CHARACTER"/>
      </w:pPr>
      <w:r>
        <w:t>ELIZABETH</w:t>
      </w:r>
      <w:r w:rsidR="00AB627A">
        <w:t xml:space="preserve"> (cONT.) </w:t>
      </w:r>
    </w:p>
    <w:p w14:paraId="17F3EF6C" w14:textId="77777777" w:rsidR="00AB627A" w:rsidRDefault="00CD62AE" w:rsidP="00AB627A">
      <w:pPr>
        <w:pStyle w:val="Dialogue"/>
      </w:pPr>
      <w:r>
        <w:t xml:space="preserve">You need to leave the press work with me. Ordinary style doesn’t work. You need to know the people for this. My job is to protect the company, the product and the people who work here. I can’t do that if you are running your own press campaign. </w:t>
      </w:r>
    </w:p>
    <w:p w14:paraId="79213E6A" w14:textId="77777777" w:rsidR="00232EC6" w:rsidRDefault="00CD62AE" w:rsidP="00232EC6">
      <w:r>
        <w:t>Cornwell smiles at her.</w:t>
      </w:r>
    </w:p>
    <w:p w14:paraId="45917A84" w14:textId="391502C8" w:rsidR="00AB627A" w:rsidRDefault="00232EC6" w:rsidP="00232EC6">
      <w:pPr>
        <w:pStyle w:val="CHARACTER"/>
      </w:pPr>
      <w:r>
        <w:br/>
      </w:r>
      <w:r>
        <w:br/>
      </w:r>
      <w:r>
        <w:br/>
      </w:r>
      <w:r>
        <w:br/>
      </w:r>
      <w:r>
        <w:br/>
      </w:r>
      <w:r>
        <w:lastRenderedPageBreak/>
        <w:br/>
      </w:r>
      <w:r w:rsidR="0006096D">
        <w:t>Cornwell</w:t>
      </w:r>
      <w:r w:rsidR="00CD62AE">
        <w:t xml:space="preserve"> </w:t>
      </w:r>
    </w:p>
    <w:p w14:paraId="622184C2" w14:textId="107DCE02" w:rsidR="00AB627A" w:rsidRDefault="00CD62AE" w:rsidP="00AB627A">
      <w:pPr>
        <w:pStyle w:val="Dialogue"/>
      </w:pPr>
      <w:r>
        <w:t>I underestimated you, for that I’m sorry. You’ve all made some very public mistakes here</w:t>
      </w:r>
      <w:r w:rsidR="00A03D6C">
        <w:t>…</w:t>
      </w:r>
      <w:r>
        <w:t xml:space="preserve"> </w:t>
      </w:r>
      <w:r w:rsidR="006E330D">
        <w:t>Well,</w:t>
      </w:r>
      <w:r>
        <w:t xml:space="preserve"> everyone here has but you. I always wondered with the blunders from Mark, </w:t>
      </w:r>
      <w:r w:rsidR="007715E1">
        <w:t>David,</w:t>
      </w:r>
      <w:r>
        <w:t xml:space="preserve"> and Andrew, how the show managed to keep going. Now I understand why. You will go far with this. </w:t>
      </w:r>
    </w:p>
    <w:p w14:paraId="700B560D" w14:textId="77777777" w:rsidR="00AB627A" w:rsidRDefault="00CD62AE" w:rsidP="00AB627A">
      <w:r>
        <w:t xml:space="preserve">Cornwell goes to leave. </w:t>
      </w:r>
    </w:p>
    <w:p w14:paraId="24629A4C" w14:textId="77777777" w:rsidR="00AB627A" w:rsidRDefault="00CD62AE" w:rsidP="00AB627A">
      <w:pPr>
        <w:pStyle w:val="CHARACTER"/>
      </w:pPr>
      <w:r>
        <w:t>ELIZABETH</w:t>
      </w:r>
    </w:p>
    <w:p w14:paraId="0A7631FE" w14:textId="08CBEB3F" w:rsidR="00AB627A" w:rsidRDefault="00B65A80" w:rsidP="00AB627A">
      <w:pPr>
        <w:pStyle w:val="Dialogue"/>
      </w:pPr>
      <w:r>
        <w:t xml:space="preserve">Mr </w:t>
      </w:r>
      <w:r w:rsidR="0015395F">
        <w:t>Cornwell</w:t>
      </w:r>
      <w:r w:rsidR="00CD62AE">
        <w:t xml:space="preserve">. </w:t>
      </w:r>
    </w:p>
    <w:p w14:paraId="44BA7230" w14:textId="77777777" w:rsidR="00AB627A" w:rsidRDefault="00CD62AE" w:rsidP="00AB627A">
      <w:r>
        <w:t xml:space="preserve">He turns back. </w:t>
      </w:r>
    </w:p>
    <w:p w14:paraId="17945F30" w14:textId="77777777" w:rsidR="00AB627A" w:rsidRDefault="00CD62AE" w:rsidP="00AB627A">
      <w:pPr>
        <w:pStyle w:val="CHARACTER"/>
      </w:pPr>
      <w:r>
        <w:t>ELIZABETH</w:t>
      </w:r>
    </w:p>
    <w:p w14:paraId="2D30B6E5" w14:textId="6588F81C" w:rsidR="00AB627A" w:rsidRDefault="007715E1" w:rsidP="00AB627A">
      <w:pPr>
        <w:pStyle w:val="Dialogue"/>
      </w:pPr>
      <w:r>
        <w:t>So,</w:t>
      </w:r>
      <w:r w:rsidR="00CD62AE">
        <w:t xml:space="preserve"> you will leave the press to me?</w:t>
      </w:r>
    </w:p>
    <w:p w14:paraId="37074B64" w14:textId="29C0C2A6" w:rsidR="00AB627A" w:rsidRDefault="0015395F" w:rsidP="00AB627A">
      <w:pPr>
        <w:pStyle w:val="CHARACTER"/>
      </w:pPr>
      <w:r>
        <w:t>CORNWELL</w:t>
      </w:r>
      <w:r w:rsidR="00CD62AE">
        <w:t xml:space="preserve"> </w:t>
      </w:r>
    </w:p>
    <w:p w14:paraId="1F6D2E24" w14:textId="77777777" w:rsidR="00AB627A" w:rsidRDefault="00CD62AE" w:rsidP="00AB627A">
      <w:pPr>
        <w:pStyle w:val="Dialogue"/>
      </w:pPr>
      <w:r>
        <w:t xml:space="preserve">You have my word. </w:t>
      </w:r>
    </w:p>
    <w:p w14:paraId="3CC28EED" w14:textId="77777777" w:rsidR="00AB627A" w:rsidRDefault="00CD62AE" w:rsidP="00AB627A">
      <w:pPr>
        <w:pStyle w:val="CHARACTER"/>
      </w:pPr>
      <w:r>
        <w:t>ELIZABETH</w:t>
      </w:r>
    </w:p>
    <w:p w14:paraId="568FCD26" w14:textId="4A57CEBF" w:rsidR="00AB627A" w:rsidRDefault="00CD62AE" w:rsidP="00AB627A">
      <w:pPr>
        <w:pStyle w:val="Dialogue"/>
      </w:pPr>
      <w:r>
        <w:t>Thank you</w:t>
      </w:r>
      <w:r w:rsidR="006E330D">
        <w:t>…</w:t>
      </w:r>
      <w:r>
        <w:t xml:space="preserve"> It’s a good thing what you are allowing Mark to do today.</w:t>
      </w:r>
    </w:p>
    <w:p w14:paraId="490F39B8" w14:textId="626075E0" w:rsidR="00AB627A" w:rsidRDefault="0015395F" w:rsidP="00AB627A">
      <w:pPr>
        <w:pStyle w:val="CHARACTER"/>
      </w:pPr>
      <w:r>
        <w:t>CORNWELL</w:t>
      </w:r>
      <w:r w:rsidR="00CD62AE">
        <w:t xml:space="preserve"> </w:t>
      </w:r>
    </w:p>
    <w:p w14:paraId="03E0015A" w14:textId="77777777" w:rsidR="00AB627A" w:rsidRDefault="00CD62AE" w:rsidP="00AB627A">
      <w:pPr>
        <w:pStyle w:val="Dialogue"/>
      </w:pPr>
      <w:r>
        <w:t xml:space="preserve">As you said, this is a different production. </w:t>
      </w:r>
    </w:p>
    <w:p w14:paraId="2510988A" w14:textId="77777777" w:rsidR="00AB627A" w:rsidRDefault="00CD62AE" w:rsidP="00AB627A">
      <w:r>
        <w:t xml:space="preserve">Cornwell leaves. Elizabeth smiles. Her phone rings and she answers it. </w:t>
      </w:r>
    </w:p>
    <w:p w14:paraId="3050C029" w14:textId="090ADB6E" w:rsidR="00AB627A" w:rsidRDefault="00CD62AE" w:rsidP="00AB627A">
      <w:pPr>
        <w:pStyle w:val="CHARACTER"/>
      </w:pPr>
      <w:r>
        <w:t>ELIZABETH</w:t>
      </w:r>
      <w:r w:rsidR="00AB627A">
        <w:t xml:space="preserve"> (iNTO pHONE)</w:t>
      </w:r>
    </w:p>
    <w:p w14:paraId="5F1A3CA1" w14:textId="77777777" w:rsidR="00AB627A" w:rsidRDefault="00CD62AE" w:rsidP="00AB627A">
      <w:pPr>
        <w:pStyle w:val="Dialogue"/>
      </w:pPr>
      <w:r>
        <w:t xml:space="preserve">I will be right there. </w:t>
      </w:r>
    </w:p>
    <w:p w14:paraId="2A6B3401" w14:textId="77777777" w:rsidR="00AB627A" w:rsidRDefault="00AB627A" w:rsidP="00AB627A">
      <w:r>
        <w:t xml:space="preserve">FADE OUT: </w:t>
      </w:r>
      <w:r w:rsidR="00CD62AE">
        <w:t xml:space="preserve"> </w:t>
      </w:r>
      <w:r w:rsidR="00CD62AE">
        <w:br/>
      </w:r>
      <w:r w:rsidR="00CD62AE">
        <w:br/>
      </w:r>
      <w:r w:rsidR="00CD62AE">
        <w:br/>
      </w:r>
      <w:r w:rsidR="00CD62AE">
        <w:br/>
      </w:r>
      <w:r w:rsidR="00CD62AE">
        <w:br/>
      </w:r>
      <w:r w:rsidR="00CD62AE">
        <w:br/>
      </w:r>
      <w:r w:rsidR="00CD62AE">
        <w:br/>
      </w:r>
      <w:r w:rsidR="00CD62AE">
        <w:br/>
      </w:r>
    </w:p>
    <w:p w14:paraId="03E1443B" w14:textId="77777777" w:rsidR="006E330D" w:rsidRDefault="006E330D" w:rsidP="00AB627A"/>
    <w:p w14:paraId="2490EFCE" w14:textId="77777777" w:rsidR="00232EC6" w:rsidRDefault="00232EC6" w:rsidP="00AB627A"/>
    <w:p w14:paraId="7C301931" w14:textId="77777777" w:rsidR="00232EC6" w:rsidRDefault="00232EC6" w:rsidP="00AB627A"/>
    <w:p w14:paraId="219712AA" w14:textId="77777777" w:rsidR="00232EC6" w:rsidRDefault="00232EC6" w:rsidP="00AB627A"/>
    <w:p w14:paraId="59FCF5E5" w14:textId="5C436C1A" w:rsidR="00AB627A" w:rsidRDefault="00AB627A" w:rsidP="00AB627A">
      <w:r>
        <w:lastRenderedPageBreak/>
        <w:t xml:space="preserve">FADE IN: </w:t>
      </w:r>
    </w:p>
    <w:p w14:paraId="7586B32A" w14:textId="77777777" w:rsidR="00AB627A" w:rsidRDefault="00AB627A" w:rsidP="00AB627A">
      <w:r>
        <w:t>30. DAVID’S OFFICE – EVENING.</w:t>
      </w:r>
      <w:r w:rsidR="00CD62AE">
        <w:br/>
      </w:r>
      <w:r w:rsidR="00CD62AE">
        <w:br/>
        <w:t xml:space="preserve">David and Peter are sat drinking a glass of whiskey in David’s office. </w:t>
      </w:r>
    </w:p>
    <w:p w14:paraId="1368D369" w14:textId="77777777" w:rsidR="00AB627A" w:rsidRDefault="00CD62AE" w:rsidP="00AB627A">
      <w:pPr>
        <w:pStyle w:val="CHARACTER"/>
      </w:pPr>
      <w:r>
        <w:t xml:space="preserve">DAVID </w:t>
      </w:r>
    </w:p>
    <w:p w14:paraId="0FE605FB" w14:textId="77777777" w:rsidR="00AB627A" w:rsidRDefault="00CD62AE" w:rsidP="00AB627A">
      <w:pPr>
        <w:pStyle w:val="Dialogue"/>
      </w:pPr>
      <w:r>
        <w:t xml:space="preserve">This is what it all comes down to, these last couple of weeks. </w:t>
      </w:r>
    </w:p>
    <w:p w14:paraId="7E782C77" w14:textId="051D944E" w:rsidR="00AB627A" w:rsidRDefault="0006096D" w:rsidP="00AB627A">
      <w:pPr>
        <w:pStyle w:val="CHARACTER"/>
      </w:pPr>
      <w:r>
        <w:t>Peter</w:t>
      </w:r>
      <w:r w:rsidR="00CD62AE">
        <w:t xml:space="preserve"> </w:t>
      </w:r>
    </w:p>
    <w:p w14:paraId="7F46DFD5" w14:textId="77777777" w:rsidR="00AB627A" w:rsidRDefault="00CD62AE" w:rsidP="00AB627A">
      <w:pPr>
        <w:pStyle w:val="Dialogue"/>
      </w:pPr>
      <w:r>
        <w:t xml:space="preserve">Who knew we would even get this far? </w:t>
      </w:r>
    </w:p>
    <w:p w14:paraId="498FE56D" w14:textId="77777777" w:rsidR="00AB627A" w:rsidRDefault="00CD62AE" w:rsidP="00AB627A">
      <w:pPr>
        <w:pStyle w:val="CHARACTER"/>
      </w:pPr>
      <w:r>
        <w:t xml:space="preserve">DAVID </w:t>
      </w:r>
    </w:p>
    <w:p w14:paraId="385F598C" w14:textId="77777777" w:rsidR="00AB627A" w:rsidRDefault="00CD62AE" w:rsidP="00AB627A">
      <w:pPr>
        <w:pStyle w:val="Dialogue"/>
      </w:pPr>
      <w:r>
        <w:t>I did as soon as I got Mark on board.</w:t>
      </w:r>
    </w:p>
    <w:p w14:paraId="09C391FB" w14:textId="3BB3C8D8" w:rsidR="00AB627A" w:rsidRDefault="0006096D" w:rsidP="00AB627A">
      <w:pPr>
        <w:pStyle w:val="CHARACTER"/>
      </w:pPr>
      <w:r>
        <w:t>Peter</w:t>
      </w:r>
      <w:r w:rsidR="00CD62AE">
        <w:t xml:space="preserve"> </w:t>
      </w:r>
    </w:p>
    <w:p w14:paraId="7B2CCC13" w14:textId="4DD9E7FF" w:rsidR="00232EC6" w:rsidRPr="00232EC6" w:rsidRDefault="00232EC6" w:rsidP="00232EC6">
      <w:pPr>
        <w:pStyle w:val="Parenthetical"/>
        <w:spacing w:after="0"/>
      </w:pPr>
      <w:r>
        <w:t xml:space="preserve">(Jokingly) </w:t>
      </w:r>
    </w:p>
    <w:p w14:paraId="78C8448A" w14:textId="78481640" w:rsidR="00AB627A" w:rsidRDefault="00CD62AE" w:rsidP="00232EC6">
      <w:pPr>
        <w:pStyle w:val="Dialogue"/>
        <w:spacing w:after="0"/>
      </w:pPr>
      <w:r>
        <w:t xml:space="preserve">It might have been done </w:t>
      </w:r>
      <w:r w:rsidR="00A03D6C">
        <w:t xml:space="preserve">by </w:t>
      </w:r>
      <w:r>
        <w:t>now without him.</w:t>
      </w:r>
    </w:p>
    <w:p w14:paraId="41FE1DAF" w14:textId="77777777" w:rsidR="00232EC6" w:rsidRDefault="00232EC6" w:rsidP="00232EC6">
      <w:pPr>
        <w:pStyle w:val="CHARACTER"/>
      </w:pPr>
    </w:p>
    <w:p w14:paraId="03B83742" w14:textId="4D2C9287" w:rsidR="00232EC6" w:rsidRDefault="00CD62AE" w:rsidP="00232EC6">
      <w:pPr>
        <w:pStyle w:val="CHARACTER"/>
      </w:pPr>
      <w:r>
        <w:t xml:space="preserve">DAVID </w:t>
      </w:r>
    </w:p>
    <w:p w14:paraId="5150EFB1" w14:textId="2FD46F22" w:rsidR="00AB627A" w:rsidRDefault="00CD62AE" w:rsidP="00232EC6">
      <w:pPr>
        <w:pStyle w:val="Dialogue"/>
      </w:pPr>
      <w:r>
        <w:t>You don’t mean that.</w:t>
      </w:r>
    </w:p>
    <w:p w14:paraId="3C7EDF28" w14:textId="07DB4371" w:rsidR="00AB627A" w:rsidRDefault="0006096D" w:rsidP="00AB627A">
      <w:pPr>
        <w:pStyle w:val="CHARACTER"/>
      </w:pPr>
      <w:r>
        <w:t>Peter</w:t>
      </w:r>
      <w:r w:rsidR="00CD62AE">
        <w:t xml:space="preserve"> </w:t>
      </w:r>
    </w:p>
    <w:p w14:paraId="7391A8FD" w14:textId="1FE4273B" w:rsidR="00AB627A" w:rsidRDefault="007715E1" w:rsidP="00AB627A">
      <w:pPr>
        <w:pStyle w:val="Dialogue"/>
      </w:pPr>
      <w:r>
        <w:t>No,</w:t>
      </w:r>
      <w:r w:rsidR="00CD62AE">
        <w:t xml:space="preserve"> I don’t but my hair line might not have receded so much. </w:t>
      </w:r>
    </w:p>
    <w:p w14:paraId="31190E79" w14:textId="77777777" w:rsidR="00AB627A" w:rsidRDefault="00CD62AE" w:rsidP="00AB627A">
      <w:r>
        <w:t xml:space="preserve">David laughs. </w:t>
      </w:r>
    </w:p>
    <w:p w14:paraId="0B0A03CC" w14:textId="77777777" w:rsidR="00AB627A" w:rsidRDefault="00CD62AE" w:rsidP="00AB627A">
      <w:pPr>
        <w:pStyle w:val="CHARACTER"/>
      </w:pPr>
      <w:r>
        <w:t xml:space="preserve">DAVID </w:t>
      </w:r>
    </w:p>
    <w:p w14:paraId="551B2184" w14:textId="77777777" w:rsidR="00AB627A" w:rsidRDefault="00CD62AE" w:rsidP="00AB627A">
      <w:pPr>
        <w:pStyle w:val="Dialogue"/>
      </w:pPr>
      <w:r>
        <w:t xml:space="preserve">We have a good team here Peter. A real shot for the future. </w:t>
      </w:r>
    </w:p>
    <w:p w14:paraId="4611695E" w14:textId="623C5C7A" w:rsidR="00AB627A" w:rsidRDefault="0006096D" w:rsidP="00AB627A">
      <w:pPr>
        <w:pStyle w:val="CHARACTER"/>
      </w:pPr>
      <w:r>
        <w:t>Peter</w:t>
      </w:r>
      <w:r w:rsidR="00CD62AE">
        <w:t xml:space="preserve"> </w:t>
      </w:r>
    </w:p>
    <w:p w14:paraId="7173053D" w14:textId="77777777" w:rsidR="00AB627A" w:rsidRDefault="00CD62AE" w:rsidP="00AB627A">
      <w:pPr>
        <w:pStyle w:val="Dialogue"/>
      </w:pPr>
      <w:r>
        <w:t xml:space="preserve">You are thinking of future projects? </w:t>
      </w:r>
    </w:p>
    <w:p w14:paraId="7421D235" w14:textId="77777777" w:rsidR="00AB627A" w:rsidRDefault="00CD62AE" w:rsidP="00AB627A">
      <w:pPr>
        <w:pStyle w:val="CHARACTER"/>
      </w:pPr>
      <w:r>
        <w:t xml:space="preserve">DAVID </w:t>
      </w:r>
    </w:p>
    <w:p w14:paraId="1FAB714B" w14:textId="77777777" w:rsidR="00AB627A" w:rsidRDefault="00CD62AE" w:rsidP="00AB627A">
      <w:pPr>
        <w:pStyle w:val="Dialogue"/>
      </w:pPr>
      <w:r>
        <w:t xml:space="preserve">Mark has a million ideas in his head, we have two young and energetic screen writers and Elizabeth to keep them all on track. </w:t>
      </w:r>
    </w:p>
    <w:p w14:paraId="41A2BB70" w14:textId="6A02307E" w:rsidR="00AB627A" w:rsidRDefault="0006096D" w:rsidP="00AB627A">
      <w:pPr>
        <w:pStyle w:val="CHARACTER"/>
      </w:pPr>
      <w:r>
        <w:t>Peter</w:t>
      </w:r>
      <w:r w:rsidR="00CD62AE">
        <w:t xml:space="preserve"> </w:t>
      </w:r>
    </w:p>
    <w:p w14:paraId="2A191A98" w14:textId="77777777" w:rsidR="00AB627A" w:rsidRDefault="00CD62AE" w:rsidP="00AB627A">
      <w:pPr>
        <w:pStyle w:val="Dialogue"/>
      </w:pPr>
      <w:r>
        <w:t xml:space="preserve">They need a good director to get it on film, otherwise it’s just words on a page. </w:t>
      </w:r>
    </w:p>
    <w:p w14:paraId="40EB2982" w14:textId="77777777" w:rsidR="00232EC6" w:rsidRDefault="00CD62AE" w:rsidP="00232EC6">
      <w:r>
        <w:t xml:space="preserve">David smiles. </w:t>
      </w:r>
    </w:p>
    <w:p w14:paraId="6F23920B" w14:textId="77777777" w:rsidR="00232EC6" w:rsidRDefault="00232EC6" w:rsidP="00232EC6">
      <w:pPr>
        <w:pStyle w:val="CHARACTER"/>
      </w:pPr>
    </w:p>
    <w:p w14:paraId="5227F334" w14:textId="42A6A915" w:rsidR="00AB627A" w:rsidRDefault="00232EC6" w:rsidP="00232EC6">
      <w:pPr>
        <w:pStyle w:val="CHARACTER"/>
      </w:pPr>
      <w:r>
        <w:br/>
      </w:r>
      <w:r w:rsidR="00CD62AE">
        <w:t xml:space="preserve">DAVID </w:t>
      </w:r>
    </w:p>
    <w:p w14:paraId="4686A83C" w14:textId="77777777" w:rsidR="00AB627A" w:rsidRDefault="00CD62AE" w:rsidP="00AB627A">
      <w:pPr>
        <w:pStyle w:val="Dialogue"/>
      </w:pPr>
      <w:r>
        <w:t>I had fallen out of love with this game until we started on this show. For obvious reasons my hearts not in it right now but I want one more series, one more show that’s not tainted by something.</w:t>
      </w:r>
    </w:p>
    <w:p w14:paraId="5477E297" w14:textId="555E2EA7" w:rsidR="00AB627A" w:rsidRDefault="0006096D" w:rsidP="00AB627A">
      <w:pPr>
        <w:pStyle w:val="CHARACTER"/>
      </w:pPr>
      <w:r>
        <w:t>Peter</w:t>
      </w:r>
      <w:r w:rsidR="00CD62AE">
        <w:t xml:space="preserve"> </w:t>
      </w:r>
    </w:p>
    <w:p w14:paraId="730BF243" w14:textId="77AC81B2" w:rsidR="00AB627A" w:rsidRDefault="00CD62AE" w:rsidP="00AB627A">
      <w:pPr>
        <w:pStyle w:val="Dialogue"/>
      </w:pPr>
      <w:r>
        <w:t xml:space="preserve">Then take the break and come back refreshed for season two. I’m begging </w:t>
      </w:r>
      <w:r w:rsidR="007715E1">
        <w:t>you,</w:t>
      </w:r>
      <w:r>
        <w:t xml:space="preserve"> my friend. </w:t>
      </w:r>
    </w:p>
    <w:p w14:paraId="7BD30434" w14:textId="77777777" w:rsidR="00AB627A" w:rsidRDefault="00CD62AE" w:rsidP="00AB627A">
      <w:r>
        <w:t xml:space="preserve">David nods. </w:t>
      </w:r>
    </w:p>
    <w:p w14:paraId="04544510" w14:textId="77777777" w:rsidR="00AB627A" w:rsidRDefault="00CD62AE" w:rsidP="00AB627A">
      <w:pPr>
        <w:pStyle w:val="CHARACTER"/>
      </w:pPr>
      <w:r>
        <w:t xml:space="preserve">DAVID </w:t>
      </w:r>
    </w:p>
    <w:p w14:paraId="34D32A59" w14:textId="77777777" w:rsidR="00AB627A" w:rsidRDefault="00CD62AE" w:rsidP="00AB627A">
      <w:pPr>
        <w:pStyle w:val="Dialogue"/>
      </w:pPr>
      <w:r>
        <w:t xml:space="preserve">Yeah. </w:t>
      </w:r>
    </w:p>
    <w:p w14:paraId="781D3864" w14:textId="77777777" w:rsidR="00AB627A" w:rsidRDefault="00CD62AE" w:rsidP="00AB627A">
      <w:r>
        <w:t>Sophie knocks on the door.</w:t>
      </w:r>
    </w:p>
    <w:p w14:paraId="44D758E9" w14:textId="77777777" w:rsidR="00AB627A" w:rsidRDefault="00CD62AE" w:rsidP="00AB627A">
      <w:pPr>
        <w:pStyle w:val="CHARACTER"/>
      </w:pPr>
      <w:r>
        <w:t xml:space="preserve">Sophie: </w:t>
      </w:r>
    </w:p>
    <w:p w14:paraId="20935FDE" w14:textId="77777777" w:rsidR="00AB627A" w:rsidRDefault="00CD62AE" w:rsidP="00AB627A">
      <w:pPr>
        <w:pStyle w:val="Dialogue"/>
      </w:pPr>
      <w:r>
        <w:t xml:space="preserve">Sorry, Mark is ready for you now. </w:t>
      </w:r>
    </w:p>
    <w:p w14:paraId="1145C258" w14:textId="77777777" w:rsidR="0014016A" w:rsidRDefault="00CD62AE" w:rsidP="0014016A">
      <w:r>
        <w:t>David and Peter stand up.</w:t>
      </w:r>
    </w:p>
    <w:p w14:paraId="1B085B23" w14:textId="77777777" w:rsidR="0014016A" w:rsidRDefault="00CD62AE" w:rsidP="0014016A">
      <w:pPr>
        <w:pStyle w:val="CHARACTER"/>
      </w:pPr>
      <w:r>
        <w:t xml:space="preserve">DAVID </w:t>
      </w:r>
    </w:p>
    <w:p w14:paraId="31196167" w14:textId="1F269080" w:rsidR="0014016A" w:rsidRDefault="007715E1" w:rsidP="0014016A">
      <w:pPr>
        <w:pStyle w:val="Dialogue"/>
      </w:pPr>
      <w:r>
        <w:t>Well,</w:t>
      </w:r>
      <w:r w:rsidR="00CD62AE">
        <w:t xml:space="preserve"> we better see what he’s master minded. </w:t>
      </w:r>
    </w:p>
    <w:p w14:paraId="4CE9043D" w14:textId="77777777" w:rsidR="0014016A" w:rsidRDefault="00CD62AE" w:rsidP="0014016A">
      <w:r>
        <w:t xml:space="preserve">They walk out of the door. </w:t>
      </w:r>
    </w:p>
    <w:p w14:paraId="18FC54DF" w14:textId="77777777" w:rsidR="0014016A" w:rsidRDefault="0014016A" w:rsidP="0014016A">
      <w:r>
        <w:t xml:space="preserve">FADE OUT: </w:t>
      </w:r>
      <w:r w:rsidR="00CD62AE">
        <w:br/>
      </w:r>
      <w:r w:rsidR="00CD62AE">
        <w:br/>
      </w:r>
      <w:r w:rsidR="00CD62AE">
        <w:br/>
      </w:r>
      <w:r w:rsidR="00CD62AE">
        <w:br/>
      </w:r>
      <w:r w:rsidR="00CD62AE">
        <w:br/>
      </w:r>
      <w:r w:rsidR="00CD62AE">
        <w:br/>
      </w:r>
    </w:p>
    <w:p w14:paraId="69BB0CF5" w14:textId="77777777" w:rsidR="0014016A" w:rsidRDefault="0014016A" w:rsidP="0014016A"/>
    <w:p w14:paraId="68F05900" w14:textId="77777777" w:rsidR="0014016A" w:rsidRDefault="0014016A" w:rsidP="0014016A"/>
    <w:p w14:paraId="14FCF9D5" w14:textId="77777777" w:rsidR="0014016A" w:rsidRDefault="0014016A" w:rsidP="0014016A"/>
    <w:p w14:paraId="1F908721" w14:textId="77777777" w:rsidR="0014016A" w:rsidRDefault="0014016A" w:rsidP="0014016A"/>
    <w:p w14:paraId="46863BBE" w14:textId="77777777" w:rsidR="0014016A" w:rsidRDefault="0014016A" w:rsidP="0014016A"/>
    <w:p w14:paraId="1C9B3A06" w14:textId="77777777" w:rsidR="0014016A" w:rsidRDefault="0014016A" w:rsidP="0014016A"/>
    <w:p w14:paraId="4F09445E" w14:textId="77777777" w:rsidR="00232EC6" w:rsidRDefault="00232EC6" w:rsidP="0014016A"/>
    <w:p w14:paraId="0CAA7278" w14:textId="74DFF6BA" w:rsidR="0014016A" w:rsidRDefault="0014016A" w:rsidP="0014016A">
      <w:r>
        <w:lastRenderedPageBreak/>
        <w:t xml:space="preserve">FADE IN: </w:t>
      </w:r>
    </w:p>
    <w:p w14:paraId="27FAE0BF" w14:textId="77777777" w:rsidR="0014016A" w:rsidRDefault="0014016A" w:rsidP="0014016A">
      <w:r>
        <w:t>31. INT. HALLWAY. EVENING.</w:t>
      </w:r>
    </w:p>
    <w:p w14:paraId="691290FE" w14:textId="77777777" w:rsidR="0014016A" w:rsidRDefault="00CD62AE" w:rsidP="0014016A">
      <w:r>
        <w:t xml:space="preserve">Mark and </w:t>
      </w:r>
      <w:r w:rsidR="008441AE">
        <w:t xml:space="preserve">Rosanna </w:t>
      </w:r>
      <w:r>
        <w:t xml:space="preserve">are drinking coffee outside of his office. </w:t>
      </w:r>
    </w:p>
    <w:p w14:paraId="33F7C51E" w14:textId="77777777" w:rsidR="0014016A" w:rsidRDefault="00361F47" w:rsidP="0014016A">
      <w:pPr>
        <w:pStyle w:val="CHARACTER"/>
      </w:pPr>
      <w:r>
        <w:t xml:space="preserve">Rosanna </w:t>
      </w:r>
    </w:p>
    <w:p w14:paraId="0E1D6400" w14:textId="77777777" w:rsidR="0014016A" w:rsidRDefault="00CD62AE" w:rsidP="0014016A">
      <w:pPr>
        <w:pStyle w:val="Dialogue"/>
      </w:pPr>
      <w:r>
        <w:t>What is really going on tonight?</w:t>
      </w:r>
    </w:p>
    <w:p w14:paraId="2E0A2F5D" w14:textId="77777777" w:rsidR="0014016A" w:rsidRDefault="00CD62AE" w:rsidP="0014016A">
      <w:pPr>
        <w:pStyle w:val="CHARACTER"/>
      </w:pPr>
      <w:r>
        <w:t xml:space="preserve">MARK </w:t>
      </w:r>
    </w:p>
    <w:p w14:paraId="2A93CB72" w14:textId="77777777" w:rsidR="0014016A" w:rsidRDefault="00CD62AE" w:rsidP="0014016A">
      <w:pPr>
        <w:pStyle w:val="Dialogue"/>
      </w:pPr>
      <w:r>
        <w:t>Sorry?</w:t>
      </w:r>
    </w:p>
    <w:p w14:paraId="666544C4" w14:textId="77777777" w:rsidR="0014016A" w:rsidRDefault="00361F47" w:rsidP="0014016A">
      <w:pPr>
        <w:pStyle w:val="CHARACTER"/>
      </w:pPr>
      <w:r>
        <w:t xml:space="preserve">Rosanna </w:t>
      </w:r>
    </w:p>
    <w:p w14:paraId="06186196" w14:textId="5E55432B" w:rsidR="0014016A" w:rsidRDefault="00CD62AE" w:rsidP="0014016A">
      <w:pPr>
        <w:pStyle w:val="Dialogue"/>
      </w:pPr>
      <w:r>
        <w:t>Why am I here? I can’t see no streamers, there’s no music like a party so I’m wondering what you have got planned</w:t>
      </w:r>
      <w:r w:rsidR="00A03D6C">
        <w:t>?</w:t>
      </w:r>
      <w:r>
        <w:t xml:space="preserve"> </w:t>
      </w:r>
    </w:p>
    <w:p w14:paraId="38A62EFE" w14:textId="77777777" w:rsidR="0014016A" w:rsidRDefault="00CD62AE" w:rsidP="0014016A">
      <w:r>
        <w:t>Mark smiles at her</w:t>
      </w:r>
      <w:r w:rsidR="0014016A">
        <w:t>.</w:t>
      </w:r>
    </w:p>
    <w:p w14:paraId="06CDB4F2" w14:textId="77777777" w:rsidR="0014016A" w:rsidRDefault="00CD62AE" w:rsidP="0014016A">
      <w:pPr>
        <w:pStyle w:val="CHARACTER"/>
      </w:pPr>
      <w:r>
        <w:t xml:space="preserve">MARK </w:t>
      </w:r>
    </w:p>
    <w:p w14:paraId="6694CA9E" w14:textId="0708CD13" w:rsidR="0014016A" w:rsidRDefault="00CD62AE" w:rsidP="0014016A">
      <w:pPr>
        <w:pStyle w:val="Dialogue"/>
      </w:pPr>
      <w:r>
        <w:t xml:space="preserve">Some people won’t get to be at the </w:t>
      </w:r>
      <w:r w:rsidR="007715E1">
        <w:t>premier</w:t>
      </w:r>
      <w:r w:rsidR="00024B7B">
        <w:t>e</w:t>
      </w:r>
      <w:r w:rsidR="007715E1">
        <w:t>,</w:t>
      </w:r>
      <w:r>
        <w:t xml:space="preserve"> but they have been the driving force behind this product</w:t>
      </w:r>
      <w:r w:rsidR="00024B7B">
        <w:t>,</w:t>
      </w:r>
      <w:r>
        <w:t xml:space="preserve"> and I thought they deserved to see what we have done here. </w:t>
      </w:r>
    </w:p>
    <w:p w14:paraId="77DC7F65" w14:textId="77777777" w:rsidR="0014016A" w:rsidRDefault="008441AE" w:rsidP="0014016A">
      <w:r>
        <w:t xml:space="preserve">Rosanna </w:t>
      </w:r>
      <w:r w:rsidR="00CD62AE">
        <w:t xml:space="preserve">stares at him. </w:t>
      </w:r>
    </w:p>
    <w:p w14:paraId="44A47E90" w14:textId="77777777" w:rsidR="0014016A" w:rsidRDefault="00361F47" w:rsidP="0014016A">
      <w:pPr>
        <w:pStyle w:val="CHARACTER"/>
      </w:pPr>
      <w:r>
        <w:t xml:space="preserve">Rosanna </w:t>
      </w:r>
    </w:p>
    <w:p w14:paraId="553F6866" w14:textId="77777777" w:rsidR="0014016A" w:rsidRDefault="00CD62AE" w:rsidP="0014016A">
      <w:pPr>
        <w:pStyle w:val="Dialogue"/>
      </w:pPr>
      <w:r>
        <w:t>Do you mean?</w:t>
      </w:r>
    </w:p>
    <w:p w14:paraId="09D37367" w14:textId="77777777" w:rsidR="0014016A" w:rsidRDefault="00CD62AE" w:rsidP="0014016A">
      <w:r>
        <w:t xml:space="preserve">Mark smiles as Peter, Sophie and David come down the stairs. </w:t>
      </w:r>
    </w:p>
    <w:p w14:paraId="4476444C" w14:textId="77777777" w:rsidR="0014016A" w:rsidRDefault="00CD62AE" w:rsidP="0014016A">
      <w:pPr>
        <w:pStyle w:val="CHARACTER"/>
      </w:pPr>
      <w:r>
        <w:t xml:space="preserve">MARK </w:t>
      </w:r>
    </w:p>
    <w:p w14:paraId="449E8948" w14:textId="77777777" w:rsidR="0014016A" w:rsidRDefault="00CD62AE" w:rsidP="0014016A">
      <w:pPr>
        <w:pStyle w:val="Dialogue"/>
      </w:pPr>
      <w:r>
        <w:t>Are they ready Sophie?</w:t>
      </w:r>
    </w:p>
    <w:p w14:paraId="13563574" w14:textId="77777777" w:rsidR="0014016A" w:rsidRDefault="00CD62AE" w:rsidP="0014016A">
      <w:pPr>
        <w:pStyle w:val="CHARACTER"/>
      </w:pPr>
      <w:r>
        <w:t xml:space="preserve">Sophie: </w:t>
      </w:r>
    </w:p>
    <w:p w14:paraId="247F12C5" w14:textId="77DE4B67" w:rsidR="0014016A" w:rsidRDefault="007715E1" w:rsidP="0014016A">
      <w:pPr>
        <w:pStyle w:val="Dialogue"/>
      </w:pPr>
      <w:r>
        <w:t>Yeah,</w:t>
      </w:r>
      <w:r w:rsidR="00CD62AE">
        <w:t xml:space="preserve"> I just had the phone call. </w:t>
      </w:r>
    </w:p>
    <w:p w14:paraId="289BD89D" w14:textId="77777777" w:rsidR="0014016A" w:rsidRDefault="00CD62AE" w:rsidP="0014016A">
      <w:pPr>
        <w:pStyle w:val="CHARACTER"/>
      </w:pPr>
      <w:r>
        <w:t xml:space="preserve">MARK </w:t>
      </w:r>
    </w:p>
    <w:p w14:paraId="75D898E5" w14:textId="7808BD76" w:rsidR="0014016A" w:rsidRDefault="00CD62AE" w:rsidP="0014016A">
      <w:pPr>
        <w:pStyle w:val="Dialogue"/>
      </w:pPr>
      <w:r>
        <w:t>DANIEL!</w:t>
      </w:r>
    </w:p>
    <w:p w14:paraId="796628BA" w14:textId="7987B824" w:rsidR="0014016A" w:rsidRDefault="00CD62AE" w:rsidP="0014016A">
      <w:r>
        <w:t xml:space="preserve">Daniel and Louise hurry out, followed by </w:t>
      </w:r>
      <w:r w:rsidR="00DA5B2C">
        <w:t>A</w:t>
      </w:r>
      <w:r w:rsidR="00232EC6">
        <w:t>nnie</w:t>
      </w:r>
      <w:r>
        <w:t xml:space="preserve"> who gives Daniel a small smile. She leads the </w:t>
      </w:r>
      <w:r w:rsidR="00024B7B">
        <w:t>group</w:t>
      </w:r>
      <w:r>
        <w:t xml:space="preserve"> down the stairs. </w:t>
      </w:r>
      <w:r w:rsidR="00232EC6">
        <w:t xml:space="preserve">Camera focuses on Mark and Daniel. </w:t>
      </w:r>
    </w:p>
    <w:p w14:paraId="414A224D" w14:textId="77777777" w:rsidR="0014016A" w:rsidRDefault="00CD62AE" w:rsidP="0014016A">
      <w:pPr>
        <w:pStyle w:val="CHARACTER"/>
      </w:pPr>
      <w:r>
        <w:t xml:space="preserve">DANIEL </w:t>
      </w:r>
    </w:p>
    <w:p w14:paraId="494127DA" w14:textId="77777777" w:rsidR="0014016A" w:rsidRDefault="00CD62AE" w:rsidP="0014016A">
      <w:pPr>
        <w:pStyle w:val="Dialogue"/>
      </w:pPr>
      <w:r>
        <w:t xml:space="preserve">Listen I need to talk to you. </w:t>
      </w:r>
    </w:p>
    <w:p w14:paraId="754D83A9" w14:textId="77777777" w:rsidR="0014016A" w:rsidRDefault="00CD62AE" w:rsidP="0014016A">
      <w:pPr>
        <w:pStyle w:val="CHARACTER"/>
      </w:pPr>
      <w:r>
        <w:t xml:space="preserve">MARK </w:t>
      </w:r>
    </w:p>
    <w:p w14:paraId="598AFE63" w14:textId="77777777" w:rsidR="0014016A" w:rsidRDefault="00CD62AE" w:rsidP="0014016A">
      <w:pPr>
        <w:pStyle w:val="Dialogue"/>
      </w:pPr>
      <w:r>
        <w:t xml:space="preserve">Tomorrow. </w:t>
      </w:r>
    </w:p>
    <w:p w14:paraId="7DC4B28A" w14:textId="77777777" w:rsidR="0014016A" w:rsidRDefault="00CD62AE" w:rsidP="0014016A">
      <w:pPr>
        <w:pStyle w:val="CHARACTER"/>
      </w:pPr>
      <w:r>
        <w:lastRenderedPageBreak/>
        <w:t xml:space="preserve">DANIEL </w:t>
      </w:r>
    </w:p>
    <w:p w14:paraId="6526FF39" w14:textId="77777777" w:rsidR="0014016A" w:rsidRDefault="00CD62AE" w:rsidP="0014016A">
      <w:pPr>
        <w:pStyle w:val="Dialogue"/>
      </w:pPr>
      <w:r>
        <w:t xml:space="preserve">Yeah sure. </w:t>
      </w:r>
    </w:p>
    <w:p w14:paraId="3F184985" w14:textId="77777777" w:rsidR="0014016A" w:rsidRDefault="00CD62AE" w:rsidP="0014016A">
      <w:r>
        <w:t xml:space="preserve">Daniel fades back next to Louise. </w:t>
      </w:r>
    </w:p>
    <w:p w14:paraId="425CCC4F" w14:textId="77777777" w:rsidR="0014016A" w:rsidRDefault="00CD62AE" w:rsidP="0014016A">
      <w:pPr>
        <w:pStyle w:val="CHARACTER"/>
      </w:pPr>
      <w:r>
        <w:t xml:space="preserve">LOUISE </w:t>
      </w:r>
    </w:p>
    <w:p w14:paraId="48FB7D5B" w14:textId="77777777" w:rsidR="0014016A" w:rsidRDefault="00CD62AE" w:rsidP="0014016A">
      <w:pPr>
        <w:pStyle w:val="Dialogue"/>
      </w:pPr>
      <w:r>
        <w:t xml:space="preserve">He is so going to kill you. </w:t>
      </w:r>
    </w:p>
    <w:p w14:paraId="73F94D09" w14:textId="12E0DCD5" w:rsidR="0014016A" w:rsidRDefault="00024B7B" w:rsidP="0014016A">
      <w:r>
        <w:t>F</w:t>
      </w:r>
      <w:r w:rsidR="00CD62AE">
        <w:t>ocus switches to David.</w:t>
      </w:r>
    </w:p>
    <w:p w14:paraId="1CE5E2F4" w14:textId="77777777" w:rsidR="0014016A" w:rsidRDefault="00CD62AE" w:rsidP="0014016A">
      <w:pPr>
        <w:pStyle w:val="CHARACTER"/>
      </w:pPr>
      <w:r>
        <w:t xml:space="preserve">DAVID </w:t>
      </w:r>
    </w:p>
    <w:p w14:paraId="7315BD56" w14:textId="77777777" w:rsidR="0014016A" w:rsidRDefault="00CD62AE" w:rsidP="0014016A">
      <w:pPr>
        <w:pStyle w:val="Dialogue"/>
      </w:pPr>
      <w:r>
        <w:t xml:space="preserve">What is all this? A company get together. I have people to see. </w:t>
      </w:r>
    </w:p>
    <w:p w14:paraId="346D7EC8" w14:textId="77777777" w:rsidR="0014016A" w:rsidRDefault="00CD62AE" w:rsidP="0014016A">
      <w:pPr>
        <w:pStyle w:val="CHARACTER"/>
      </w:pPr>
      <w:r>
        <w:t xml:space="preserve">MARK </w:t>
      </w:r>
    </w:p>
    <w:p w14:paraId="68B2B635" w14:textId="77777777" w:rsidR="0014016A" w:rsidRDefault="00CD62AE" w:rsidP="0014016A">
      <w:pPr>
        <w:pStyle w:val="Dialogue"/>
      </w:pPr>
      <w:r>
        <w:t xml:space="preserve">Trust me boss, this is not one you will want to miss. </w:t>
      </w:r>
    </w:p>
    <w:p w14:paraId="1AF6D404" w14:textId="44537AC7" w:rsidR="0014016A" w:rsidRDefault="00CD62AE" w:rsidP="0014016A">
      <w:r>
        <w:t>They reach the bottom of the stairs</w:t>
      </w:r>
      <w:r w:rsidR="00024B7B">
        <w:t>, w</w:t>
      </w:r>
      <w:r>
        <w:t xml:space="preserve">here Andrew and Elizabeth are waiting for them. </w:t>
      </w:r>
    </w:p>
    <w:p w14:paraId="7EA29DD5" w14:textId="77777777" w:rsidR="0014016A" w:rsidRDefault="00CD62AE" w:rsidP="0014016A">
      <w:pPr>
        <w:pStyle w:val="CHARACTER"/>
      </w:pPr>
      <w:r>
        <w:t xml:space="preserve">MARK </w:t>
      </w:r>
    </w:p>
    <w:p w14:paraId="6491A3BC" w14:textId="77777777" w:rsidR="0014016A" w:rsidRDefault="00CD62AE" w:rsidP="0014016A">
      <w:pPr>
        <w:pStyle w:val="Dialogue"/>
      </w:pPr>
      <w:r>
        <w:t xml:space="preserve">You came. </w:t>
      </w:r>
    </w:p>
    <w:p w14:paraId="2C6CECC5" w14:textId="77777777" w:rsidR="0014016A" w:rsidRDefault="00CD62AE" w:rsidP="0014016A">
      <w:pPr>
        <w:pStyle w:val="CHARACTER"/>
      </w:pPr>
      <w:r>
        <w:t xml:space="preserve">ANDREW </w:t>
      </w:r>
    </w:p>
    <w:p w14:paraId="5DF208BF" w14:textId="77777777" w:rsidR="0014016A" w:rsidRDefault="00CD62AE" w:rsidP="0014016A">
      <w:pPr>
        <w:pStyle w:val="Dialogue"/>
      </w:pPr>
      <w:r>
        <w:t xml:space="preserve">Didn’t want to miss it. Is it normal for me to be nervous? </w:t>
      </w:r>
    </w:p>
    <w:p w14:paraId="0E3786C9" w14:textId="77777777" w:rsidR="0014016A" w:rsidRDefault="00CD62AE" w:rsidP="0014016A">
      <w:pPr>
        <w:pStyle w:val="CHARACTER"/>
      </w:pPr>
      <w:r>
        <w:t>ELIZABETH</w:t>
      </w:r>
    </w:p>
    <w:p w14:paraId="276F17B9" w14:textId="5199F5E4" w:rsidR="0014016A" w:rsidRDefault="00CD62AE" w:rsidP="0014016A">
      <w:pPr>
        <w:pStyle w:val="Dialogue"/>
      </w:pPr>
      <w:r>
        <w:t>Thought that would be for the premier</w:t>
      </w:r>
      <w:r w:rsidR="00024B7B">
        <w:t>e</w:t>
      </w:r>
      <w:r>
        <w:t xml:space="preserve">. </w:t>
      </w:r>
    </w:p>
    <w:p w14:paraId="1F3FD1A6" w14:textId="77777777" w:rsidR="0014016A" w:rsidRDefault="00CD62AE" w:rsidP="0014016A">
      <w:pPr>
        <w:pStyle w:val="CHARACTER"/>
      </w:pPr>
      <w:r>
        <w:t xml:space="preserve">MARK </w:t>
      </w:r>
    </w:p>
    <w:p w14:paraId="1B6C9CBF" w14:textId="1A7AFE40" w:rsidR="0014016A" w:rsidRDefault="00CD62AE" w:rsidP="0014016A">
      <w:pPr>
        <w:pStyle w:val="Dialogue"/>
      </w:pPr>
      <w:r>
        <w:t xml:space="preserve">He goes red when he </w:t>
      </w:r>
      <w:proofErr w:type="gramStart"/>
      <w:r>
        <w:t>has to</w:t>
      </w:r>
      <w:proofErr w:type="gramEnd"/>
      <w:r>
        <w:t xml:space="preserve"> see himself on film</w:t>
      </w:r>
      <w:r w:rsidR="00024B7B">
        <w:t>.</w:t>
      </w:r>
      <w:r>
        <w:t xml:space="preserve"> </w:t>
      </w:r>
    </w:p>
    <w:p w14:paraId="4D987497" w14:textId="77777777" w:rsidR="0014016A" w:rsidRDefault="00CD62AE" w:rsidP="0014016A">
      <w:r>
        <w:t xml:space="preserve">The others look around in a confused way. </w:t>
      </w:r>
    </w:p>
    <w:p w14:paraId="40AEEDA6" w14:textId="77777777" w:rsidR="0014016A" w:rsidRDefault="00CD62AE" w:rsidP="0014016A">
      <w:pPr>
        <w:pStyle w:val="CHARACTER"/>
      </w:pPr>
      <w:r>
        <w:t>ELIZABETH</w:t>
      </w:r>
    </w:p>
    <w:p w14:paraId="024466F1" w14:textId="77777777" w:rsidR="0014016A" w:rsidRDefault="00CD62AE" w:rsidP="0014016A">
      <w:pPr>
        <w:pStyle w:val="Dialogue"/>
      </w:pPr>
      <w:r>
        <w:t xml:space="preserve">They are all set up down the hall. </w:t>
      </w:r>
    </w:p>
    <w:p w14:paraId="59D4D181" w14:textId="34393523" w:rsidR="0014016A" w:rsidRDefault="00CD62AE" w:rsidP="0014016A">
      <w:r>
        <w:t xml:space="preserve">Mark leads the way down the hall, </w:t>
      </w:r>
      <w:r w:rsidR="0014016A">
        <w:t xml:space="preserve">ANGELA </w:t>
      </w:r>
      <w:r>
        <w:t xml:space="preserve">steps out of the </w:t>
      </w:r>
      <w:r w:rsidR="007715E1">
        <w:t>editor’s</w:t>
      </w:r>
      <w:r w:rsidR="0014016A">
        <w:t xml:space="preserve"> </w:t>
      </w:r>
      <w:r>
        <w:t xml:space="preserve">room. David stares at her. </w:t>
      </w:r>
    </w:p>
    <w:p w14:paraId="516DC16F" w14:textId="77777777" w:rsidR="0014016A" w:rsidRDefault="00CD62AE" w:rsidP="0014016A">
      <w:pPr>
        <w:pStyle w:val="CHARACTER"/>
      </w:pPr>
      <w:r>
        <w:t xml:space="preserve">DAVID </w:t>
      </w:r>
    </w:p>
    <w:p w14:paraId="3BC5B2F8" w14:textId="77777777" w:rsidR="0014016A" w:rsidRDefault="00CD62AE" w:rsidP="0014016A">
      <w:pPr>
        <w:pStyle w:val="Dialogue"/>
      </w:pPr>
      <w:r>
        <w:t xml:space="preserve">Angela? </w:t>
      </w:r>
    </w:p>
    <w:p w14:paraId="6E4A8845" w14:textId="77777777" w:rsidR="0014016A" w:rsidRDefault="00CD62AE" w:rsidP="0014016A">
      <w:r>
        <w:t xml:space="preserve">He turns to Mark. </w:t>
      </w:r>
    </w:p>
    <w:p w14:paraId="7F829628" w14:textId="77777777" w:rsidR="0014016A" w:rsidRDefault="00CD62AE" w:rsidP="0014016A">
      <w:pPr>
        <w:pStyle w:val="CHARACTER"/>
      </w:pPr>
      <w:r>
        <w:t xml:space="preserve">DAVID </w:t>
      </w:r>
    </w:p>
    <w:p w14:paraId="2AF47685" w14:textId="77777777" w:rsidR="0014016A" w:rsidRDefault="00CD62AE" w:rsidP="0014016A">
      <w:pPr>
        <w:pStyle w:val="Dialogue"/>
      </w:pPr>
      <w:r>
        <w:t>What the hell is going on?</w:t>
      </w:r>
    </w:p>
    <w:p w14:paraId="11588E1D" w14:textId="77777777" w:rsidR="0014016A" w:rsidRDefault="00CD62AE" w:rsidP="0014016A">
      <w:pPr>
        <w:pStyle w:val="CHARACTER"/>
      </w:pPr>
      <w:r>
        <w:t xml:space="preserve">MARK </w:t>
      </w:r>
    </w:p>
    <w:p w14:paraId="1ACC52C0" w14:textId="7B78AF98" w:rsidR="0014016A" w:rsidRDefault="00CD62AE" w:rsidP="0014016A">
      <w:pPr>
        <w:pStyle w:val="Dialogue"/>
      </w:pPr>
      <w:r>
        <w:t xml:space="preserve">Welcome to the </w:t>
      </w:r>
      <w:r w:rsidR="0015395F">
        <w:t>premiere</w:t>
      </w:r>
      <w:r w:rsidR="00024B7B">
        <w:t xml:space="preserve"> </w:t>
      </w:r>
      <w:r>
        <w:t xml:space="preserve">boss. </w:t>
      </w:r>
    </w:p>
    <w:p w14:paraId="4E6AA4A7" w14:textId="77777777" w:rsidR="0014016A" w:rsidRDefault="00CD62AE" w:rsidP="0014016A">
      <w:r>
        <w:t>David walks forward to Angela.</w:t>
      </w:r>
    </w:p>
    <w:p w14:paraId="435B4995" w14:textId="77777777" w:rsidR="0014016A" w:rsidRDefault="00CD62AE" w:rsidP="0014016A">
      <w:pPr>
        <w:pStyle w:val="CHARACTER"/>
      </w:pPr>
      <w:r>
        <w:lastRenderedPageBreak/>
        <w:t xml:space="preserve">Angela: </w:t>
      </w:r>
    </w:p>
    <w:p w14:paraId="6C5A5D64" w14:textId="3B7938C9" w:rsidR="0014016A" w:rsidRDefault="00CD62AE" w:rsidP="0014016A">
      <w:pPr>
        <w:pStyle w:val="Dialogue"/>
      </w:pPr>
      <w:r>
        <w:t xml:space="preserve">Don’t worry Mr </w:t>
      </w:r>
      <w:r w:rsidR="00024B7B">
        <w:t xml:space="preserve">Williams </w:t>
      </w:r>
      <w:r>
        <w:t xml:space="preserve">she travelled fine. </w:t>
      </w:r>
    </w:p>
    <w:p w14:paraId="5B2C69E4" w14:textId="02595347" w:rsidR="0014016A" w:rsidRDefault="00CD62AE" w:rsidP="0014016A">
      <w:r>
        <w:t xml:space="preserve">David walks into the room, followed by </w:t>
      </w:r>
      <w:r w:rsidR="008441AE">
        <w:t>Rosanna</w:t>
      </w:r>
      <w:r>
        <w:t xml:space="preserve">. Elizabeth smiles at Mark. </w:t>
      </w:r>
    </w:p>
    <w:p w14:paraId="2EBD19B2" w14:textId="77777777" w:rsidR="0014016A" w:rsidRDefault="00CD62AE" w:rsidP="0014016A">
      <w:pPr>
        <w:pStyle w:val="CHARACTER"/>
      </w:pPr>
      <w:r>
        <w:t>ELIZABETH</w:t>
      </w:r>
    </w:p>
    <w:p w14:paraId="5211EA43" w14:textId="77777777" w:rsidR="0014016A" w:rsidRDefault="00CD62AE" w:rsidP="0014016A">
      <w:pPr>
        <w:pStyle w:val="Dialogue"/>
      </w:pPr>
      <w:r>
        <w:t xml:space="preserve">I still can’t believe you </w:t>
      </w:r>
      <w:proofErr w:type="gramStart"/>
      <w:r>
        <w:t>actually did</w:t>
      </w:r>
      <w:proofErr w:type="gramEnd"/>
      <w:r>
        <w:t xml:space="preserve"> it. </w:t>
      </w:r>
    </w:p>
    <w:p w14:paraId="19095922" w14:textId="77777777" w:rsidR="0014016A" w:rsidRDefault="00CD62AE" w:rsidP="0014016A">
      <w:pPr>
        <w:pStyle w:val="CHARACTER"/>
      </w:pPr>
      <w:r>
        <w:t xml:space="preserve">MARK </w:t>
      </w:r>
    </w:p>
    <w:p w14:paraId="45039273" w14:textId="77777777" w:rsidR="0014016A" w:rsidRDefault="00CD62AE" w:rsidP="0014016A">
      <w:pPr>
        <w:pStyle w:val="Dialogue"/>
      </w:pPr>
      <w:r>
        <w:t xml:space="preserve">I’m not always useless. </w:t>
      </w:r>
    </w:p>
    <w:p w14:paraId="2F43057E" w14:textId="77777777" w:rsidR="0014016A" w:rsidRDefault="00CD62AE" w:rsidP="0014016A">
      <w:pPr>
        <w:pStyle w:val="CHARACTER"/>
      </w:pPr>
      <w:r>
        <w:t>ELIZABETH</w:t>
      </w:r>
    </w:p>
    <w:p w14:paraId="23C2581D" w14:textId="77777777" w:rsidR="0014016A" w:rsidRDefault="00CD62AE" w:rsidP="0014016A">
      <w:pPr>
        <w:pStyle w:val="Dialogue"/>
      </w:pPr>
      <w:r>
        <w:t xml:space="preserve">I will get the film ready with Hugo. </w:t>
      </w:r>
    </w:p>
    <w:p w14:paraId="5F80E29B" w14:textId="77777777" w:rsidR="0014016A" w:rsidRDefault="00CD62AE" w:rsidP="0014016A">
      <w:r>
        <w:t xml:space="preserve">Daniel and Louise stare at Mark. </w:t>
      </w:r>
    </w:p>
    <w:p w14:paraId="16B7D0DF" w14:textId="77777777" w:rsidR="0014016A" w:rsidRDefault="00CD62AE" w:rsidP="0014016A">
      <w:pPr>
        <w:pStyle w:val="CHARACTER"/>
      </w:pPr>
      <w:r>
        <w:t xml:space="preserve">DANIEL </w:t>
      </w:r>
    </w:p>
    <w:p w14:paraId="1706A6CF" w14:textId="77777777" w:rsidR="0014016A" w:rsidRDefault="00CD62AE" w:rsidP="0014016A">
      <w:pPr>
        <w:pStyle w:val="Dialogue"/>
      </w:pPr>
      <w:r>
        <w:t>Did you do what I think you’ve done?</w:t>
      </w:r>
    </w:p>
    <w:p w14:paraId="43EE4A22" w14:textId="77777777" w:rsidR="0014016A" w:rsidRDefault="00CD62AE" w:rsidP="0014016A">
      <w:pPr>
        <w:pStyle w:val="CHARACTER"/>
      </w:pPr>
      <w:r>
        <w:t xml:space="preserve">LOUISE </w:t>
      </w:r>
    </w:p>
    <w:p w14:paraId="7B92BA5C" w14:textId="4E2A0BD2" w:rsidR="0014016A" w:rsidRDefault="00A03D6C" w:rsidP="0014016A">
      <w:pPr>
        <w:pStyle w:val="Dialogue"/>
      </w:pPr>
      <w:r>
        <w:t>I</w:t>
      </w:r>
      <w:r w:rsidR="00CD62AE">
        <w:t>s there popcorn?</w:t>
      </w:r>
    </w:p>
    <w:p w14:paraId="1909E92A" w14:textId="77777777" w:rsidR="0014016A" w:rsidRDefault="00CD62AE" w:rsidP="0014016A">
      <w:pPr>
        <w:pStyle w:val="CHARACTER"/>
      </w:pPr>
      <w:r>
        <w:t xml:space="preserve">MARK </w:t>
      </w:r>
    </w:p>
    <w:p w14:paraId="480F2283" w14:textId="77777777" w:rsidR="0014016A" w:rsidRDefault="00CD62AE" w:rsidP="0014016A">
      <w:pPr>
        <w:pStyle w:val="Dialogue"/>
      </w:pPr>
      <w:r>
        <w:t xml:space="preserve">And beer. </w:t>
      </w:r>
    </w:p>
    <w:p w14:paraId="6E2793E5" w14:textId="06C5A324" w:rsidR="0014016A" w:rsidRDefault="00CD62AE" w:rsidP="0014016A">
      <w:r>
        <w:t xml:space="preserve">Daniel, </w:t>
      </w:r>
      <w:r w:rsidR="007715E1">
        <w:t>Louise,</w:t>
      </w:r>
      <w:r>
        <w:t xml:space="preserve"> and </w:t>
      </w:r>
      <w:r w:rsidR="00DA5B2C">
        <w:t>A</w:t>
      </w:r>
      <w:r w:rsidR="00232EC6">
        <w:t>nnie</w:t>
      </w:r>
      <w:r>
        <w:t xml:space="preserve"> walk in. Mark lingers and Andrew comes in front of him. </w:t>
      </w:r>
    </w:p>
    <w:p w14:paraId="638CC532" w14:textId="77777777" w:rsidR="0014016A" w:rsidRDefault="00CD62AE" w:rsidP="0014016A">
      <w:pPr>
        <w:pStyle w:val="CHARACTER"/>
      </w:pPr>
      <w:r>
        <w:t xml:space="preserve">ANDREW </w:t>
      </w:r>
    </w:p>
    <w:p w14:paraId="682FA0D7" w14:textId="77777777" w:rsidR="0014016A" w:rsidRDefault="00CD62AE" w:rsidP="0014016A">
      <w:pPr>
        <w:pStyle w:val="Dialogue"/>
      </w:pPr>
      <w:r>
        <w:t xml:space="preserve">I know that look. </w:t>
      </w:r>
    </w:p>
    <w:p w14:paraId="03444F73" w14:textId="77777777" w:rsidR="0014016A" w:rsidRDefault="00CD62AE" w:rsidP="0014016A">
      <w:pPr>
        <w:pStyle w:val="CHARACTER"/>
      </w:pPr>
      <w:r>
        <w:t xml:space="preserve">MARK </w:t>
      </w:r>
    </w:p>
    <w:p w14:paraId="20F9F05E" w14:textId="77777777" w:rsidR="0014016A" w:rsidRDefault="00CD62AE" w:rsidP="0014016A">
      <w:pPr>
        <w:pStyle w:val="Dialogue"/>
      </w:pPr>
      <w:r>
        <w:t>What look?</w:t>
      </w:r>
    </w:p>
    <w:p w14:paraId="6A006B54" w14:textId="77777777" w:rsidR="0014016A" w:rsidRDefault="00CD62AE" w:rsidP="0014016A">
      <w:pPr>
        <w:pStyle w:val="CHARACTER"/>
      </w:pPr>
      <w:r>
        <w:t xml:space="preserve">ANDREW </w:t>
      </w:r>
    </w:p>
    <w:p w14:paraId="39B1F099" w14:textId="7907DDE6" w:rsidR="0014016A" w:rsidRDefault="00CD62AE" w:rsidP="0014016A">
      <w:pPr>
        <w:pStyle w:val="Dialogue"/>
      </w:pPr>
      <w:r>
        <w:t>You want to go back to your office and work</w:t>
      </w:r>
      <w:r w:rsidR="006E330D">
        <w:t>…</w:t>
      </w:r>
      <w:r>
        <w:t xml:space="preserve"> Get yourself in there you </w:t>
      </w:r>
      <w:r w:rsidR="007715E1">
        <w:t>self-deprecating</w:t>
      </w:r>
      <w:r>
        <w:t xml:space="preserve"> idiot.</w:t>
      </w:r>
    </w:p>
    <w:p w14:paraId="033528C5" w14:textId="3E1468A8" w:rsidR="0014016A" w:rsidRDefault="00CD62AE" w:rsidP="0014016A">
      <w:r>
        <w:t xml:space="preserve">Mark laughs as he claps Andrew on the arm and leads him into the room. </w:t>
      </w:r>
    </w:p>
    <w:p w14:paraId="2FFFC80E" w14:textId="6741DDF9" w:rsidR="00A03D6C" w:rsidRDefault="00A03D6C" w:rsidP="00A03D6C">
      <w:pPr>
        <w:jc w:val="right"/>
      </w:pPr>
      <w:r>
        <w:t xml:space="preserve">CUT TO: </w:t>
      </w:r>
    </w:p>
    <w:p w14:paraId="59A98E76" w14:textId="679F8084" w:rsidR="0014016A" w:rsidRDefault="0014016A" w:rsidP="0014016A">
      <w:r>
        <w:t>INT. EDITOR</w:t>
      </w:r>
      <w:r w:rsidR="007715E1">
        <w:t>’</w:t>
      </w:r>
      <w:r>
        <w:t xml:space="preserve">S ROOM. </w:t>
      </w:r>
    </w:p>
    <w:p w14:paraId="6927FA0E" w14:textId="3D24C596" w:rsidR="0014016A" w:rsidRDefault="00CD62AE" w:rsidP="0014016A">
      <w:r>
        <w:t>Many are sat in chairs chatting but in the middle is A</w:t>
      </w:r>
      <w:r w:rsidR="0014016A">
        <w:t>BI</w:t>
      </w:r>
      <w:r>
        <w:t xml:space="preserve"> in her hospital bed. She is very ill now but she smiles at </w:t>
      </w:r>
      <w:r w:rsidR="007715E1">
        <w:t>Mark,</w:t>
      </w:r>
      <w:r>
        <w:t xml:space="preserve"> and he walks over and takes her hand. </w:t>
      </w:r>
    </w:p>
    <w:p w14:paraId="43B2F06C" w14:textId="77777777" w:rsidR="0014016A" w:rsidRDefault="00CD62AE" w:rsidP="0014016A">
      <w:pPr>
        <w:pStyle w:val="CHARACTER"/>
      </w:pPr>
      <w:r>
        <w:t xml:space="preserve">Abi: </w:t>
      </w:r>
    </w:p>
    <w:p w14:paraId="3F018A14" w14:textId="77777777" w:rsidR="0014016A" w:rsidRDefault="00CD62AE" w:rsidP="0014016A">
      <w:pPr>
        <w:pStyle w:val="Dialogue"/>
      </w:pPr>
      <w:r>
        <w:t xml:space="preserve">Thank you. </w:t>
      </w:r>
    </w:p>
    <w:p w14:paraId="59BB9C84" w14:textId="77777777" w:rsidR="0014016A" w:rsidRDefault="00CD62AE" w:rsidP="0014016A">
      <w:pPr>
        <w:pStyle w:val="CHARACTER"/>
      </w:pPr>
      <w:r>
        <w:lastRenderedPageBreak/>
        <w:t xml:space="preserve">MARK </w:t>
      </w:r>
    </w:p>
    <w:p w14:paraId="018FD89B" w14:textId="77777777" w:rsidR="0014016A" w:rsidRDefault="00CD62AE" w:rsidP="0014016A">
      <w:pPr>
        <w:pStyle w:val="Dialogue"/>
      </w:pPr>
      <w:r>
        <w:t xml:space="preserve">It’s the least I can do. </w:t>
      </w:r>
    </w:p>
    <w:p w14:paraId="658CCAB5" w14:textId="77777777" w:rsidR="0014016A" w:rsidRDefault="00CD62AE" w:rsidP="0014016A">
      <w:r>
        <w:t xml:space="preserve">Mark looks at David who is teary eyed. </w:t>
      </w:r>
    </w:p>
    <w:p w14:paraId="59757F19" w14:textId="77777777" w:rsidR="0014016A" w:rsidRDefault="00CD62AE" w:rsidP="0014016A">
      <w:pPr>
        <w:pStyle w:val="CHARACTER"/>
      </w:pPr>
      <w:r>
        <w:t xml:space="preserve">DAVID </w:t>
      </w:r>
    </w:p>
    <w:p w14:paraId="38195843" w14:textId="77777777" w:rsidR="0014016A" w:rsidRDefault="00CD62AE" w:rsidP="0014016A">
      <w:pPr>
        <w:pStyle w:val="Dialogue"/>
      </w:pPr>
      <w:r>
        <w:t>Kid.</w:t>
      </w:r>
    </w:p>
    <w:p w14:paraId="4037B81C" w14:textId="77777777" w:rsidR="0014016A" w:rsidRDefault="00CD62AE" w:rsidP="0014016A">
      <w:pPr>
        <w:pStyle w:val="CHARACTER"/>
      </w:pPr>
      <w:r>
        <w:t xml:space="preserve">MARK </w:t>
      </w:r>
    </w:p>
    <w:p w14:paraId="4D40AB4F" w14:textId="77777777" w:rsidR="0014016A" w:rsidRDefault="00CD62AE" w:rsidP="0014016A">
      <w:pPr>
        <w:pStyle w:val="Dialogue"/>
      </w:pPr>
      <w:r>
        <w:t xml:space="preserve">Don’t say anything. </w:t>
      </w:r>
    </w:p>
    <w:p w14:paraId="76EFF744" w14:textId="77777777" w:rsidR="0014016A" w:rsidRDefault="00CD62AE" w:rsidP="0014016A">
      <w:r>
        <w:t xml:space="preserve">David takes his hand and looks close to tears. </w:t>
      </w:r>
    </w:p>
    <w:p w14:paraId="35EAD2C6" w14:textId="77777777" w:rsidR="0014016A" w:rsidRDefault="00CD62AE" w:rsidP="0014016A">
      <w:pPr>
        <w:pStyle w:val="CHARACTER"/>
      </w:pPr>
      <w:r>
        <w:t xml:space="preserve">DAVID </w:t>
      </w:r>
    </w:p>
    <w:p w14:paraId="069AC5E1" w14:textId="77777777" w:rsidR="0014016A" w:rsidRDefault="00CD62AE" w:rsidP="0014016A">
      <w:pPr>
        <w:pStyle w:val="Dialogue"/>
      </w:pPr>
      <w:r>
        <w:t xml:space="preserve">Go make a speech. </w:t>
      </w:r>
    </w:p>
    <w:p w14:paraId="01472256" w14:textId="77777777" w:rsidR="0014016A" w:rsidRDefault="00CD62AE" w:rsidP="0014016A">
      <w:r>
        <w:t xml:space="preserve">Mark laughs and walks to the front where Elizabeth is fumbling with a projector. </w:t>
      </w:r>
    </w:p>
    <w:p w14:paraId="24F5FA23" w14:textId="77777777" w:rsidR="0014016A" w:rsidRDefault="00CD62AE" w:rsidP="0014016A">
      <w:pPr>
        <w:pStyle w:val="CHARACTER"/>
      </w:pPr>
      <w:r>
        <w:t xml:space="preserve">MARK </w:t>
      </w:r>
    </w:p>
    <w:p w14:paraId="691D576C" w14:textId="5E0BB2F9" w:rsidR="0014016A" w:rsidRDefault="00CD62AE" w:rsidP="0014016A">
      <w:pPr>
        <w:pStyle w:val="Dialogue"/>
      </w:pPr>
      <w:r>
        <w:t xml:space="preserve">I know that in a </w:t>
      </w:r>
      <w:r w:rsidR="003A7073">
        <w:t>few weeks’ time</w:t>
      </w:r>
      <w:r>
        <w:t xml:space="preserve"> we will be doing this again, though it will seem a bit different then. For one thing hopefully we are all dressed a lot better. The biggest difference though is that some won’t be able to be at the </w:t>
      </w:r>
      <w:r w:rsidR="0015395F">
        <w:t>premiere</w:t>
      </w:r>
      <w:r w:rsidR="003A7073">
        <w:t xml:space="preserve"> </w:t>
      </w:r>
      <w:r>
        <w:t xml:space="preserve">and I didn’t think that was right. </w:t>
      </w:r>
      <w:r w:rsidR="007715E1">
        <w:t>So,</w:t>
      </w:r>
      <w:r>
        <w:t xml:space="preserve"> for you Abi, I present Beware the </w:t>
      </w:r>
      <w:r w:rsidR="00A03D6C">
        <w:t>D</w:t>
      </w:r>
      <w:r>
        <w:t xml:space="preserve">ark </w:t>
      </w:r>
      <w:r w:rsidR="00A03D6C">
        <w:t>D</w:t>
      </w:r>
      <w:r>
        <w:t xml:space="preserve">esire, </w:t>
      </w:r>
      <w:r w:rsidR="00232EC6">
        <w:t>e</w:t>
      </w:r>
      <w:r>
        <w:t>pisode one. Directed by your husband and one of the strongest men I’ve ever met, David</w:t>
      </w:r>
      <w:r w:rsidR="003A7073">
        <w:t xml:space="preserve"> Williams</w:t>
      </w:r>
      <w:r>
        <w:t xml:space="preserve">. </w:t>
      </w:r>
    </w:p>
    <w:p w14:paraId="2EC5959D" w14:textId="407CCF76" w:rsidR="0014016A" w:rsidRDefault="00CD62AE" w:rsidP="0014016A">
      <w:r>
        <w:t xml:space="preserve">There is applause. Mark walks over and takes his seat next to </w:t>
      </w:r>
      <w:r w:rsidR="008441AE">
        <w:t>Rosanna</w:t>
      </w:r>
      <w:r>
        <w:t xml:space="preserve">. She smiles at him. </w:t>
      </w:r>
    </w:p>
    <w:p w14:paraId="1E8959EA" w14:textId="77777777" w:rsidR="0014016A" w:rsidRDefault="00361F47" w:rsidP="0014016A">
      <w:pPr>
        <w:pStyle w:val="CHARACTER"/>
      </w:pPr>
      <w:r>
        <w:t xml:space="preserve">Rosanna </w:t>
      </w:r>
    </w:p>
    <w:p w14:paraId="34510A8F" w14:textId="77777777" w:rsidR="0014016A" w:rsidRDefault="00CD62AE" w:rsidP="0014016A">
      <w:pPr>
        <w:pStyle w:val="Dialogue"/>
      </w:pPr>
      <w:r>
        <w:t>Thank you for this</w:t>
      </w:r>
      <w:r w:rsidR="0014016A">
        <w:t>…</w:t>
      </w:r>
      <w:r>
        <w:t xml:space="preserve"> I still hate you though. </w:t>
      </w:r>
    </w:p>
    <w:p w14:paraId="7694FF4F" w14:textId="77777777" w:rsidR="0014016A" w:rsidRDefault="00CD62AE" w:rsidP="0014016A">
      <w:r>
        <w:t xml:space="preserve">Mark laughs slightly. </w:t>
      </w:r>
    </w:p>
    <w:p w14:paraId="7B898F15" w14:textId="77777777" w:rsidR="0014016A" w:rsidRDefault="00CD62AE" w:rsidP="0014016A">
      <w:pPr>
        <w:pStyle w:val="CHARACTER"/>
      </w:pPr>
      <w:r>
        <w:t xml:space="preserve">MARK </w:t>
      </w:r>
    </w:p>
    <w:p w14:paraId="281365B3" w14:textId="77777777" w:rsidR="0014016A" w:rsidRDefault="00CD62AE" w:rsidP="0014016A">
      <w:pPr>
        <w:pStyle w:val="Dialogue"/>
      </w:pPr>
      <w:r>
        <w:t xml:space="preserve">I know. </w:t>
      </w:r>
    </w:p>
    <w:p w14:paraId="7DE85677" w14:textId="77777777" w:rsidR="0014016A" w:rsidRDefault="00361F47" w:rsidP="0014016A">
      <w:pPr>
        <w:pStyle w:val="CHARACTER"/>
      </w:pPr>
      <w:r>
        <w:t xml:space="preserve">Rosanna </w:t>
      </w:r>
    </w:p>
    <w:p w14:paraId="62EEEF0E" w14:textId="77777777" w:rsidR="0014016A" w:rsidRDefault="00CD62AE" w:rsidP="0014016A">
      <w:pPr>
        <w:pStyle w:val="Dialogue"/>
      </w:pPr>
      <w:r>
        <w:t>But you don’t owe him anything.</w:t>
      </w:r>
    </w:p>
    <w:p w14:paraId="2DBE67CB" w14:textId="3B7C638A" w:rsidR="00CD62AE" w:rsidRDefault="00CD62AE" w:rsidP="0014016A">
      <w:r>
        <w:t>Mark smiles at her as the opening credits begin</w:t>
      </w:r>
      <w:r w:rsidR="0014016A">
        <w:t>.</w:t>
      </w:r>
    </w:p>
    <w:p w14:paraId="2E038232" w14:textId="11578165" w:rsidR="0014016A" w:rsidRDefault="0014016A" w:rsidP="0014016A">
      <w:r>
        <w:t xml:space="preserve">FADE OUT: </w:t>
      </w:r>
    </w:p>
    <w:p w14:paraId="63633C71" w14:textId="7B98DF5D" w:rsidR="00CD62AE" w:rsidRPr="007715E1" w:rsidRDefault="0014016A" w:rsidP="007715E1">
      <w:pPr>
        <w:jc w:val="center"/>
      </w:pPr>
      <w:r>
        <w:t>END EPISODE</w:t>
      </w:r>
      <w:r w:rsidR="00CD62AE">
        <w:rPr>
          <w:bCs/>
        </w:rPr>
        <w:br/>
      </w:r>
      <w:r w:rsidR="00CD62AE">
        <w:rPr>
          <w:bCs/>
        </w:rPr>
        <w:br/>
      </w:r>
    </w:p>
    <w:p w14:paraId="7112A872" w14:textId="77777777" w:rsidR="00CD62AE" w:rsidRDefault="00CD62AE" w:rsidP="00CD62AE">
      <w:pPr>
        <w:pStyle w:val="TRANSIN"/>
        <w:spacing w:after="0"/>
        <w:rPr>
          <w:bCs/>
        </w:rPr>
      </w:pPr>
    </w:p>
    <w:p w14:paraId="38FE2D5D" w14:textId="3B1BBABC" w:rsidR="002F0569" w:rsidRPr="00CD62AE" w:rsidRDefault="002F0569" w:rsidP="00CD62AE">
      <w:pPr>
        <w:pStyle w:val="CHARACTER"/>
      </w:pPr>
    </w:p>
    <w:sectPr w:rsidR="002F0569" w:rsidRPr="00CD62AE" w:rsidSect="00A3682D">
      <w:headerReference w:type="default" r:id="rId8"/>
      <w:footerReference w:type="even" r:id="rId9"/>
      <w:pgSz w:w="11906" w:h="16838" w:code="9"/>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37420" w14:textId="77777777" w:rsidR="002E0052" w:rsidRDefault="002E0052" w:rsidP="00E57E78">
      <w:r>
        <w:separator/>
      </w:r>
    </w:p>
  </w:endnote>
  <w:endnote w:type="continuationSeparator" w:id="0">
    <w:p w14:paraId="51D2519C" w14:textId="77777777" w:rsidR="002E0052" w:rsidRDefault="002E0052" w:rsidP="00E57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A10F88" w14:textId="77777777" w:rsidR="00D476CD" w:rsidRDefault="00D476CD" w:rsidP="00E57E78">
    <w:pPr>
      <w:pStyle w:val="Footer"/>
    </w:pPr>
    <w:r>
      <w:fldChar w:fldCharType="begin"/>
    </w:r>
    <w:r>
      <w:instrText xml:space="preserve">PAGE  </w:instrText>
    </w:r>
    <w:r>
      <w:fldChar w:fldCharType="end"/>
    </w:r>
  </w:p>
  <w:p w14:paraId="5FDD8435" w14:textId="77777777" w:rsidR="00D476CD" w:rsidRDefault="00D476CD" w:rsidP="00E57E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CA87D" w14:textId="77777777" w:rsidR="002E0052" w:rsidRDefault="002E0052" w:rsidP="00E57E78">
      <w:r>
        <w:separator/>
      </w:r>
    </w:p>
  </w:footnote>
  <w:footnote w:type="continuationSeparator" w:id="0">
    <w:p w14:paraId="0A061BE6" w14:textId="77777777" w:rsidR="002E0052" w:rsidRDefault="002E0052" w:rsidP="00E57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8158144"/>
      <w:docPartObj>
        <w:docPartGallery w:val="Page Numbers (Top of Page)"/>
        <w:docPartUnique/>
      </w:docPartObj>
    </w:sdtPr>
    <w:sdtEndPr>
      <w:rPr>
        <w:noProof/>
      </w:rPr>
    </w:sdtEndPr>
    <w:sdtContent>
      <w:p w14:paraId="2B17A9D8" w14:textId="1476D0A7" w:rsidR="0014016A" w:rsidRDefault="0014016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CEA0BDE" w14:textId="77777777" w:rsidR="0014016A" w:rsidRDefault="0014016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678B2C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E90431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0C243D02"/>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88AC86A"/>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DC32ECB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E3AC742"/>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C5AC5D0"/>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E90563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CBE9AB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78CE91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B03817"/>
    <w:multiLevelType w:val="multilevel"/>
    <w:tmpl w:val="2F646B2C"/>
    <w:styleLink w:val="LFO4"/>
    <w:lvl w:ilvl="0">
      <w:numFmt w:val="bullet"/>
      <w:lvlText w:val=""/>
      <w:lvlJc w:val="left"/>
      <w:pPr>
        <w:ind w:left="1080"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 w15:restartNumberingAfterBreak="0">
    <w:nsid w:val="10DD2B2D"/>
    <w:multiLevelType w:val="multilevel"/>
    <w:tmpl w:val="2842CDA2"/>
    <w:styleLink w:val="LFO8"/>
    <w:lvl w:ilvl="0">
      <w:start w:val="1"/>
      <w:numFmt w:val="decimal"/>
      <w:lvlText w:val="%1."/>
      <w:lvlJc w:val="left"/>
      <w:pPr>
        <w:ind w:left="72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599377B"/>
    <w:multiLevelType w:val="multilevel"/>
    <w:tmpl w:val="2D1633F2"/>
    <w:styleLink w:val="LFO7"/>
    <w:lvl w:ilvl="0">
      <w:start w:val="1"/>
      <w:numFmt w:val="decimal"/>
      <w:lvlText w:val="%1."/>
      <w:lvlJc w:val="left"/>
      <w:pPr>
        <w:ind w:left="36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 w15:restartNumberingAfterBreak="0">
    <w:nsid w:val="1D974DF3"/>
    <w:multiLevelType w:val="multilevel"/>
    <w:tmpl w:val="6BCA7BC0"/>
    <w:styleLink w:val="LFO3"/>
    <w:lvl w:ilvl="0">
      <w:numFmt w:val="bullet"/>
      <w:lvlText w:val=""/>
      <w:lvlJc w:val="left"/>
      <w:pPr>
        <w:ind w:left="720"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 w15:restartNumberingAfterBreak="0">
    <w:nsid w:val="1E2946C7"/>
    <w:multiLevelType w:val="multilevel"/>
    <w:tmpl w:val="012A26FE"/>
    <w:styleLink w:val="LFO9"/>
    <w:lvl w:ilvl="0">
      <w:start w:val="1"/>
      <w:numFmt w:val="decimal"/>
      <w:lvlText w:val="%1."/>
      <w:lvlJc w:val="left"/>
      <w:pPr>
        <w:ind w:left="108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 w15:restartNumberingAfterBreak="0">
    <w:nsid w:val="24AD32A1"/>
    <w:multiLevelType w:val="multilevel"/>
    <w:tmpl w:val="1A8AA866"/>
    <w:styleLink w:val="LFO10"/>
    <w:lvl w:ilvl="0">
      <w:start w:val="1"/>
      <w:numFmt w:val="decimal"/>
      <w:lvlText w:val="%1."/>
      <w:lvlJc w:val="left"/>
      <w:pPr>
        <w:ind w:left="144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 w15:restartNumberingAfterBreak="0">
    <w:nsid w:val="2CB43AC5"/>
    <w:multiLevelType w:val="multilevel"/>
    <w:tmpl w:val="C576C782"/>
    <w:styleLink w:val="LFO1"/>
    <w:lvl w:ilvl="0">
      <w:numFmt w:val="bullet"/>
      <w:lvlText w:val=""/>
      <w:lvlJc w:val="left"/>
      <w:pPr>
        <w:ind w:left="360"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 w15:restartNumberingAfterBreak="0">
    <w:nsid w:val="42A3293B"/>
    <w:multiLevelType w:val="multilevel"/>
    <w:tmpl w:val="125EDBE2"/>
    <w:styleLink w:val="LFO6"/>
    <w:lvl w:ilvl="0">
      <w:numFmt w:val="bullet"/>
      <w:lvlText w:val=""/>
      <w:lvlJc w:val="left"/>
      <w:pPr>
        <w:ind w:left="1800"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 w15:restartNumberingAfterBreak="0">
    <w:nsid w:val="64525BB9"/>
    <w:multiLevelType w:val="multilevel"/>
    <w:tmpl w:val="21A8771A"/>
    <w:styleLink w:val="LFO11"/>
    <w:lvl w:ilvl="0">
      <w:start w:val="1"/>
      <w:numFmt w:val="decimal"/>
      <w:lvlText w:val="%1."/>
      <w:lvlJc w:val="left"/>
      <w:pPr>
        <w:ind w:left="1800" w:hanging="360"/>
      </w:p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15:restartNumberingAfterBreak="0">
    <w:nsid w:val="66D94E54"/>
    <w:multiLevelType w:val="multilevel"/>
    <w:tmpl w:val="46A49758"/>
    <w:styleLink w:val="LFO5"/>
    <w:lvl w:ilvl="0">
      <w:numFmt w:val="bullet"/>
      <w:lvlText w:val=""/>
      <w:lvlJc w:val="left"/>
      <w:pPr>
        <w:ind w:left="1440" w:hanging="360"/>
      </w:pPr>
      <w:rPr>
        <w:rFonts w:ascii="Symbol" w:hAnsi="Symbol"/>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num w:numId="1">
    <w:abstractNumId w:val="9"/>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6"/>
  </w:num>
  <w:num w:numId="13">
    <w:abstractNumId w:val="13"/>
  </w:num>
  <w:num w:numId="14">
    <w:abstractNumId w:val="10"/>
  </w:num>
  <w:num w:numId="15">
    <w:abstractNumId w:val="19"/>
  </w:num>
  <w:num w:numId="16">
    <w:abstractNumId w:val="17"/>
  </w:num>
  <w:num w:numId="17">
    <w:abstractNumId w:val="12"/>
  </w:num>
  <w:num w:numId="18">
    <w:abstractNumId w:val="11"/>
  </w:num>
  <w:num w:numId="19">
    <w:abstractNumId w:val="14"/>
  </w:num>
  <w:num w:numId="20">
    <w:abstractNumId w:val="15"/>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5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0"/>
  <w:defaultTabStop w:val="720"/>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2AE"/>
    <w:rsid w:val="00001039"/>
    <w:rsid w:val="0001418C"/>
    <w:rsid w:val="00024B7B"/>
    <w:rsid w:val="00035C60"/>
    <w:rsid w:val="000373E7"/>
    <w:rsid w:val="00041947"/>
    <w:rsid w:val="00045654"/>
    <w:rsid w:val="00050061"/>
    <w:rsid w:val="00056D5F"/>
    <w:rsid w:val="0006096D"/>
    <w:rsid w:val="00061EF4"/>
    <w:rsid w:val="0006781B"/>
    <w:rsid w:val="00072820"/>
    <w:rsid w:val="0007426F"/>
    <w:rsid w:val="000A5FE1"/>
    <w:rsid w:val="000B6410"/>
    <w:rsid w:val="000C0A58"/>
    <w:rsid w:val="000C7059"/>
    <w:rsid w:val="000D3A0B"/>
    <w:rsid w:val="000D42E4"/>
    <w:rsid w:val="000D571D"/>
    <w:rsid w:val="000F00D9"/>
    <w:rsid w:val="000F0DAC"/>
    <w:rsid w:val="000F175B"/>
    <w:rsid w:val="001015FB"/>
    <w:rsid w:val="00104064"/>
    <w:rsid w:val="001059EE"/>
    <w:rsid w:val="00116388"/>
    <w:rsid w:val="0011730D"/>
    <w:rsid w:val="0012584A"/>
    <w:rsid w:val="0014016A"/>
    <w:rsid w:val="0015395F"/>
    <w:rsid w:val="00163F44"/>
    <w:rsid w:val="001677CB"/>
    <w:rsid w:val="00193792"/>
    <w:rsid w:val="001A34C4"/>
    <w:rsid w:val="00204F7D"/>
    <w:rsid w:val="002123CF"/>
    <w:rsid w:val="002201A2"/>
    <w:rsid w:val="00232EC6"/>
    <w:rsid w:val="00233884"/>
    <w:rsid w:val="00246AB7"/>
    <w:rsid w:val="00256C3D"/>
    <w:rsid w:val="00261F0D"/>
    <w:rsid w:val="002A2789"/>
    <w:rsid w:val="002B6EA1"/>
    <w:rsid w:val="002D0DA7"/>
    <w:rsid w:val="002D42E1"/>
    <w:rsid w:val="002D6663"/>
    <w:rsid w:val="002E0052"/>
    <w:rsid w:val="002F0569"/>
    <w:rsid w:val="00312589"/>
    <w:rsid w:val="003226B6"/>
    <w:rsid w:val="0033707C"/>
    <w:rsid w:val="003547C1"/>
    <w:rsid w:val="00361F47"/>
    <w:rsid w:val="0036650E"/>
    <w:rsid w:val="003665ED"/>
    <w:rsid w:val="00371660"/>
    <w:rsid w:val="00374BD3"/>
    <w:rsid w:val="003804E3"/>
    <w:rsid w:val="0039505D"/>
    <w:rsid w:val="003A7073"/>
    <w:rsid w:val="003B6FF5"/>
    <w:rsid w:val="003D64FA"/>
    <w:rsid w:val="003E3D09"/>
    <w:rsid w:val="00414604"/>
    <w:rsid w:val="00417E9F"/>
    <w:rsid w:val="00426F35"/>
    <w:rsid w:val="00427F05"/>
    <w:rsid w:val="004410FB"/>
    <w:rsid w:val="004634FF"/>
    <w:rsid w:val="00466165"/>
    <w:rsid w:val="00466F48"/>
    <w:rsid w:val="00472CCA"/>
    <w:rsid w:val="004733D6"/>
    <w:rsid w:val="00473698"/>
    <w:rsid w:val="00485B1F"/>
    <w:rsid w:val="00486523"/>
    <w:rsid w:val="004D037C"/>
    <w:rsid w:val="0050561E"/>
    <w:rsid w:val="005133FE"/>
    <w:rsid w:val="00517439"/>
    <w:rsid w:val="005344E7"/>
    <w:rsid w:val="005408F6"/>
    <w:rsid w:val="00545B21"/>
    <w:rsid w:val="00546DC5"/>
    <w:rsid w:val="00580E73"/>
    <w:rsid w:val="00593C4D"/>
    <w:rsid w:val="00593D01"/>
    <w:rsid w:val="005C431A"/>
    <w:rsid w:val="005D6F7A"/>
    <w:rsid w:val="005F72B9"/>
    <w:rsid w:val="00635C0E"/>
    <w:rsid w:val="00643393"/>
    <w:rsid w:val="00694806"/>
    <w:rsid w:val="006B2E80"/>
    <w:rsid w:val="006D1475"/>
    <w:rsid w:val="006E11A2"/>
    <w:rsid w:val="006E330D"/>
    <w:rsid w:val="00706085"/>
    <w:rsid w:val="007144AB"/>
    <w:rsid w:val="00716DEA"/>
    <w:rsid w:val="00724785"/>
    <w:rsid w:val="00745AF6"/>
    <w:rsid w:val="00751918"/>
    <w:rsid w:val="00753135"/>
    <w:rsid w:val="007715E1"/>
    <w:rsid w:val="0077778F"/>
    <w:rsid w:val="00794739"/>
    <w:rsid w:val="007A0262"/>
    <w:rsid w:val="007A14FF"/>
    <w:rsid w:val="007A1829"/>
    <w:rsid w:val="007A4131"/>
    <w:rsid w:val="007B453B"/>
    <w:rsid w:val="007B7F0F"/>
    <w:rsid w:val="007F00EB"/>
    <w:rsid w:val="007F50CC"/>
    <w:rsid w:val="00806AE6"/>
    <w:rsid w:val="00815C9A"/>
    <w:rsid w:val="00815DE1"/>
    <w:rsid w:val="00817CA2"/>
    <w:rsid w:val="008441AE"/>
    <w:rsid w:val="00844509"/>
    <w:rsid w:val="00846DDB"/>
    <w:rsid w:val="00862E4B"/>
    <w:rsid w:val="008759D8"/>
    <w:rsid w:val="00883289"/>
    <w:rsid w:val="008B0114"/>
    <w:rsid w:val="008C2C73"/>
    <w:rsid w:val="008F07BE"/>
    <w:rsid w:val="00913F16"/>
    <w:rsid w:val="00917F4B"/>
    <w:rsid w:val="00943731"/>
    <w:rsid w:val="009A3719"/>
    <w:rsid w:val="009C65D8"/>
    <w:rsid w:val="009D7260"/>
    <w:rsid w:val="009F6550"/>
    <w:rsid w:val="00A03D6C"/>
    <w:rsid w:val="00A04E10"/>
    <w:rsid w:val="00A07300"/>
    <w:rsid w:val="00A2009A"/>
    <w:rsid w:val="00A26553"/>
    <w:rsid w:val="00A3682D"/>
    <w:rsid w:val="00A43CFC"/>
    <w:rsid w:val="00A553F6"/>
    <w:rsid w:val="00A56728"/>
    <w:rsid w:val="00A600F2"/>
    <w:rsid w:val="00A71392"/>
    <w:rsid w:val="00AA2A52"/>
    <w:rsid w:val="00AA301B"/>
    <w:rsid w:val="00AA47A8"/>
    <w:rsid w:val="00AB627A"/>
    <w:rsid w:val="00AC4AC4"/>
    <w:rsid w:val="00AD7A0B"/>
    <w:rsid w:val="00AF689A"/>
    <w:rsid w:val="00B01C60"/>
    <w:rsid w:val="00B04FB7"/>
    <w:rsid w:val="00B309FE"/>
    <w:rsid w:val="00B45F36"/>
    <w:rsid w:val="00B54C3F"/>
    <w:rsid w:val="00B6348F"/>
    <w:rsid w:val="00B64663"/>
    <w:rsid w:val="00B65A80"/>
    <w:rsid w:val="00B666E4"/>
    <w:rsid w:val="00B72103"/>
    <w:rsid w:val="00B946F2"/>
    <w:rsid w:val="00BA3431"/>
    <w:rsid w:val="00BA6770"/>
    <w:rsid w:val="00BA7C52"/>
    <w:rsid w:val="00BB7134"/>
    <w:rsid w:val="00BC4B7A"/>
    <w:rsid w:val="00BD29CE"/>
    <w:rsid w:val="00BD39A8"/>
    <w:rsid w:val="00BE4013"/>
    <w:rsid w:val="00BF459C"/>
    <w:rsid w:val="00C021AA"/>
    <w:rsid w:val="00C05BCC"/>
    <w:rsid w:val="00C065E7"/>
    <w:rsid w:val="00C2731E"/>
    <w:rsid w:val="00C31B07"/>
    <w:rsid w:val="00C34B43"/>
    <w:rsid w:val="00C36398"/>
    <w:rsid w:val="00C53EDF"/>
    <w:rsid w:val="00C5750C"/>
    <w:rsid w:val="00C6648D"/>
    <w:rsid w:val="00C66C3C"/>
    <w:rsid w:val="00C6709E"/>
    <w:rsid w:val="00C74005"/>
    <w:rsid w:val="00C94C8C"/>
    <w:rsid w:val="00C965E0"/>
    <w:rsid w:val="00CA3618"/>
    <w:rsid w:val="00CB7FB6"/>
    <w:rsid w:val="00CC166C"/>
    <w:rsid w:val="00CD20FD"/>
    <w:rsid w:val="00CD4ECA"/>
    <w:rsid w:val="00CD62AE"/>
    <w:rsid w:val="00D07392"/>
    <w:rsid w:val="00D476C5"/>
    <w:rsid w:val="00D476CD"/>
    <w:rsid w:val="00D547AF"/>
    <w:rsid w:val="00D662FD"/>
    <w:rsid w:val="00D755C0"/>
    <w:rsid w:val="00D77F25"/>
    <w:rsid w:val="00D95CC7"/>
    <w:rsid w:val="00DA5B2C"/>
    <w:rsid w:val="00DB16CE"/>
    <w:rsid w:val="00DB4F2A"/>
    <w:rsid w:val="00DC0201"/>
    <w:rsid w:val="00DC0CE6"/>
    <w:rsid w:val="00DC4099"/>
    <w:rsid w:val="00DD2C6C"/>
    <w:rsid w:val="00DE3D68"/>
    <w:rsid w:val="00DE4ED8"/>
    <w:rsid w:val="00E05DCE"/>
    <w:rsid w:val="00E25AAA"/>
    <w:rsid w:val="00E43A70"/>
    <w:rsid w:val="00E57E78"/>
    <w:rsid w:val="00E61427"/>
    <w:rsid w:val="00E63D4A"/>
    <w:rsid w:val="00E66F78"/>
    <w:rsid w:val="00E70DE1"/>
    <w:rsid w:val="00EE3F16"/>
    <w:rsid w:val="00EE5F4B"/>
    <w:rsid w:val="00EF1DA2"/>
    <w:rsid w:val="00EF5992"/>
    <w:rsid w:val="00F1030C"/>
    <w:rsid w:val="00F275B5"/>
    <w:rsid w:val="00F5698A"/>
    <w:rsid w:val="00F83AE0"/>
    <w:rsid w:val="00F8523F"/>
    <w:rsid w:val="00FA101D"/>
    <w:rsid w:val="00FB2911"/>
    <w:rsid w:val="00FB54C8"/>
    <w:rsid w:val="00FC14A8"/>
    <w:rsid w:val="00FD24EE"/>
    <w:rsid w:val="00FF38EB"/>
    <w:rsid w:val="657324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84E25C0"/>
  <w15:docId w15:val="{B4FEA0EC-B558-4E90-BDFA-76B0DB237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imes New Roman" w:hAnsiTheme="minorHAnsi" w:cs="Times New Roman"/>
        <w:sz w:val="24"/>
        <w:szCs w:val="24"/>
        <w:lang w:val="en-US" w:eastAsia="en-US" w:bidi="ar-SA"/>
      </w:rPr>
    </w:rPrDefault>
    <w:pPrDefault>
      <w:pPr>
        <w:spacing w:after="200"/>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59"/>
    <w:lsdException w:name="Table Theme" w:semiHidden="1" w:uiPriority="99"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D62AE"/>
    <w:pPr>
      <w:suppressAutoHyphens/>
      <w:autoSpaceDN w:val="0"/>
    </w:pPr>
    <w:rPr>
      <w:rFonts w:ascii="Courier New" w:hAnsi="Courier New"/>
      <w:lang w:val="en-GB"/>
    </w:rPr>
  </w:style>
  <w:style w:type="paragraph" w:styleId="Heading1">
    <w:name w:val="heading 1"/>
    <w:basedOn w:val="Normal"/>
    <w:next w:val="Normal"/>
    <w:uiPriority w:val="9"/>
    <w:qFormat/>
    <w:rsid w:val="00B72103"/>
    <w:pPr>
      <w:keepNext/>
      <w:pBdr>
        <w:bottom w:val="single" w:sz="2" w:space="1" w:color="333399"/>
      </w:pBdr>
      <w:spacing w:before="300" w:after="180"/>
      <w:outlineLvl w:val="0"/>
    </w:pPr>
    <w:rPr>
      <w:rFonts w:asciiTheme="majorHAnsi" w:hAnsiTheme="majorHAnsi" w:cs="Arial"/>
      <w:b/>
      <w:bCs/>
      <w:color w:val="333399"/>
      <w:kern w:val="32"/>
      <w:sz w:val="28"/>
      <w:szCs w:val="32"/>
      <w:lang w:eastAsia="zh-CN"/>
    </w:rPr>
  </w:style>
  <w:style w:type="paragraph" w:styleId="Heading2">
    <w:name w:val="heading 2"/>
    <w:basedOn w:val="Normal"/>
    <w:next w:val="Normal"/>
    <w:uiPriority w:val="9"/>
    <w:semiHidden/>
    <w:unhideWhenUsed/>
    <w:qFormat/>
    <w:rsid w:val="00F8523F"/>
    <w:pPr>
      <w:keepNext/>
      <w:pBdr>
        <w:bottom w:val="single" w:sz="2" w:space="1" w:color="808080"/>
      </w:pBdr>
      <w:spacing w:before="240" w:after="120"/>
      <w:outlineLvl w:val="1"/>
    </w:pPr>
    <w:rPr>
      <w:rFonts w:ascii="Trebuchet MS" w:hAnsi="Trebuchet MS" w:cs="Arial"/>
      <w:b/>
      <w:bCs/>
      <w:iCs/>
      <w:color w:val="595959" w:themeColor="text1" w:themeTint="A6"/>
      <w:sz w:val="28"/>
      <w:szCs w:val="28"/>
      <w:lang w:eastAsia="zh-CN"/>
    </w:rPr>
  </w:style>
  <w:style w:type="paragraph" w:styleId="Heading3">
    <w:name w:val="heading 3"/>
    <w:basedOn w:val="Normal"/>
    <w:next w:val="Normal"/>
    <w:uiPriority w:val="9"/>
    <w:semiHidden/>
    <w:unhideWhenUsed/>
    <w:qFormat/>
    <w:rsid w:val="00F8523F"/>
    <w:pPr>
      <w:keepNext/>
      <w:spacing w:before="240"/>
      <w:ind w:left="720" w:right="720"/>
      <w:outlineLvl w:val="2"/>
    </w:pPr>
    <w:rPr>
      <w:rFonts w:ascii="Trebuchet MS" w:hAnsi="Trebuchet MS" w:cs="Arial"/>
      <w:b/>
      <w:bCs/>
      <w:color w:val="595959" w:themeColor="text1" w:themeTint="A6"/>
      <w:sz w:val="28"/>
      <w:szCs w:val="26"/>
      <w:lang w:eastAsia="zh-CN"/>
    </w:rPr>
  </w:style>
  <w:style w:type="paragraph" w:styleId="Heading4">
    <w:name w:val="heading 4"/>
    <w:basedOn w:val="Normal"/>
    <w:next w:val="Normal"/>
    <w:uiPriority w:val="9"/>
    <w:semiHidden/>
    <w:unhideWhenUsed/>
    <w:qFormat/>
    <w:rsid w:val="00F8523F"/>
    <w:pPr>
      <w:keepNext/>
      <w:spacing w:before="240"/>
      <w:ind w:left="720" w:right="720"/>
      <w:outlineLvl w:val="3"/>
    </w:pPr>
    <w:rPr>
      <w:rFonts w:ascii="Trebuchet MS" w:hAnsi="Trebuchet MS"/>
      <w:bCs/>
      <w:i/>
      <w:color w:val="595959" w:themeColor="text1" w:themeTint="A6"/>
      <w:sz w:val="28"/>
      <w:szCs w:val="28"/>
      <w:lang w:eastAsia="zh-CN"/>
    </w:rPr>
  </w:style>
  <w:style w:type="paragraph" w:styleId="Heading5">
    <w:name w:val="heading 5"/>
    <w:basedOn w:val="Normal"/>
    <w:next w:val="Normal"/>
    <w:uiPriority w:val="9"/>
    <w:semiHidden/>
    <w:unhideWhenUsed/>
    <w:qFormat/>
    <w:rsid w:val="00F8523F"/>
    <w:pPr>
      <w:spacing w:before="240"/>
      <w:ind w:left="720" w:right="720"/>
      <w:outlineLvl w:val="4"/>
    </w:pPr>
    <w:rPr>
      <w:rFonts w:ascii="Trebuchet MS" w:hAnsi="Trebuchet MS"/>
      <w:bCs/>
      <w:i/>
      <w:iCs/>
      <w:color w:val="595959" w:themeColor="text1" w:themeTint="A6"/>
      <w:szCs w:val="26"/>
      <w:lang w:eastAsia="zh-CN"/>
    </w:rPr>
  </w:style>
  <w:style w:type="paragraph" w:styleId="Heading6">
    <w:name w:val="heading 6"/>
    <w:basedOn w:val="Normal"/>
    <w:next w:val="Normal"/>
    <w:uiPriority w:val="9"/>
    <w:semiHidden/>
    <w:unhideWhenUsed/>
    <w:qFormat/>
    <w:rsid w:val="00F8523F"/>
    <w:pPr>
      <w:spacing w:before="240"/>
      <w:ind w:left="720" w:right="720"/>
      <w:outlineLvl w:val="5"/>
    </w:pPr>
    <w:rPr>
      <w:rFonts w:ascii="Trebuchet MS" w:hAnsi="Trebuchet MS"/>
      <w:bCs/>
      <w:color w:val="595959" w:themeColor="text1" w:themeTint="A6"/>
      <w:sz w:val="22"/>
      <w:szCs w:val="22"/>
      <w:lang w:eastAsia="zh-CN"/>
    </w:rPr>
  </w:style>
  <w:style w:type="paragraph" w:styleId="Heading7">
    <w:name w:val="heading 7"/>
    <w:basedOn w:val="Normal"/>
    <w:next w:val="Normal"/>
    <w:semiHidden/>
    <w:unhideWhenUsed/>
    <w:qFormat/>
    <w:rsid w:val="00F8523F"/>
    <w:pPr>
      <w:spacing w:before="240"/>
      <w:ind w:left="720" w:right="720"/>
      <w:outlineLvl w:val="6"/>
    </w:pPr>
    <w:rPr>
      <w:rFonts w:ascii="Trebuchet MS" w:eastAsia="SimSun" w:hAnsi="Trebuchet MS"/>
      <w:i/>
      <w:color w:val="595959" w:themeColor="text1" w:themeTint="A6"/>
      <w:sz w:val="22"/>
      <w:lang w:eastAsia="zh-CN"/>
    </w:rPr>
  </w:style>
  <w:style w:type="paragraph" w:styleId="Heading8">
    <w:name w:val="heading 8"/>
    <w:basedOn w:val="Normal"/>
    <w:next w:val="Normal"/>
    <w:semiHidden/>
    <w:unhideWhenUsed/>
    <w:qFormat/>
    <w:rsid w:val="00035C60"/>
    <w:pPr>
      <w:spacing w:before="240"/>
      <w:ind w:left="720" w:right="720"/>
      <w:outlineLvl w:val="7"/>
    </w:pPr>
    <w:rPr>
      <w:rFonts w:ascii="Trebuchet MS" w:eastAsia="SimSun" w:hAnsi="Trebuchet MS"/>
      <w:iCs/>
      <w:color w:val="595959" w:themeColor="text1" w:themeTint="A6"/>
      <w:sz w:val="22"/>
      <w:lang w:eastAsia="zh-CN"/>
    </w:rPr>
  </w:style>
  <w:style w:type="paragraph" w:styleId="Heading9">
    <w:name w:val="heading 9"/>
    <w:basedOn w:val="Normal"/>
    <w:next w:val="Normal"/>
    <w:semiHidden/>
    <w:unhideWhenUsed/>
    <w:qFormat/>
    <w:rsid w:val="00035C60"/>
    <w:pPr>
      <w:spacing w:before="240"/>
      <w:ind w:left="720" w:right="720"/>
      <w:outlineLvl w:val="8"/>
    </w:pPr>
    <w:rPr>
      <w:rFonts w:ascii="Trebuchet MS" w:eastAsia="SimSun" w:hAnsi="Trebuchet MS" w:cs="Arial"/>
      <w:color w:val="595959" w:themeColor="text1" w:themeTint="A6"/>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ACTER">
    <w:name w:val="CHARACTER"/>
    <w:basedOn w:val="Normal"/>
    <w:next w:val="Dialogue"/>
    <w:link w:val="CHARACTERChar"/>
    <w:qFormat/>
    <w:rsid w:val="00CD62AE"/>
    <w:pPr>
      <w:keepNext/>
      <w:spacing w:after="0"/>
      <w:ind w:left="2520" w:right="1080"/>
    </w:pPr>
    <w:rPr>
      <w:caps/>
      <w:color w:val="000000" w:themeColor="text1"/>
    </w:rPr>
  </w:style>
  <w:style w:type="paragraph" w:customStyle="1" w:styleId="SCENEHEADING">
    <w:name w:val="SCENE HEADING"/>
    <w:basedOn w:val="Normal"/>
    <w:next w:val="Normal"/>
    <w:link w:val="SCENEHEADINGChar"/>
    <w:qFormat/>
    <w:rsid w:val="00B946F2"/>
    <w:rPr>
      <w:caps/>
      <w:color w:val="632423" w:themeColor="accent2" w:themeShade="80"/>
    </w:rPr>
  </w:style>
  <w:style w:type="character" w:customStyle="1" w:styleId="CHARACTERChar">
    <w:name w:val="CHARACTER Char"/>
    <w:basedOn w:val="DefaultParagraphFont"/>
    <w:link w:val="CHARACTER"/>
    <w:rsid w:val="00CD62AE"/>
    <w:rPr>
      <w:rFonts w:ascii="Courier New" w:hAnsi="Courier New"/>
      <w:caps/>
      <w:color w:val="000000" w:themeColor="text1"/>
      <w:lang w:val="en-GB"/>
    </w:rPr>
  </w:style>
  <w:style w:type="character" w:customStyle="1" w:styleId="SCENEHEADINGChar">
    <w:name w:val="SCENE HEADING Char"/>
    <w:basedOn w:val="CHARACTERChar"/>
    <w:link w:val="SCENEHEADING"/>
    <w:rsid w:val="00B946F2"/>
    <w:rPr>
      <w:rFonts w:asciiTheme="minorHAnsi" w:hAnsiTheme="minorHAnsi"/>
      <w:caps/>
      <w:color w:val="632423" w:themeColor="accent2" w:themeShade="80"/>
      <w:sz w:val="24"/>
      <w:szCs w:val="24"/>
      <w:lang w:val="en-GB"/>
    </w:rPr>
  </w:style>
  <w:style w:type="paragraph" w:customStyle="1" w:styleId="TRANSIN">
    <w:name w:val="TRANS IN"/>
    <w:basedOn w:val="Normal"/>
    <w:next w:val="SCENEHEADING"/>
    <w:qFormat/>
    <w:rsid w:val="00C965E0"/>
    <w:rPr>
      <w:caps/>
    </w:rPr>
  </w:style>
  <w:style w:type="paragraph" w:customStyle="1" w:styleId="Dialogue">
    <w:name w:val="Dialogue"/>
    <w:basedOn w:val="Normal"/>
    <w:next w:val="Normal"/>
    <w:qFormat/>
    <w:rsid w:val="00B946F2"/>
    <w:pPr>
      <w:ind w:left="1440" w:right="1080"/>
    </w:pPr>
  </w:style>
  <w:style w:type="paragraph" w:customStyle="1" w:styleId="Parenthetical">
    <w:name w:val="Parenthetical"/>
    <w:next w:val="CHARACTER"/>
    <w:qFormat/>
    <w:rsid w:val="00C965E0"/>
    <w:pPr>
      <w:keepNext/>
      <w:widowControl w:val="0"/>
      <w:ind w:left="2160" w:right="2160"/>
    </w:pPr>
  </w:style>
  <w:style w:type="paragraph" w:customStyle="1" w:styleId="TRANSOUT">
    <w:name w:val="TRANS OUT"/>
    <w:basedOn w:val="TRANSIN"/>
    <w:next w:val="SCENEHEADING"/>
    <w:qFormat/>
    <w:rsid w:val="00B946F2"/>
    <w:pPr>
      <w:jc w:val="right"/>
    </w:pPr>
  </w:style>
  <w:style w:type="paragraph" w:styleId="Footer">
    <w:name w:val="footer"/>
    <w:basedOn w:val="Normal"/>
    <w:rsid w:val="00B72103"/>
    <w:pPr>
      <w:jc w:val="right"/>
    </w:pPr>
  </w:style>
  <w:style w:type="paragraph" w:customStyle="1" w:styleId="Address">
    <w:name w:val="Address"/>
    <w:basedOn w:val="Normal"/>
    <w:semiHidden/>
    <w:qFormat/>
    <w:rsid w:val="00E57E78"/>
    <w:pPr>
      <w:spacing w:before="400" w:after="0"/>
      <w:contextualSpacing/>
      <w:jc w:val="right"/>
    </w:pPr>
  </w:style>
  <w:style w:type="paragraph" w:customStyle="1" w:styleId="TheEnd">
    <w:name w:val="The End"/>
    <w:basedOn w:val="Normal"/>
    <w:qFormat/>
    <w:rsid w:val="003665ED"/>
    <w:pPr>
      <w:spacing w:before="240"/>
      <w:jc w:val="center"/>
    </w:pPr>
    <w:rPr>
      <w:caps/>
    </w:rPr>
  </w:style>
  <w:style w:type="paragraph" w:styleId="Title">
    <w:name w:val="Title"/>
    <w:basedOn w:val="Normal"/>
    <w:uiPriority w:val="10"/>
    <w:qFormat/>
    <w:rsid w:val="00E57E78"/>
    <w:pPr>
      <w:spacing w:before="3000" w:after="600" w:line="480" w:lineRule="auto"/>
      <w:jc w:val="center"/>
      <w:outlineLvl w:val="0"/>
    </w:pPr>
    <w:rPr>
      <w:rFonts w:asciiTheme="majorHAnsi" w:hAnsiTheme="majorHAnsi" w:cs="Arial"/>
      <w:bCs/>
      <w:caps/>
      <w:kern w:val="28"/>
    </w:rPr>
  </w:style>
  <w:style w:type="paragraph" w:customStyle="1" w:styleId="Author">
    <w:name w:val="Author"/>
    <w:basedOn w:val="Normal"/>
    <w:semiHidden/>
    <w:qFormat/>
    <w:rsid w:val="00E57E78"/>
    <w:pPr>
      <w:spacing w:after="0" w:line="480" w:lineRule="auto"/>
      <w:contextualSpacing/>
      <w:jc w:val="center"/>
    </w:pPr>
  </w:style>
  <w:style w:type="table" w:styleId="TableGrid">
    <w:name w:val="Table Grid"/>
    <w:basedOn w:val="TableNormal"/>
    <w:uiPriority w:val="59"/>
    <w:rsid w:val="00E57E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946F2"/>
    <w:pPr>
      <w:tabs>
        <w:tab w:val="center" w:pos="4680"/>
        <w:tab w:val="right" w:pos="9360"/>
      </w:tabs>
      <w:spacing w:after="0"/>
    </w:pPr>
  </w:style>
  <w:style w:type="character" w:customStyle="1" w:styleId="HeaderChar">
    <w:name w:val="Header Char"/>
    <w:basedOn w:val="DefaultParagraphFont"/>
    <w:link w:val="Header"/>
    <w:uiPriority w:val="99"/>
    <w:rsid w:val="00B946F2"/>
    <w:rPr>
      <w:rFonts w:asciiTheme="minorHAnsi" w:hAnsiTheme="minorHAnsi"/>
      <w:sz w:val="24"/>
      <w:szCs w:val="24"/>
    </w:rPr>
  </w:style>
  <w:style w:type="character" w:styleId="PlaceholderText">
    <w:name w:val="Placeholder Text"/>
    <w:basedOn w:val="DefaultParagraphFont"/>
    <w:rsid w:val="00035C60"/>
    <w:rPr>
      <w:color w:val="595959" w:themeColor="text1" w:themeTint="A6"/>
    </w:rPr>
  </w:style>
  <w:style w:type="paragraph" w:styleId="BalloonText">
    <w:name w:val="Balloon Text"/>
    <w:basedOn w:val="Normal"/>
    <w:link w:val="BalloonTextChar"/>
    <w:semiHidden/>
    <w:unhideWhenUsed/>
    <w:rsid w:val="00B72103"/>
    <w:pPr>
      <w:spacing w:after="0"/>
    </w:pPr>
    <w:rPr>
      <w:rFonts w:ascii="Tahoma" w:hAnsi="Tahoma" w:cs="Tahoma"/>
      <w:sz w:val="22"/>
      <w:szCs w:val="16"/>
    </w:rPr>
  </w:style>
  <w:style w:type="character" w:customStyle="1" w:styleId="BalloonTextChar">
    <w:name w:val="Balloon Text Char"/>
    <w:basedOn w:val="DefaultParagraphFont"/>
    <w:link w:val="BalloonText"/>
    <w:semiHidden/>
    <w:rsid w:val="00B72103"/>
    <w:rPr>
      <w:rFonts w:ascii="Tahoma" w:hAnsi="Tahoma" w:cs="Tahoma"/>
      <w:sz w:val="22"/>
      <w:szCs w:val="16"/>
    </w:rPr>
  </w:style>
  <w:style w:type="paragraph" w:styleId="Bibliography">
    <w:name w:val="Bibliography"/>
    <w:basedOn w:val="Normal"/>
    <w:next w:val="Normal"/>
    <w:semiHidden/>
    <w:unhideWhenUsed/>
    <w:rsid w:val="00DD2C6C"/>
  </w:style>
  <w:style w:type="paragraph" w:styleId="BlockText">
    <w:name w:val="Block Text"/>
    <w:basedOn w:val="Normal"/>
    <w:semiHidden/>
    <w:unhideWhenUsed/>
    <w:rsid w:val="005133FE"/>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rFonts w:eastAsiaTheme="minorEastAsia" w:cstheme="minorBidi"/>
      <w:i/>
      <w:iCs/>
      <w:color w:val="365F91" w:themeColor="accent1" w:themeShade="BF"/>
    </w:rPr>
  </w:style>
  <w:style w:type="paragraph" w:styleId="BodyText">
    <w:name w:val="Body Text"/>
    <w:basedOn w:val="Normal"/>
    <w:link w:val="BodyTextChar"/>
    <w:semiHidden/>
    <w:unhideWhenUsed/>
    <w:rsid w:val="00DD2C6C"/>
    <w:pPr>
      <w:spacing w:after="120"/>
    </w:pPr>
  </w:style>
  <w:style w:type="character" w:customStyle="1" w:styleId="BodyTextChar">
    <w:name w:val="Body Text Char"/>
    <w:basedOn w:val="DefaultParagraphFont"/>
    <w:link w:val="BodyText"/>
    <w:semiHidden/>
    <w:rsid w:val="00DD2C6C"/>
    <w:rPr>
      <w:rFonts w:asciiTheme="minorHAnsi" w:hAnsiTheme="minorHAnsi"/>
      <w:sz w:val="24"/>
      <w:szCs w:val="24"/>
    </w:rPr>
  </w:style>
  <w:style w:type="paragraph" w:styleId="BodyText2">
    <w:name w:val="Body Text 2"/>
    <w:basedOn w:val="Normal"/>
    <w:link w:val="BodyText2Char"/>
    <w:semiHidden/>
    <w:unhideWhenUsed/>
    <w:rsid w:val="00DD2C6C"/>
    <w:pPr>
      <w:spacing w:after="120" w:line="480" w:lineRule="auto"/>
    </w:pPr>
  </w:style>
  <w:style w:type="character" w:customStyle="1" w:styleId="BodyText2Char">
    <w:name w:val="Body Text 2 Char"/>
    <w:basedOn w:val="DefaultParagraphFont"/>
    <w:link w:val="BodyText2"/>
    <w:semiHidden/>
    <w:rsid w:val="00DD2C6C"/>
    <w:rPr>
      <w:rFonts w:asciiTheme="minorHAnsi" w:hAnsiTheme="minorHAnsi"/>
      <w:sz w:val="24"/>
      <w:szCs w:val="24"/>
    </w:rPr>
  </w:style>
  <w:style w:type="paragraph" w:styleId="BodyText3">
    <w:name w:val="Body Text 3"/>
    <w:basedOn w:val="Normal"/>
    <w:link w:val="BodyText3Char"/>
    <w:semiHidden/>
    <w:unhideWhenUsed/>
    <w:rsid w:val="00DD2C6C"/>
    <w:pPr>
      <w:spacing w:after="120"/>
    </w:pPr>
    <w:rPr>
      <w:sz w:val="22"/>
      <w:szCs w:val="16"/>
    </w:rPr>
  </w:style>
  <w:style w:type="character" w:customStyle="1" w:styleId="BodyText3Char">
    <w:name w:val="Body Text 3 Char"/>
    <w:basedOn w:val="DefaultParagraphFont"/>
    <w:link w:val="BodyText3"/>
    <w:semiHidden/>
    <w:rsid w:val="00DD2C6C"/>
    <w:rPr>
      <w:rFonts w:asciiTheme="minorHAnsi" w:hAnsiTheme="minorHAnsi"/>
      <w:sz w:val="22"/>
      <w:szCs w:val="16"/>
    </w:rPr>
  </w:style>
  <w:style w:type="paragraph" w:styleId="BodyTextFirstIndent">
    <w:name w:val="Body Text First Indent"/>
    <w:basedOn w:val="BodyText"/>
    <w:link w:val="BodyTextFirstIndentChar"/>
    <w:semiHidden/>
    <w:unhideWhenUsed/>
    <w:rsid w:val="00DD2C6C"/>
    <w:pPr>
      <w:spacing w:after="200"/>
      <w:ind w:firstLine="360"/>
    </w:pPr>
  </w:style>
  <w:style w:type="character" w:customStyle="1" w:styleId="BodyTextFirstIndentChar">
    <w:name w:val="Body Text First Indent Char"/>
    <w:basedOn w:val="BodyTextChar"/>
    <w:link w:val="BodyTextFirstIndent"/>
    <w:semiHidden/>
    <w:rsid w:val="00DD2C6C"/>
    <w:rPr>
      <w:rFonts w:asciiTheme="minorHAnsi" w:hAnsiTheme="minorHAnsi"/>
      <w:sz w:val="24"/>
      <w:szCs w:val="24"/>
    </w:rPr>
  </w:style>
  <w:style w:type="paragraph" w:styleId="BodyTextIndent">
    <w:name w:val="Body Text Indent"/>
    <w:basedOn w:val="Normal"/>
    <w:link w:val="BodyTextIndentChar"/>
    <w:semiHidden/>
    <w:unhideWhenUsed/>
    <w:rsid w:val="00DD2C6C"/>
    <w:pPr>
      <w:spacing w:after="120"/>
      <w:ind w:left="283"/>
    </w:pPr>
  </w:style>
  <w:style w:type="character" w:customStyle="1" w:styleId="BodyTextIndentChar">
    <w:name w:val="Body Text Indent Char"/>
    <w:basedOn w:val="DefaultParagraphFont"/>
    <w:link w:val="BodyTextIndent"/>
    <w:semiHidden/>
    <w:rsid w:val="00DD2C6C"/>
    <w:rPr>
      <w:rFonts w:asciiTheme="minorHAnsi" w:hAnsiTheme="minorHAnsi"/>
      <w:sz w:val="24"/>
      <w:szCs w:val="24"/>
    </w:rPr>
  </w:style>
  <w:style w:type="paragraph" w:styleId="BodyTextFirstIndent2">
    <w:name w:val="Body Text First Indent 2"/>
    <w:basedOn w:val="BodyTextIndent"/>
    <w:link w:val="BodyTextFirstIndent2Char"/>
    <w:semiHidden/>
    <w:unhideWhenUsed/>
    <w:rsid w:val="00DD2C6C"/>
    <w:pPr>
      <w:spacing w:after="200"/>
      <w:ind w:left="360" w:firstLine="360"/>
    </w:pPr>
  </w:style>
  <w:style w:type="character" w:customStyle="1" w:styleId="BodyTextFirstIndent2Char">
    <w:name w:val="Body Text First Indent 2 Char"/>
    <w:basedOn w:val="BodyTextIndentChar"/>
    <w:link w:val="BodyTextFirstIndent2"/>
    <w:semiHidden/>
    <w:rsid w:val="00DD2C6C"/>
    <w:rPr>
      <w:rFonts w:asciiTheme="minorHAnsi" w:hAnsiTheme="minorHAnsi"/>
      <w:sz w:val="24"/>
      <w:szCs w:val="24"/>
    </w:rPr>
  </w:style>
  <w:style w:type="paragraph" w:styleId="BodyTextIndent2">
    <w:name w:val="Body Text Indent 2"/>
    <w:basedOn w:val="Normal"/>
    <w:link w:val="BodyTextIndent2Char"/>
    <w:semiHidden/>
    <w:unhideWhenUsed/>
    <w:rsid w:val="00DD2C6C"/>
    <w:pPr>
      <w:spacing w:after="120" w:line="480" w:lineRule="auto"/>
      <w:ind w:left="283"/>
    </w:pPr>
  </w:style>
  <w:style w:type="character" w:customStyle="1" w:styleId="BodyTextIndent2Char">
    <w:name w:val="Body Text Indent 2 Char"/>
    <w:basedOn w:val="DefaultParagraphFont"/>
    <w:link w:val="BodyTextIndent2"/>
    <w:semiHidden/>
    <w:rsid w:val="00DD2C6C"/>
    <w:rPr>
      <w:rFonts w:asciiTheme="minorHAnsi" w:hAnsiTheme="minorHAnsi"/>
      <w:sz w:val="24"/>
      <w:szCs w:val="24"/>
    </w:rPr>
  </w:style>
  <w:style w:type="paragraph" w:styleId="BodyTextIndent3">
    <w:name w:val="Body Text Indent 3"/>
    <w:basedOn w:val="Normal"/>
    <w:link w:val="BodyTextIndent3Char"/>
    <w:semiHidden/>
    <w:unhideWhenUsed/>
    <w:rsid w:val="00DD2C6C"/>
    <w:pPr>
      <w:spacing w:after="120"/>
      <w:ind w:left="283"/>
    </w:pPr>
    <w:rPr>
      <w:sz w:val="22"/>
      <w:szCs w:val="16"/>
    </w:rPr>
  </w:style>
  <w:style w:type="character" w:customStyle="1" w:styleId="BodyTextIndent3Char">
    <w:name w:val="Body Text Indent 3 Char"/>
    <w:basedOn w:val="DefaultParagraphFont"/>
    <w:link w:val="BodyTextIndent3"/>
    <w:semiHidden/>
    <w:rsid w:val="00DD2C6C"/>
    <w:rPr>
      <w:rFonts w:asciiTheme="minorHAnsi" w:hAnsiTheme="minorHAnsi"/>
      <w:sz w:val="22"/>
      <w:szCs w:val="16"/>
    </w:rPr>
  </w:style>
  <w:style w:type="character" w:styleId="BookTitle">
    <w:name w:val="Book Title"/>
    <w:basedOn w:val="DefaultParagraphFont"/>
    <w:semiHidden/>
    <w:unhideWhenUsed/>
    <w:qFormat/>
    <w:rsid w:val="00DD2C6C"/>
    <w:rPr>
      <w:b/>
      <w:bCs/>
      <w:i/>
      <w:iCs/>
      <w:spacing w:val="5"/>
    </w:rPr>
  </w:style>
  <w:style w:type="paragraph" w:styleId="Caption">
    <w:name w:val="caption"/>
    <w:basedOn w:val="Normal"/>
    <w:next w:val="Normal"/>
    <w:semiHidden/>
    <w:unhideWhenUsed/>
    <w:qFormat/>
    <w:rsid w:val="00DD2C6C"/>
    <w:rPr>
      <w:i/>
      <w:iCs/>
      <w:color w:val="1F497D" w:themeColor="text2"/>
      <w:sz w:val="22"/>
      <w:szCs w:val="18"/>
    </w:rPr>
  </w:style>
  <w:style w:type="paragraph" w:styleId="Closing">
    <w:name w:val="Closing"/>
    <w:basedOn w:val="Normal"/>
    <w:link w:val="ClosingChar"/>
    <w:semiHidden/>
    <w:unhideWhenUsed/>
    <w:rsid w:val="00DD2C6C"/>
    <w:pPr>
      <w:spacing w:after="0"/>
      <w:ind w:left="4252"/>
    </w:pPr>
  </w:style>
  <w:style w:type="character" w:customStyle="1" w:styleId="ClosingChar">
    <w:name w:val="Closing Char"/>
    <w:basedOn w:val="DefaultParagraphFont"/>
    <w:link w:val="Closing"/>
    <w:semiHidden/>
    <w:rsid w:val="00DD2C6C"/>
    <w:rPr>
      <w:rFonts w:asciiTheme="minorHAnsi" w:hAnsiTheme="minorHAnsi"/>
      <w:sz w:val="24"/>
      <w:szCs w:val="24"/>
    </w:rPr>
  </w:style>
  <w:style w:type="table" w:styleId="ColorfulGrid">
    <w:name w:val="Colorful Grid"/>
    <w:basedOn w:val="TableNormal"/>
    <w:uiPriority w:val="73"/>
    <w:semiHidden/>
    <w:unhideWhenUsed/>
    <w:rsid w:val="00DD2C6C"/>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DD2C6C"/>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semiHidden/>
    <w:unhideWhenUsed/>
    <w:rsid w:val="00DD2C6C"/>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semiHidden/>
    <w:unhideWhenUsed/>
    <w:rsid w:val="00DD2C6C"/>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semiHidden/>
    <w:unhideWhenUsed/>
    <w:rsid w:val="00DD2C6C"/>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semiHidden/>
    <w:unhideWhenUsed/>
    <w:rsid w:val="00DD2C6C"/>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semiHidden/>
    <w:unhideWhenUsed/>
    <w:rsid w:val="00DD2C6C"/>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List">
    <w:name w:val="Colorful List"/>
    <w:basedOn w:val="TableNormal"/>
    <w:uiPriority w:val="72"/>
    <w:semiHidden/>
    <w:unhideWhenUsed/>
    <w:rsid w:val="00DD2C6C"/>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DD2C6C"/>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semiHidden/>
    <w:unhideWhenUsed/>
    <w:rsid w:val="00DD2C6C"/>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semiHidden/>
    <w:unhideWhenUsed/>
    <w:rsid w:val="00DD2C6C"/>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semiHidden/>
    <w:unhideWhenUsed/>
    <w:rsid w:val="00DD2C6C"/>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semiHidden/>
    <w:unhideWhenUsed/>
    <w:rsid w:val="00DD2C6C"/>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semiHidden/>
    <w:unhideWhenUsed/>
    <w:rsid w:val="00DD2C6C"/>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Shading">
    <w:name w:val="Colorful Shading"/>
    <w:basedOn w:val="TableNormal"/>
    <w:uiPriority w:val="71"/>
    <w:semiHidden/>
    <w:unhideWhenUsed/>
    <w:rsid w:val="00DD2C6C"/>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DD2C6C"/>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DD2C6C"/>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DD2C6C"/>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semiHidden/>
    <w:unhideWhenUsed/>
    <w:rsid w:val="00DD2C6C"/>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DD2C6C"/>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DD2C6C"/>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semiHidden/>
    <w:unhideWhenUsed/>
    <w:rsid w:val="00DD2C6C"/>
    <w:rPr>
      <w:sz w:val="22"/>
      <w:szCs w:val="16"/>
    </w:rPr>
  </w:style>
  <w:style w:type="paragraph" w:styleId="CommentText">
    <w:name w:val="annotation text"/>
    <w:basedOn w:val="Normal"/>
    <w:link w:val="CommentTextChar"/>
    <w:semiHidden/>
    <w:unhideWhenUsed/>
    <w:rsid w:val="00DD2C6C"/>
    <w:rPr>
      <w:sz w:val="22"/>
      <w:szCs w:val="20"/>
    </w:rPr>
  </w:style>
  <w:style w:type="character" w:customStyle="1" w:styleId="CommentTextChar">
    <w:name w:val="Comment Text Char"/>
    <w:basedOn w:val="DefaultParagraphFont"/>
    <w:link w:val="CommentText"/>
    <w:semiHidden/>
    <w:rsid w:val="00DD2C6C"/>
    <w:rPr>
      <w:rFonts w:asciiTheme="minorHAnsi" w:hAnsiTheme="minorHAnsi"/>
      <w:sz w:val="22"/>
    </w:rPr>
  </w:style>
  <w:style w:type="paragraph" w:styleId="CommentSubject">
    <w:name w:val="annotation subject"/>
    <w:basedOn w:val="CommentText"/>
    <w:next w:val="CommentText"/>
    <w:link w:val="CommentSubjectChar"/>
    <w:semiHidden/>
    <w:unhideWhenUsed/>
    <w:rsid w:val="00DD2C6C"/>
    <w:rPr>
      <w:b/>
      <w:bCs/>
    </w:rPr>
  </w:style>
  <w:style w:type="character" w:customStyle="1" w:styleId="CommentSubjectChar">
    <w:name w:val="Comment Subject Char"/>
    <w:basedOn w:val="CommentTextChar"/>
    <w:link w:val="CommentSubject"/>
    <w:semiHidden/>
    <w:rsid w:val="00DD2C6C"/>
    <w:rPr>
      <w:rFonts w:asciiTheme="minorHAnsi" w:hAnsiTheme="minorHAnsi"/>
      <w:b/>
      <w:bCs/>
      <w:sz w:val="22"/>
    </w:rPr>
  </w:style>
  <w:style w:type="table" w:styleId="DarkList">
    <w:name w:val="Dark List"/>
    <w:basedOn w:val="TableNormal"/>
    <w:uiPriority w:val="70"/>
    <w:semiHidden/>
    <w:unhideWhenUsed/>
    <w:rsid w:val="00DD2C6C"/>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DD2C6C"/>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semiHidden/>
    <w:unhideWhenUsed/>
    <w:rsid w:val="00DD2C6C"/>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semiHidden/>
    <w:unhideWhenUsed/>
    <w:rsid w:val="00DD2C6C"/>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semiHidden/>
    <w:unhideWhenUsed/>
    <w:rsid w:val="00DD2C6C"/>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semiHidden/>
    <w:unhideWhenUsed/>
    <w:rsid w:val="00DD2C6C"/>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semiHidden/>
    <w:unhideWhenUsed/>
    <w:rsid w:val="00DD2C6C"/>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ate">
    <w:name w:val="Date"/>
    <w:basedOn w:val="Normal"/>
    <w:next w:val="Normal"/>
    <w:link w:val="DateChar"/>
    <w:semiHidden/>
    <w:unhideWhenUsed/>
    <w:rsid w:val="00DD2C6C"/>
  </w:style>
  <w:style w:type="character" w:customStyle="1" w:styleId="DateChar">
    <w:name w:val="Date Char"/>
    <w:basedOn w:val="DefaultParagraphFont"/>
    <w:link w:val="Date"/>
    <w:semiHidden/>
    <w:rsid w:val="00DD2C6C"/>
    <w:rPr>
      <w:rFonts w:asciiTheme="minorHAnsi" w:hAnsiTheme="minorHAnsi"/>
      <w:sz w:val="24"/>
      <w:szCs w:val="24"/>
    </w:rPr>
  </w:style>
  <w:style w:type="paragraph" w:styleId="DocumentMap">
    <w:name w:val="Document Map"/>
    <w:basedOn w:val="Normal"/>
    <w:link w:val="DocumentMapChar"/>
    <w:semiHidden/>
    <w:unhideWhenUsed/>
    <w:rsid w:val="00DD2C6C"/>
    <w:pPr>
      <w:spacing w:after="0"/>
    </w:pPr>
    <w:rPr>
      <w:rFonts w:ascii="Segoe UI" w:hAnsi="Segoe UI" w:cs="Segoe UI"/>
      <w:sz w:val="22"/>
      <w:szCs w:val="16"/>
    </w:rPr>
  </w:style>
  <w:style w:type="character" w:customStyle="1" w:styleId="DocumentMapChar">
    <w:name w:val="Document Map Char"/>
    <w:basedOn w:val="DefaultParagraphFont"/>
    <w:link w:val="DocumentMap"/>
    <w:semiHidden/>
    <w:rsid w:val="00DD2C6C"/>
    <w:rPr>
      <w:rFonts w:ascii="Segoe UI" w:hAnsi="Segoe UI" w:cs="Segoe UI"/>
      <w:sz w:val="22"/>
      <w:szCs w:val="16"/>
    </w:rPr>
  </w:style>
  <w:style w:type="paragraph" w:styleId="E-mailSignature">
    <w:name w:val="E-mail Signature"/>
    <w:basedOn w:val="Normal"/>
    <w:link w:val="E-mailSignatureChar"/>
    <w:semiHidden/>
    <w:unhideWhenUsed/>
    <w:rsid w:val="00DD2C6C"/>
    <w:pPr>
      <w:spacing w:after="0"/>
    </w:pPr>
  </w:style>
  <w:style w:type="character" w:customStyle="1" w:styleId="E-mailSignatureChar">
    <w:name w:val="E-mail Signature Char"/>
    <w:basedOn w:val="DefaultParagraphFont"/>
    <w:link w:val="E-mailSignature"/>
    <w:semiHidden/>
    <w:rsid w:val="00DD2C6C"/>
    <w:rPr>
      <w:rFonts w:asciiTheme="minorHAnsi" w:hAnsiTheme="minorHAnsi"/>
      <w:sz w:val="24"/>
      <w:szCs w:val="24"/>
    </w:rPr>
  </w:style>
  <w:style w:type="character" w:styleId="Emphasis">
    <w:name w:val="Emphasis"/>
    <w:basedOn w:val="DefaultParagraphFont"/>
    <w:semiHidden/>
    <w:qFormat/>
    <w:rsid w:val="00DD2C6C"/>
    <w:rPr>
      <w:i/>
      <w:iCs/>
    </w:rPr>
  </w:style>
  <w:style w:type="character" w:styleId="EndnoteReference">
    <w:name w:val="endnote reference"/>
    <w:basedOn w:val="DefaultParagraphFont"/>
    <w:semiHidden/>
    <w:unhideWhenUsed/>
    <w:rsid w:val="00DD2C6C"/>
    <w:rPr>
      <w:vertAlign w:val="superscript"/>
    </w:rPr>
  </w:style>
  <w:style w:type="paragraph" w:styleId="EndnoteText">
    <w:name w:val="endnote text"/>
    <w:basedOn w:val="Normal"/>
    <w:link w:val="EndnoteTextChar"/>
    <w:semiHidden/>
    <w:unhideWhenUsed/>
    <w:rsid w:val="00DD2C6C"/>
    <w:pPr>
      <w:spacing w:after="0"/>
    </w:pPr>
    <w:rPr>
      <w:sz w:val="22"/>
      <w:szCs w:val="20"/>
    </w:rPr>
  </w:style>
  <w:style w:type="character" w:customStyle="1" w:styleId="EndnoteTextChar">
    <w:name w:val="Endnote Text Char"/>
    <w:basedOn w:val="DefaultParagraphFont"/>
    <w:link w:val="EndnoteText"/>
    <w:semiHidden/>
    <w:rsid w:val="00DD2C6C"/>
    <w:rPr>
      <w:rFonts w:asciiTheme="minorHAnsi" w:hAnsiTheme="minorHAnsi"/>
      <w:sz w:val="22"/>
    </w:rPr>
  </w:style>
  <w:style w:type="paragraph" w:styleId="EnvelopeAddress">
    <w:name w:val="envelope address"/>
    <w:basedOn w:val="Normal"/>
    <w:semiHidden/>
    <w:unhideWhenUsed/>
    <w:rsid w:val="00DD2C6C"/>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semiHidden/>
    <w:unhideWhenUsed/>
    <w:rsid w:val="00DD2C6C"/>
    <w:pPr>
      <w:spacing w:after="0"/>
    </w:pPr>
    <w:rPr>
      <w:rFonts w:asciiTheme="majorHAnsi" w:eastAsiaTheme="majorEastAsia" w:hAnsiTheme="majorHAnsi" w:cstheme="majorBidi"/>
      <w:sz w:val="22"/>
      <w:szCs w:val="20"/>
    </w:rPr>
  </w:style>
  <w:style w:type="character" w:styleId="FollowedHyperlink">
    <w:name w:val="FollowedHyperlink"/>
    <w:basedOn w:val="DefaultParagraphFont"/>
    <w:semiHidden/>
    <w:unhideWhenUsed/>
    <w:rsid w:val="00DD2C6C"/>
    <w:rPr>
      <w:color w:val="800080" w:themeColor="followedHyperlink"/>
      <w:u w:val="single"/>
    </w:rPr>
  </w:style>
  <w:style w:type="character" w:styleId="FootnoteReference">
    <w:name w:val="footnote reference"/>
    <w:basedOn w:val="DefaultParagraphFont"/>
    <w:semiHidden/>
    <w:unhideWhenUsed/>
    <w:rsid w:val="00DD2C6C"/>
    <w:rPr>
      <w:vertAlign w:val="superscript"/>
    </w:rPr>
  </w:style>
  <w:style w:type="paragraph" w:styleId="FootnoteText">
    <w:name w:val="footnote text"/>
    <w:basedOn w:val="Normal"/>
    <w:link w:val="FootnoteTextChar"/>
    <w:semiHidden/>
    <w:unhideWhenUsed/>
    <w:rsid w:val="00DD2C6C"/>
    <w:pPr>
      <w:spacing w:after="0"/>
    </w:pPr>
    <w:rPr>
      <w:sz w:val="22"/>
      <w:szCs w:val="20"/>
    </w:rPr>
  </w:style>
  <w:style w:type="character" w:customStyle="1" w:styleId="FootnoteTextChar">
    <w:name w:val="Footnote Text Char"/>
    <w:basedOn w:val="DefaultParagraphFont"/>
    <w:link w:val="FootnoteText"/>
    <w:semiHidden/>
    <w:rsid w:val="00DD2C6C"/>
    <w:rPr>
      <w:rFonts w:asciiTheme="minorHAnsi" w:hAnsiTheme="minorHAnsi"/>
      <w:sz w:val="22"/>
    </w:rPr>
  </w:style>
  <w:style w:type="table" w:styleId="GridTable1Light">
    <w:name w:val="Grid Table 1 Light"/>
    <w:basedOn w:val="TableNormal"/>
    <w:uiPriority w:val="46"/>
    <w:rsid w:val="00DD2C6C"/>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DD2C6C"/>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DD2C6C"/>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DD2C6C"/>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DD2C6C"/>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DD2C6C"/>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DD2C6C"/>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DD2C6C"/>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DD2C6C"/>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2-Accent2">
    <w:name w:val="Grid Table 2 Accent 2"/>
    <w:basedOn w:val="TableNormal"/>
    <w:uiPriority w:val="47"/>
    <w:rsid w:val="00DD2C6C"/>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2-Accent3">
    <w:name w:val="Grid Table 2 Accent 3"/>
    <w:basedOn w:val="TableNormal"/>
    <w:uiPriority w:val="47"/>
    <w:rsid w:val="00DD2C6C"/>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4">
    <w:name w:val="Grid Table 2 Accent 4"/>
    <w:basedOn w:val="TableNormal"/>
    <w:uiPriority w:val="47"/>
    <w:rsid w:val="00DD2C6C"/>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2-Accent5">
    <w:name w:val="Grid Table 2 Accent 5"/>
    <w:basedOn w:val="TableNormal"/>
    <w:uiPriority w:val="47"/>
    <w:rsid w:val="00DD2C6C"/>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2-Accent6">
    <w:name w:val="Grid Table 2 Accent 6"/>
    <w:basedOn w:val="TableNormal"/>
    <w:uiPriority w:val="47"/>
    <w:rsid w:val="00DD2C6C"/>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3">
    <w:name w:val="Grid Table 3"/>
    <w:basedOn w:val="TableNormal"/>
    <w:uiPriority w:val="48"/>
    <w:rsid w:val="00DD2C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DD2C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3-Accent2">
    <w:name w:val="Grid Table 3 Accent 2"/>
    <w:basedOn w:val="TableNormal"/>
    <w:uiPriority w:val="48"/>
    <w:rsid w:val="00DD2C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3-Accent3">
    <w:name w:val="Grid Table 3 Accent 3"/>
    <w:basedOn w:val="TableNormal"/>
    <w:uiPriority w:val="48"/>
    <w:rsid w:val="00DD2C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3-Accent4">
    <w:name w:val="Grid Table 3 Accent 4"/>
    <w:basedOn w:val="TableNormal"/>
    <w:uiPriority w:val="48"/>
    <w:rsid w:val="00DD2C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3-Accent5">
    <w:name w:val="Grid Table 3 Accent 5"/>
    <w:basedOn w:val="TableNormal"/>
    <w:uiPriority w:val="48"/>
    <w:rsid w:val="00DD2C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3-Accent6">
    <w:name w:val="Grid Table 3 Accent 6"/>
    <w:basedOn w:val="TableNormal"/>
    <w:uiPriority w:val="48"/>
    <w:rsid w:val="00DD2C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GridTable4">
    <w:name w:val="Grid Table 4"/>
    <w:basedOn w:val="TableNormal"/>
    <w:uiPriority w:val="49"/>
    <w:rsid w:val="00DD2C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DD2C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4-Accent2">
    <w:name w:val="Grid Table 4 Accent 2"/>
    <w:basedOn w:val="TableNormal"/>
    <w:uiPriority w:val="49"/>
    <w:rsid w:val="00DD2C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4-Accent3">
    <w:name w:val="Grid Table 4 Accent 3"/>
    <w:basedOn w:val="TableNormal"/>
    <w:uiPriority w:val="49"/>
    <w:rsid w:val="00DD2C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Accent4">
    <w:name w:val="Grid Table 4 Accent 4"/>
    <w:basedOn w:val="TableNormal"/>
    <w:uiPriority w:val="49"/>
    <w:rsid w:val="00DD2C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4-Accent5">
    <w:name w:val="Grid Table 4 Accent 5"/>
    <w:basedOn w:val="TableNormal"/>
    <w:uiPriority w:val="49"/>
    <w:rsid w:val="00DD2C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6">
    <w:name w:val="Grid Table 4 Accent 6"/>
    <w:basedOn w:val="TableNormal"/>
    <w:uiPriority w:val="49"/>
    <w:rsid w:val="00DD2C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5Dark">
    <w:name w:val="Grid Table 5 Dark"/>
    <w:basedOn w:val="TableNormal"/>
    <w:uiPriority w:val="50"/>
    <w:rsid w:val="00DD2C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DD2C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GridTable5Dark-Accent2">
    <w:name w:val="Grid Table 5 Dark Accent 2"/>
    <w:basedOn w:val="TableNormal"/>
    <w:uiPriority w:val="50"/>
    <w:rsid w:val="00DD2C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GridTable5Dark-Accent3">
    <w:name w:val="Grid Table 5 Dark Accent 3"/>
    <w:basedOn w:val="TableNormal"/>
    <w:uiPriority w:val="50"/>
    <w:rsid w:val="00DD2C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GridTable5Dark-Accent4">
    <w:name w:val="Grid Table 5 Dark Accent 4"/>
    <w:basedOn w:val="TableNormal"/>
    <w:uiPriority w:val="50"/>
    <w:rsid w:val="00DD2C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GridTable5Dark-Accent5">
    <w:name w:val="Grid Table 5 Dark Accent 5"/>
    <w:basedOn w:val="TableNormal"/>
    <w:uiPriority w:val="50"/>
    <w:rsid w:val="00DD2C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GridTable5Dark-Accent6">
    <w:name w:val="Grid Table 5 Dark Accent 6"/>
    <w:basedOn w:val="TableNormal"/>
    <w:uiPriority w:val="50"/>
    <w:rsid w:val="00DD2C6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GridTable6Colorful">
    <w:name w:val="Grid Table 6 Colorful"/>
    <w:basedOn w:val="TableNormal"/>
    <w:uiPriority w:val="51"/>
    <w:rsid w:val="00DD2C6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DD2C6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GridTable6Colorful-Accent2">
    <w:name w:val="Grid Table 6 Colorful Accent 2"/>
    <w:basedOn w:val="TableNormal"/>
    <w:uiPriority w:val="51"/>
    <w:rsid w:val="00DD2C6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GridTable6Colorful-Accent3">
    <w:name w:val="Grid Table 6 Colorful Accent 3"/>
    <w:basedOn w:val="TableNormal"/>
    <w:uiPriority w:val="51"/>
    <w:rsid w:val="00DD2C6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4">
    <w:name w:val="Grid Table 6 Colorful Accent 4"/>
    <w:basedOn w:val="TableNormal"/>
    <w:uiPriority w:val="51"/>
    <w:rsid w:val="00DD2C6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GridTable6Colorful-Accent5">
    <w:name w:val="Grid Table 6 Colorful Accent 5"/>
    <w:basedOn w:val="TableNormal"/>
    <w:uiPriority w:val="51"/>
    <w:rsid w:val="00DD2C6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6Colorful-Accent6">
    <w:name w:val="Grid Table 6 Colorful Accent 6"/>
    <w:basedOn w:val="TableNormal"/>
    <w:uiPriority w:val="51"/>
    <w:rsid w:val="00DD2C6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7Colorful">
    <w:name w:val="Grid Table 7 Colorful"/>
    <w:basedOn w:val="TableNormal"/>
    <w:uiPriority w:val="52"/>
    <w:rsid w:val="00DD2C6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DD2C6C"/>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GridTable7Colorful-Accent2">
    <w:name w:val="Grid Table 7 Colorful Accent 2"/>
    <w:basedOn w:val="TableNormal"/>
    <w:uiPriority w:val="52"/>
    <w:rsid w:val="00DD2C6C"/>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GridTable7Colorful-Accent3">
    <w:name w:val="Grid Table 7 Colorful Accent 3"/>
    <w:basedOn w:val="TableNormal"/>
    <w:uiPriority w:val="52"/>
    <w:rsid w:val="00DD2C6C"/>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7Colorful-Accent4">
    <w:name w:val="Grid Table 7 Colorful Accent 4"/>
    <w:basedOn w:val="TableNormal"/>
    <w:uiPriority w:val="52"/>
    <w:rsid w:val="00DD2C6C"/>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GridTable7Colorful-Accent5">
    <w:name w:val="Grid Table 7 Colorful Accent 5"/>
    <w:basedOn w:val="TableNormal"/>
    <w:uiPriority w:val="52"/>
    <w:rsid w:val="00DD2C6C"/>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GridTable7Colorful-Accent6">
    <w:name w:val="Grid Table 7 Colorful Accent 6"/>
    <w:basedOn w:val="TableNormal"/>
    <w:uiPriority w:val="52"/>
    <w:rsid w:val="00DD2C6C"/>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customStyle="1" w:styleId="Hashtag1">
    <w:name w:val="Hashtag1"/>
    <w:basedOn w:val="DefaultParagraphFont"/>
    <w:semiHidden/>
    <w:unhideWhenUsed/>
    <w:rsid w:val="00DD2C6C"/>
    <w:rPr>
      <w:color w:val="2B579A"/>
      <w:shd w:val="clear" w:color="auto" w:fill="E6E6E6"/>
    </w:rPr>
  </w:style>
  <w:style w:type="character" w:styleId="HTMLAcronym">
    <w:name w:val="HTML Acronym"/>
    <w:basedOn w:val="DefaultParagraphFont"/>
    <w:semiHidden/>
    <w:unhideWhenUsed/>
    <w:rsid w:val="00DD2C6C"/>
  </w:style>
  <w:style w:type="paragraph" w:styleId="HTMLAddress">
    <w:name w:val="HTML Address"/>
    <w:basedOn w:val="Normal"/>
    <w:link w:val="HTMLAddressChar"/>
    <w:semiHidden/>
    <w:unhideWhenUsed/>
    <w:rsid w:val="00DD2C6C"/>
    <w:pPr>
      <w:spacing w:after="0"/>
    </w:pPr>
    <w:rPr>
      <w:i/>
      <w:iCs/>
    </w:rPr>
  </w:style>
  <w:style w:type="character" w:customStyle="1" w:styleId="HTMLAddressChar">
    <w:name w:val="HTML Address Char"/>
    <w:basedOn w:val="DefaultParagraphFont"/>
    <w:link w:val="HTMLAddress"/>
    <w:semiHidden/>
    <w:rsid w:val="00DD2C6C"/>
    <w:rPr>
      <w:rFonts w:asciiTheme="minorHAnsi" w:hAnsiTheme="minorHAnsi"/>
      <w:i/>
      <w:iCs/>
      <w:sz w:val="24"/>
      <w:szCs w:val="24"/>
    </w:rPr>
  </w:style>
  <w:style w:type="character" w:styleId="HTMLCite">
    <w:name w:val="HTML Cite"/>
    <w:basedOn w:val="DefaultParagraphFont"/>
    <w:semiHidden/>
    <w:unhideWhenUsed/>
    <w:rsid w:val="00DD2C6C"/>
    <w:rPr>
      <w:i/>
      <w:iCs/>
    </w:rPr>
  </w:style>
  <w:style w:type="character" w:styleId="HTMLCode">
    <w:name w:val="HTML Code"/>
    <w:basedOn w:val="DefaultParagraphFont"/>
    <w:semiHidden/>
    <w:unhideWhenUsed/>
    <w:rsid w:val="00DD2C6C"/>
    <w:rPr>
      <w:rFonts w:ascii="Consolas" w:hAnsi="Consolas"/>
      <w:sz w:val="22"/>
      <w:szCs w:val="20"/>
    </w:rPr>
  </w:style>
  <w:style w:type="character" w:styleId="HTMLDefinition">
    <w:name w:val="HTML Definition"/>
    <w:basedOn w:val="DefaultParagraphFont"/>
    <w:semiHidden/>
    <w:unhideWhenUsed/>
    <w:rsid w:val="00DD2C6C"/>
    <w:rPr>
      <w:i/>
      <w:iCs/>
    </w:rPr>
  </w:style>
  <w:style w:type="character" w:styleId="HTMLKeyboard">
    <w:name w:val="HTML Keyboard"/>
    <w:basedOn w:val="DefaultParagraphFont"/>
    <w:semiHidden/>
    <w:unhideWhenUsed/>
    <w:rsid w:val="00DD2C6C"/>
    <w:rPr>
      <w:rFonts w:ascii="Consolas" w:hAnsi="Consolas"/>
      <w:sz w:val="22"/>
      <w:szCs w:val="20"/>
    </w:rPr>
  </w:style>
  <w:style w:type="paragraph" w:styleId="HTMLPreformatted">
    <w:name w:val="HTML Preformatted"/>
    <w:basedOn w:val="Normal"/>
    <w:link w:val="HTMLPreformattedChar"/>
    <w:semiHidden/>
    <w:unhideWhenUsed/>
    <w:rsid w:val="00DD2C6C"/>
    <w:pPr>
      <w:spacing w:after="0"/>
    </w:pPr>
    <w:rPr>
      <w:rFonts w:ascii="Consolas" w:hAnsi="Consolas"/>
      <w:sz w:val="22"/>
      <w:szCs w:val="20"/>
    </w:rPr>
  </w:style>
  <w:style w:type="character" w:customStyle="1" w:styleId="HTMLPreformattedChar">
    <w:name w:val="HTML Preformatted Char"/>
    <w:basedOn w:val="DefaultParagraphFont"/>
    <w:link w:val="HTMLPreformatted"/>
    <w:semiHidden/>
    <w:rsid w:val="00DD2C6C"/>
    <w:rPr>
      <w:rFonts w:ascii="Consolas" w:hAnsi="Consolas"/>
      <w:sz w:val="22"/>
    </w:rPr>
  </w:style>
  <w:style w:type="character" w:styleId="HTMLSample">
    <w:name w:val="HTML Sample"/>
    <w:basedOn w:val="DefaultParagraphFont"/>
    <w:semiHidden/>
    <w:unhideWhenUsed/>
    <w:rsid w:val="00DD2C6C"/>
    <w:rPr>
      <w:rFonts w:ascii="Consolas" w:hAnsi="Consolas"/>
      <w:sz w:val="24"/>
      <w:szCs w:val="24"/>
    </w:rPr>
  </w:style>
  <w:style w:type="character" w:styleId="HTMLTypewriter">
    <w:name w:val="HTML Typewriter"/>
    <w:basedOn w:val="DefaultParagraphFont"/>
    <w:semiHidden/>
    <w:unhideWhenUsed/>
    <w:rsid w:val="00DD2C6C"/>
    <w:rPr>
      <w:rFonts w:ascii="Consolas" w:hAnsi="Consolas"/>
      <w:sz w:val="22"/>
      <w:szCs w:val="20"/>
    </w:rPr>
  </w:style>
  <w:style w:type="character" w:styleId="HTMLVariable">
    <w:name w:val="HTML Variable"/>
    <w:basedOn w:val="DefaultParagraphFont"/>
    <w:semiHidden/>
    <w:unhideWhenUsed/>
    <w:rsid w:val="00DD2C6C"/>
    <w:rPr>
      <w:i/>
      <w:iCs/>
    </w:rPr>
  </w:style>
  <w:style w:type="character" w:styleId="Hyperlink">
    <w:name w:val="Hyperlink"/>
    <w:basedOn w:val="DefaultParagraphFont"/>
    <w:semiHidden/>
    <w:unhideWhenUsed/>
    <w:rsid w:val="00DD2C6C"/>
    <w:rPr>
      <w:color w:val="0000FF" w:themeColor="hyperlink"/>
      <w:u w:val="single"/>
    </w:rPr>
  </w:style>
  <w:style w:type="paragraph" w:styleId="Index1">
    <w:name w:val="index 1"/>
    <w:basedOn w:val="Normal"/>
    <w:next w:val="Normal"/>
    <w:autoRedefine/>
    <w:semiHidden/>
    <w:unhideWhenUsed/>
    <w:rsid w:val="00DD2C6C"/>
    <w:pPr>
      <w:spacing w:after="0"/>
      <w:ind w:left="240" w:hanging="240"/>
    </w:pPr>
  </w:style>
  <w:style w:type="paragraph" w:styleId="Index2">
    <w:name w:val="index 2"/>
    <w:basedOn w:val="Normal"/>
    <w:next w:val="Normal"/>
    <w:autoRedefine/>
    <w:semiHidden/>
    <w:unhideWhenUsed/>
    <w:rsid w:val="00DD2C6C"/>
    <w:pPr>
      <w:spacing w:after="0"/>
      <w:ind w:left="480" w:hanging="240"/>
    </w:pPr>
  </w:style>
  <w:style w:type="paragraph" w:styleId="Index3">
    <w:name w:val="index 3"/>
    <w:basedOn w:val="Normal"/>
    <w:next w:val="Normal"/>
    <w:autoRedefine/>
    <w:semiHidden/>
    <w:unhideWhenUsed/>
    <w:rsid w:val="00DD2C6C"/>
    <w:pPr>
      <w:spacing w:after="0"/>
      <w:ind w:left="720" w:hanging="240"/>
    </w:pPr>
  </w:style>
  <w:style w:type="paragraph" w:styleId="Index4">
    <w:name w:val="index 4"/>
    <w:basedOn w:val="Normal"/>
    <w:next w:val="Normal"/>
    <w:autoRedefine/>
    <w:semiHidden/>
    <w:unhideWhenUsed/>
    <w:rsid w:val="00DD2C6C"/>
    <w:pPr>
      <w:spacing w:after="0"/>
      <w:ind w:left="960" w:hanging="240"/>
    </w:pPr>
  </w:style>
  <w:style w:type="paragraph" w:styleId="Index5">
    <w:name w:val="index 5"/>
    <w:basedOn w:val="Normal"/>
    <w:next w:val="Normal"/>
    <w:autoRedefine/>
    <w:semiHidden/>
    <w:unhideWhenUsed/>
    <w:rsid w:val="00DD2C6C"/>
    <w:pPr>
      <w:spacing w:after="0"/>
      <w:ind w:left="1200" w:hanging="240"/>
    </w:pPr>
  </w:style>
  <w:style w:type="paragraph" w:styleId="Index6">
    <w:name w:val="index 6"/>
    <w:basedOn w:val="Normal"/>
    <w:next w:val="Normal"/>
    <w:autoRedefine/>
    <w:semiHidden/>
    <w:unhideWhenUsed/>
    <w:rsid w:val="00DD2C6C"/>
    <w:pPr>
      <w:spacing w:after="0"/>
      <w:ind w:left="1440" w:hanging="240"/>
    </w:pPr>
  </w:style>
  <w:style w:type="paragraph" w:styleId="Index7">
    <w:name w:val="index 7"/>
    <w:basedOn w:val="Normal"/>
    <w:next w:val="Normal"/>
    <w:autoRedefine/>
    <w:semiHidden/>
    <w:unhideWhenUsed/>
    <w:rsid w:val="00DD2C6C"/>
    <w:pPr>
      <w:spacing w:after="0"/>
      <w:ind w:left="1680" w:hanging="240"/>
    </w:pPr>
  </w:style>
  <w:style w:type="paragraph" w:styleId="Index8">
    <w:name w:val="index 8"/>
    <w:basedOn w:val="Normal"/>
    <w:next w:val="Normal"/>
    <w:autoRedefine/>
    <w:semiHidden/>
    <w:unhideWhenUsed/>
    <w:rsid w:val="00DD2C6C"/>
    <w:pPr>
      <w:spacing w:after="0"/>
      <w:ind w:left="1920" w:hanging="240"/>
    </w:pPr>
  </w:style>
  <w:style w:type="paragraph" w:styleId="Index9">
    <w:name w:val="index 9"/>
    <w:basedOn w:val="Normal"/>
    <w:next w:val="Normal"/>
    <w:autoRedefine/>
    <w:semiHidden/>
    <w:unhideWhenUsed/>
    <w:rsid w:val="00DD2C6C"/>
    <w:pPr>
      <w:spacing w:after="0"/>
      <w:ind w:left="2160" w:hanging="240"/>
    </w:pPr>
  </w:style>
  <w:style w:type="paragraph" w:styleId="IndexHeading">
    <w:name w:val="index heading"/>
    <w:basedOn w:val="Normal"/>
    <w:next w:val="Index1"/>
    <w:semiHidden/>
    <w:unhideWhenUsed/>
    <w:rsid w:val="00DD2C6C"/>
    <w:rPr>
      <w:rFonts w:asciiTheme="majorHAnsi" w:eastAsiaTheme="majorEastAsia" w:hAnsiTheme="majorHAnsi" w:cstheme="majorBidi"/>
      <w:b/>
      <w:bCs/>
    </w:rPr>
  </w:style>
  <w:style w:type="character" w:styleId="IntenseEmphasis">
    <w:name w:val="Intense Emphasis"/>
    <w:basedOn w:val="DefaultParagraphFont"/>
    <w:semiHidden/>
    <w:qFormat/>
    <w:rsid w:val="00035C60"/>
    <w:rPr>
      <w:i/>
      <w:iCs/>
      <w:color w:val="365F91" w:themeColor="accent1" w:themeShade="BF"/>
    </w:rPr>
  </w:style>
  <w:style w:type="paragraph" w:styleId="IntenseQuote">
    <w:name w:val="Intense Quote"/>
    <w:basedOn w:val="Normal"/>
    <w:next w:val="Normal"/>
    <w:link w:val="IntenseQuoteChar"/>
    <w:semiHidden/>
    <w:qFormat/>
    <w:rsid w:val="0088328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semiHidden/>
    <w:rsid w:val="00CD62AE"/>
    <w:rPr>
      <w:rFonts w:ascii="Courier New" w:hAnsi="Courier New"/>
      <w:i/>
      <w:iCs/>
      <w:color w:val="365F91" w:themeColor="accent1" w:themeShade="BF"/>
      <w:lang w:val="en-GB"/>
    </w:rPr>
  </w:style>
  <w:style w:type="character" w:styleId="IntenseReference">
    <w:name w:val="Intense Reference"/>
    <w:basedOn w:val="DefaultParagraphFont"/>
    <w:semiHidden/>
    <w:unhideWhenUsed/>
    <w:qFormat/>
    <w:rsid w:val="00035C60"/>
    <w:rPr>
      <w:b/>
      <w:bCs/>
      <w:caps w:val="0"/>
      <w:smallCaps/>
      <w:color w:val="365F91" w:themeColor="accent1" w:themeShade="BF"/>
      <w:spacing w:val="5"/>
    </w:rPr>
  </w:style>
  <w:style w:type="table" w:styleId="LightGrid">
    <w:name w:val="Light Grid"/>
    <w:basedOn w:val="TableNormal"/>
    <w:uiPriority w:val="62"/>
    <w:semiHidden/>
    <w:unhideWhenUsed/>
    <w:rsid w:val="00DD2C6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DD2C6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semiHidden/>
    <w:unhideWhenUsed/>
    <w:rsid w:val="00DD2C6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semiHidden/>
    <w:unhideWhenUsed/>
    <w:rsid w:val="00DD2C6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semiHidden/>
    <w:unhideWhenUsed/>
    <w:rsid w:val="00DD2C6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semiHidden/>
    <w:unhideWhenUsed/>
    <w:rsid w:val="00DD2C6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semiHidden/>
    <w:unhideWhenUsed/>
    <w:rsid w:val="00DD2C6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ghtList">
    <w:name w:val="Light List"/>
    <w:basedOn w:val="TableNormal"/>
    <w:uiPriority w:val="61"/>
    <w:semiHidden/>
    <w:unhideWhenUsed/>
    <w:rsid w:val="00DD2C6C"/>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DD2C6C"/>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semiHidden/>
    <w:unhideWhenUsed/>
    <w:rsid w:val="00DD2C6C"/>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semiHidden/>
    <w:unhideWhenUsed/>
    <w:rsid w:val="00DD2C6C"/>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semiHidden/>
    <w:unhideWhenUsed/>
    <w:rsid w:val="00DD2C6C"/>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semiHidden/>
    <w:unhideWhenUsed/>
    <w:rsid w:val="00DD2C6C"/>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semiHidden/>
    <w:unhideWhenUsed/>
    <w:rsid w:val="00DD2C6C"/>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Shading">
    <w:name w:val="Light Shading"/>
    <w:basedOn w:val="TableNormal"/>
    <w:uiPriority w:val="60"/>
    <w:semiHidden/>
    <w:unhideWhenUsed/>
    <w:rsid w:val="00DD2C6C"/>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DD2C6C"/>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semiHidden/>
    <w:unhideWhenUsed/>
    <w:rsid w:val="00DD2C6C"/>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semiHidden/>
    <w:unhideWhenUsed/>
    <w:rsid w:val="00DD2C6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semiHidden/>
    <w:unhideWhenUsed/>
    <w:rsid w:val="00DD2C6C"/>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semiHidden/>
    <w:unhideWhenUsed/>
    <w:rsid w:val="00DD2C6C"/>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semiHidden/>
    <w:unhideWhenUsed/>
    <w:rsid w:val="00DD2C6C"/>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character" w:styleId="LineNumber">
    <w:name w:val="line number"/>
    <w:basedOn w:val="DefaultParagraphFont"/>
    <w:semiHidden/>
    <w:unhideWhenUsed/>
    <w:rsid w:val="00DD2C6C"/>
  </w:style>
  <w:style w:type="paragraph" w:styleId="List">
    <w:name w:val="List"/>
    <w:basedOn w:val="Normal"/>
    <w:semiHidden/>
    <w:unhideWhenUsed/>
    <w:rsid w:val="00DD2C6C"/>
    <w:pPr>
      <w:ind w:left="283" w:hanging="283"/>
      <w:contextualSpacing/>
    </w:pPr>
  </w:style>
  <w:style w:type="paragraph" w:styleId="List2">
    <w:name w:val="List 2"/>
    <w:basedOn w:val="Normal"/>
    <w:semiHidden/>
    <w:unhideWhenUsed/>
    <w:rsid w:val="00DD2C6C"/>
    <w:pPr>
      <w:ind w:left="566" w:hanging="283"/>
      <w:contextualSpacing/>
    </w:pPr>
  </w:style>
  <w:style w:type="paragraph" w:styleId="List3">
    <w:name w:val="List 3"/>
    <w:basedOn w:val="Normal"/>
    <w:semiHidden/>
    <w:unhideWhenUsed/>
    <w:rsid w:val="00DD2C6C"/>
    <w:pPr>
      <w:ind w:left="849" w:hanging="283"/>
      <w:contextualSpacing/>
    </w:pPr>
  </w:style>
  <w:style w:type="paragraph" w:styleId="List4">
    <w:name w:val="List 4"/>
    <w:basedOn w:val="Normal"/>
    <w:semiHidden/>
    <w:unhideWhenUsed/>
    <w:rsid w:val="00DD2C6C"/>
    <w:pPr>
      <w:ind w:left="1132" w:hanging="283"/>
      <w:contextualSpacing/>
    </w:pPr>
  </w:style>
  <w:style w:type="paragraph" w:styleId="List5">
    <w:name w:val="List 5"/>
    <w:basedOn w:val="Normal"/>
    <w:semiHidden/>
    <w:unhideWhenUsed/>
    <w:rsid w:val="00DD2C6C"/>
    <w:pPr>
      <w:ind w:left="1415" w:hanging="283"/>
      <w:contextualSpacing/>
    </w:pPr>
  </w:style>
  <w:style w:type="paragraph" w:styleId="ListBullet">
    <w:name w:val="List Bullet"/>
    <w:basedOn w:val="Normal"/>
    <w:semiHidden/>
    <w:unhideWhenUsed/>
    <w:rsid w:val="00DD2C6C"/>
    <w:pPr>
      <w:numPr>
        <w:numId w:val="1"/>
      </w:numPr>
      <w:contextualSpacing/>
    </w:pPr>
  </w:style>
  <w:style w:type="paragraph" w:styleId="ListBullet2">
    <w:name w:val="List Bullet 2"/>
    <w:basedOn w:val="Normal"/>
    <w:semiHidden/>
    <w:unhideWhenUsed/>
    <w:rsid w:val="00DD2C6C"/>
    <w:pPr>
      <w:numPr>
        <w:numId w:val="3"/>
      </w:numPr>
      <w:contextualSpacing/>
    </w:pPr>
  </w:style>
  <w:style w:type="paragraph" w:styleId="ListBullet3">
    <w:name w:val="List Bullet 3"/>
    <w:basedOn w:val="Normal"/>
    <w:semiHidden/>
    <w:unhideWhenUsed/>
    <w:rsid w:val="00DD2C6C"/>
    <w:pPr>
      <w:numPr>
        <w:numId w:val="4"/>
      </w:numPr>
      <w:contextualSpacing/>
    </w:pPr>
  </w:style>
  <w:style w:type="paragraph" w:styleId="ListBullet4">
    <w:name w:val="List Bullet 4"/>
    <w:basedOn w:val="Normal"/>
    <w:semiHidden/>
    <w:unhideWhenUsed/>
    <w:rsid w:val="00DD2C6C"/>
    <w:pPr>
      <w:numPr>
        <w:numId w:val="5"/>
      </w:numPr>
      <w:contextualSpacing/>
    </w:pPr>
  </w:style>
  <w:style w:type="paragraph" w:styleId="ListBullet5">
    <w:name w:val="List Bullet 5"/>
    <w:basedOn w:val="Normal"/>
    <w:semiHidden/>
    <w:unhideWhenUsed/>
    <w:rsid w:val="00DD2C6C"/>
    <w:pPr>
      <w:numPr>
        <w:numId w:val="6"/>
      </w:numPr>
      <w:contextualSpacing/>
    </w:pPr>
  </w:style>
  <w:style w:type="paragraph" w:styleId="ListContinue">
    <w:name w:val="List Continue"/>
    <w:basedOn w:val="Normal"/>
    <w:semiHidden/>
    <w:unhideWhenUsed/>
    <w:rsid w:val="00DD2C6C"/>
    <w:pPr>
      <w:spacing w:after="120"/>
      <w:ind w:left="283"/>
      <w:contextualSpacing/>
    </w:pPr>
  </w:style>
  <w:style w:type="paragraph" w:styleId="ListContinue2">
    <w:name w:val="List Continue 2"/>
    <w:basedOn w:val="Normal"/>
    <w:semiHidden/>
    <w:unhideWhenUsed/>
    <w:rsid w:val="00DD2C6C"/>
    <w:pPr>
      <w:spacing w:after="120"/>
      <w:ind w:left="566"/>
      <w:contextualSpacing/>
    </w:pPr>
  </w:style>
  <w:style w:type="paragraph" w:styleId="ListContinue3">
    <w:name w:val="List Continue 3"/>
    <w:basedOn w:val="Normal"/>
    <w:semiHidden/>
    <w:unhideWhenUsed/>
    <w:rsid w:val="00DD2C6C"/>
    <w:pPr>
      <w:spacing w:after="120"/>
      <w:ind w:left="849"/>
      <w:contextualSpacing/>
    </w:pPr>
  </w:style>
  <w:style w:type="paragraph" w:styleId="ListContinue4">
    <w:name w:val="List Continue 4"/>
    <w:basedOn w:val="Normal"/>
    <w:semiHidden/>
    <w:unhideWhenUsed/>
    <w:rsid w:val="00DD2C6C"/>
    <w:pPr>
      <w:spacing w:after="120"/>
      <w:ind w:left="1132"/>
      <w:contextualSpacing/>
    </w:pPr>
  </w:style>
  <w:style w:type="paragraph" w:styleId="ListContinue5">
    <w:name w:val="List Continue 5"/>
    <w:basedOn w:val="Normal"/>
    <w:semiHidden/>
    <w:unhideWhenUsed/>
    <w:rsid w:val="00DD2C6C"/>
    <w:pPr>
      <w:spacing w:after="120"/>
      <w:ind w:left="1415"/>
      <w:contextualSpacing/>
    </w:pPr>
  </w:style>
  <w:style w:type="paragraph" w:styleId="ListNumber">
    <w:name w:val="List Number"/>
    <w:basedOn w:val="Normal"/>
    <w:semiHidden/>
    <w:unhideWhenUsed/>
    <w:rsid w:val="00DD2C6C"/>
    <w:pPr>
      <w:numPr>
        <w:numId w:val="7"/>
      </w:numPr>
      <w:contextualSpacing/>
    </w:pPr>
  </w:style>
  <w:style w:type="paragraph" w:styleId="ListNumber2">
    <w:name w:val="List Number 2"/>
    <w:basedOn w:val="Normal"/>
    <w:semiHidden/>
    <w:unhideWhenUsed/>
    <w:rsid w:val="00DD2C6C"/>
    <w:pPr>
      <w:numPr>
        <w:numId w:val="8"/>
      </w:numPr>
      <w:contextualSpacing/>
    </w:pPr>
  </w:style>
  <w:style w:type="paragraph" w:styleId="ListNumber3">
    <w:name w:val="List Number 3"/>
    <w:basedOn w:val="Normal"/>
    <w:semiHidden/>
    <w:unhideWhenUsed/>
    <w:rsid w:val="00DD2C6C"/>
    <w:pPr>
      <w:numPr>
        <w:numId w:val="9"/>
      </w:numPr>
      <w:contextualSpacing/>
    </w:pPr>
  </w:style>
  <w:style w:type="paragraph" w:styleId="ListNumber4">
    <w:name w:val="List Number 4"/>
    <w:basedOn w:val="Normal"/>
    <w:semiHidden/>
    <w:unhideWhenUsed/>
    <w:rsid w:val="00DD2C6C"/>
    <w:pPr>
      <w:numPr>
        <w:numId w:val="10"/>
      </w:numPr>
      <w:contextualSpacing/>
    </w:pPr>
  </w:style>
  <w:style w:type="paragraph" w:styleId="ListNumber5">
    <w:name w:val="List Number 5"/>
    <w:basedOn w:val="Normal"/>
    <w:semiHidden/>
    <w:unhideWhenUsed/>
    <w:rsid w:val="00DD2C6C"/>
    <w:pPr>
      <w:numPr>
        <w:numId w:val="11"/>
      </w:numPr>
      <w:contextualSpacing/>
    </w:pPr>
  </w:style>
  <w:style w:type="paragraph" w:styleId="ListParagraph">
    <w:name w:val="List Paragraph"/>
    <w:basedOn w:val="Normal"/>
    <w:semiHidden/>
    <w:qFormat/>
    <w:rsid w:val="00DD2C6C"/>
    <w:pPr>
      <w:ind w:left="720"/>
      <w:contextualSpacing/>
    </w:pPr>
  </w:style>
  <w:style w:type="table" w:styleId="ListTable1Light">
    <w:name w:val="List Table 1 Light"/>
    <w:basedOn w:val="TableNormal"/>
    <w:uiPriority w:val="46"/>
    <w:rsid w:val="00DD2C6C"/>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DD2C6C"/>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1Light-Accent2">
    <w:name w:val="List Table 1 Light Accent 2"/>
    <w:basedOn w:val="TableNormal"/>
    <w:uiPriority w:val="46"/>
    <w:rsid w:val="00DD2C6C"/>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1Light-Accent3">
    <w:name w:val="List Table 1 Light Accent 3"/>
    <w:basedOn w:val="TableNormal"/>
    <w:uiPriority w:val="46"/>
    <w:rsid w:val="00DD2C6C"/>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1Light-Accent4">
    <w:name w:val="List Table 1 Light Accent 4"/>
    <w:basedOn w:val="TableNormal"/>
    <w:uiPriority w:val="46"/>
    <w:rsid w:val="00DD2C6C"/>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1Light-Accent5">
    <w:name w:val="List Table 1 Light Accent 5"/>
    <w:basedOn w:val="TableNormal"/>
    <w:uiPriority w:val="46"/>
    <w:rsid w:val="00DD2C6C"/>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1Light-Accent6">
    <w:name w:val="List Table 1 Light Accent 6"/>
    <w:basedOn w:val="TableNormal"/>
    <w:uiPriority w:val="46"/>
    <w:rsid w:val="00DD2C6C"/>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2">
    <w:name w:val="List Table 2"/>
    <w:basedOn w:val="TableNormal"/>
    <w:uiPriority w:val="47"/>
    <w:rsid w:val="00DD2C6C"/>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DD2C6C"/>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2-Accent2">
    <w:name w:val="List Table 2 Accent 2"/>
    <w:basedOn w:val="TableNormal"/>
    <w:uiPriority w:val="47"/>
    <w:rsid w:val="00DD2C6C"/>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2-Accent3">
    <w:name w:val="List Table 2 Accent 3"/>
    <w:basedOn w:val="TableNormal"/>
    <w:uiPriority w:val="47"/>
    <w:rsid w:val="00DD2C6C"/>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2-Accent4">
    <w:name w:val="List Table 2 Accent 4"/>
    <w:basedOn w:val="TableNormal"/>
    <w:uiPriority w:val="47"/>
    <w:rsid w:val="00DD2C6C"/>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2-Accent5">
    <w:name w:val="List Table 2 Accent 5"/>
    <w:basedOn w:val="TableNormal"/>
    <w:uiPriority w:val="47"/>
    <w:rsid w:val="00DD2C6C"/>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2-Accent6">
    <w:name w:val="List Table 2 Accent 6"/>
    <w:basedOn w:val="TableNormal"/>
    <w:uiPriority w:val="47"/>
    <w:rsid w:val="00DD2C6C"/>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3">
    <w:name w:val="List Table 3"/>
    <w:basedOn w:val="TableNormal"/>
    <w:uiPriority w:val="48"/>
    <w:rsid w:val="00DD2C6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DD2C6C"/>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stTable3-Accent2">
    <w:name w:val="List Table 3 Accent 2"/>
    <w:basedOn w:val="TableNormal"/>
    <w:uiPriority w:val="48"/>
    <w:rsid w:val="00DD2C6C"/>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stTable3-Accent3">
    <w:name w:val="List Table 3 Accent 3"/>
    <w:basedOn w:val="TableNormal"/>
    <w:uiPriority w:val="48"/>
    <w:rsid w:val="00DD2C6C"/>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stTable3-Accent4">
    <w:name w:val="List Table 3 Accent 4"/>
    <w:basedOn w:val="TableNormal"/>
    <w:uiPriority w:val="48"/>
    <w:rsid w:val="00DD2C6C"/>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stTable3-Accent5">
    <w:name w:val="List Table 3 Accent 5"/>
    <w:basedOn w:val="TableNormal"/>
    <w:uiPriority w:val="48"/>
    <w:rsid w:val="00DD2C6C"/>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stTable3-Accent6">
    <w:name w:val="List Table 3 Accent 6"/>
    <w:basedOn w:val="TableNormal"/>
    <w:uiPriority w:val="48"/>
    <w:rsid w:val="00DD2C6C"/>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stTable4">
    <w:name w:val="List Table 4"/>
    <w:basedOn w:val="TableNormal"/>
    <w:uiPriority w:val="49"/>
    <w:rsid w:val="00DD2C6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DD2C6C"/>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4-Accent2">
    <w:name w:val="List Table 4 Accent 2"/>
    <w:basedOn w:val="TableNormal"/>
    <w:uiPriority w:val="49"/>
    <w:rsid w:val="00DD2C6C"/>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4-Accent3">
    <w:name w:val="List Table 4 Accent 3"/>
    <w:basedOn w:val="TableNormal"/>
    <w:uiPriority w:val="49"/>
    <w:rsid w:val="00DD2C6C"/>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4-Accent4">
    <w:name w:val="List Table 4 Accent 4"/>
    <w:basedOn w:val="TableNormal"/>
    <w:uiPriority w:val="49"/>
    <w:rsid w:val="00DD2C6C"/>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4-Accent5">
    <w:name w:val="List Table 4 Accent 5"/>
    <w:basedOn w:val="TableNormal"/>
    <w:uiPriority w:val="49"/>
    <w:rsid w:val="00DD2C6C"/>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4-Accent6">
    <w:name w:val="List Table 4 Accent 6"/>
    <w:basedOn w:val="TableNormal"/>
    <w:uiPriority w:val="49"/>
    <w:rsid w:val="00DD2C6C"/>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5Dark">
    <w:name w:val="List Table 5 Dark"/>
    <w:basedOn w:val="TableNormal"/>
    <w:uiPriority w:val="50"/>
    <w:rsid w:val="00DD2C6C"/>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DD2C6C"/>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DD2C6C"/>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DD2C6C"/>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DD2C6C"/>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DD2C6C"/>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DD2C6C"/>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DD2C6C"/>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DD2C6C"/>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stTable6Colorful-Accent2">
    <w:name w:val="List Table 6 Colorful Accent 2"/>
    <w:basedOn w:val="TableNormal"/>
    <w:uiPriority w:val="51"/>
    <w:rsid w:val="00DD2C6C"/>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stTable6Colorful-Accent3">
    <w:name w:val="List Table 6 Colorful Accent 3"/>
    <w:basedOn w:val="TableNormal"/>
    <w:uiPriority w:val="51"/>
    <w:rsid w:val="00DD2C6C"/>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stTable6Colorful-Accent4">
    <w:name w:val="List Table 6 Colorful Accent 4"/>
    <w:basedOn w:val="TableNormal"/>
    <w:uiPriority w:val="51"/>
    <w:rsid w:val="00DD2C6C"/>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5">
    <w:name w:val="List Table 6 Colorful Accent 5"/>
    <w:basedOn w:val="TableNormal"/>
    <w:uiPriority w:val="51"/>
    <w:rsid w:val="00DD2C6C"/>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stTable6Colorful-Accent6">
    <w:name w:val="List Table 6 Colorful Accent 6"/>
    <w:basedOn w:val="TableNormal"/>
    <w:uiPriority w:val="51"/>
    <w:rsid w:val="00DD2C6C"/>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7Colorful">
    <w:name w:val="List Table 7 Colorful"/>
    <w:basedOn w:val="TableNormal"/>
    <w:uiPriority w:val="52"/>
    <w:rsid w:val="00DD2C6C"/>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DD2C6C"/>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DD2C6C"/>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DD2C6C"/>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DD2C6C"/>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DD2C6C"/>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DD2C6C"/>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semiHidden/>
    <w:unhideWhenUsed/>
    <w:rsid w:val="00DD2C6C"/>
    <w:pPr>
      <w:widowControl w:val="0"/>
      <w:tabs>
        <w:tab w:val="left" w:pos="480"/>
        <w:tab w:val="left" w:pos="960"/>
        <w:tab w:val="left" w:pos="1440"/>
        <w:tab w:val="left" w:pos="1920"/>
        <w:tab w:val="left" w:pos="2400"/>
        <w:tab w:val="left" w:pos="2880"/>
        <w:tab w:val="left" w:pos="3360"/>
        <w:tab w:val="left" w:pos="3840"/>
        <w:tab w:val="left" w:pos="4320"/>
      </w:tabs>
    </w:pPr>
    <w:rPr>
      <w:rFonts w:ascii="Consolas" w:hAnsi="Consolas"/>
      <w:sz w:val="22"/>
    </w:rPr>
  </w:style>
  <w:style w:type="character" w:customStyle="1" w:styleId="MacroTextChar">
    <w:name w:val="Macro Text Char"/>
    <w:basedOn w:val="DefaultParagraphFont"/>
    <w:link w:val="MacroText"/>
    <w:semiHidden/>
    <w:rsid w:val="00DD2C6C"/>
    <w:rPr>
      <w:rFonts w:ascii="Consolas" w:hAnsi="Consolas"/>
      <w:sz w:val="22"/>
    </w:rPr>
  </w:style>
  <w:style w:type="table" w:styleId="MediumGrid1">
    <w:name w:val="Medium Grid 1"/>
    <w:basedOn w:val="TableNormal"/>
    <w:uiPriority w:val="67"/>
    <w:semiHidden/>
    <w:unhideWhenUsed/>
    <w:rsid w:val="00DD2C6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DD2C6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semiHidden/>
    <w:unhideWhenUsed/>
    <w:rsid w:val="00DD2C6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semiHidden/>
    <w:unhideWhenUsed/>
    <w:rsid w:val="00DD2C6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semiHidden/>
    <w:unhideWhenUsed/>
    <w:rsid w:val="00DD2C6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semiHidden/>
    <w:unhideWhenUsed/>
    <w:rsid w:val="00DD2C6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semiHidden/>
    <w:unhideWhenUsed/>
    <w:rsid w:val="00DD2C6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DD2C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DD2C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semiHidden/>
    <w:unhideWhenUsed/>
    <w:rsid w:val="00DD2C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semiHidden/>
    <w:unhideWhenUsed/>
    <w:rsid w:val="00DD2C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semiHidden/>
    <w:unhideWhenUsed/>
    <w:rsid w:val="00DD2C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semiHidden/>
    <w:unhideWhenUsed/>
    <w:rsid w:val="00DD2C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semiHidden/>
    <w:unhideWhenUsed/>
    <w:rsid w:val="00DD2C6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ediumList1">
    <w:name w:val="Medium List 1"/>
    <w:basedOn w:val="TableNormal"/>
    <w:uiPriority w:val="65"/>
    <w:semiHidden/>
    <w:unhideWhenUsed/>
    <w:rsid w:val="00DD2C6C"/>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DD2C6C"/>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semiHidden/>
    <w:unhideWhenUsed/>
    <w:rsid w:val="00DD2C6C"/>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semiHidden/>
    <w:unhideWhenUsed/>
    <w:rsid w:val="00DD2C6C"/>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semiHidden/>
    <w:unhideWhenUsed/>
    <w:rsid w:val="00DD2C6C"/>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semiHidden/>
    <w:unhideWhenUsed/>
    <w:rsid w:val="00DD2C6C"/>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semiHidden/>
    <w:unhideWhenUsed/>
    <w:rsid w:val="00DD2C6C"/>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DD2C6C"/>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DD2C6C"/>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DD2C6C"/>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DD2C6C"/>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DD2C6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DD2C6C"/>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DD2C6C"/>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DD2C6C"/>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DD2C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DD2C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DD2C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DD2C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DD2C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DD2C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DD2C6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Mention1">
    <w:name w:val="Mention1"/>
    <w:basedOn w:val="DefaultParagraphFont"/>
    <w:semiHidden/>
    <w:unhideWhenUsed/>
    <w:rsid w:val="00DD2C6C"/>
    <w:rPr>
      <w:color w:val="2B579A"/>
      <w:shd w:val="clear" w:color="auto" w:fill="E6E6E6"/>
    </w:rPr>
  </w:style>
  <w:style w:type="paragraph" w:styleId="MessageHeader">
    <w:name w:val="Message Header"/>
    <w:basedOn w:val="Normal"/>
    <w:link w:val="MessageHeaderChar"/>
    <w:semiHidden/>
    <w:unhideWhenUsed/>
    <w:rsid w:val="00DD2C6C"/>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DD2C6C"/>
    <w:rPr>
      <w:rFonts w:asciiTheme="majorHAnsi" w:eastAsiaTheme="majorEastAsia" w:hAnsiTheme="majorHAnsi" w:cstheme="majorBidi"/>
      <w:sz w:val="24"/>
      <w:szCs w:val="24"/>
      <w:shd w:val="pct20" w:color="auto" w:fill="auto"/>
    </w:rPr>
  </w:style>
  <w:style w:type="paragraph" w:styleId="NoSpacing">
    <w:name w:val="No Spacing"/>
    <w:semiHidden/>
    <w:unhideWhenUsed/>
    <w:qFormat/>
    <w:rsid w:val="00DD2C6C"/>
    <w:pPr>
      <w:widowControl w:val="0"/>
    </w:pPr>
  </w:style>
  <w:style w:type="paragraph" w:styleId="NormalWeb">
    <w:name w:val="Normal (Web)"/>
    <w:basedOn w:val="Normal"/>
    <w:semiHidden/>
    <w:unhideWhenUsed/>
    <w:rsid w:val="00DD2C6C"/>
    <w:rPr>
      <w:rFonts w:ascii="Times New Roman" w:hAnsi="Times New Roman"/>
    </w:rPr>
  </w:style>
  <w:style w:type="paragraph" w:styleId="NormalIndent">
    <w:name w:val="Normal Indent"/>
    <w:basedOn w:val="Normal"/>
    <w:semiHidden/>
    <w:unhideWhenUsed/>
    <w:rsid w:val="00DD2C6C"/>
    <w:pPr>
      <w:ind w:left="720"/>
    </w:pPr>
  </w:style>
  <w:style w:type="paragraph" w:styleId="NoteHeading">
    <w:name w:val="Note Heading"/>
    <w:basedOn w:val="Normal"/>
    <w:next w:val="Normal"/>
    <w:link w:val="NoteHeadingChar"/>
    <w:semiHidden/>
    <w:unhideWhenUsed/>
    <w:rsid w:val="00DD2C6C"/>
    <w:pPr>
      <w:spacing w:after="0"/>
    </w:pPr>
  </w:style>
  <w:style w:type="character" w:customStyle="1" w:styleId="NoteHeadingChar">
    <w:name w:val="Note Heading Char"/>
    <w:basedOn w:val="DefaultParagraphFont"/>
    <w:link w:val="NoteHeading"/>
    <w:semiHidden/>
    <w:rsid w:val="00DD2C6C"/>
    <w:rPr>
      <w:rFonts w:asciiTheme="minorHAnsi" w:hAnsiTheme="minorHAnsi"/>
      <w:sz w:val="24"/>
      <w:szCs w:val="24"/>
    </w:rPr>
  </w:style>
  <w:style w:type="character" w:styleId="PageNumber">
    <w:name w:val="page number"/>
    <w:basedOn w:val="DefaultParagraphFont"/>
    <w:semiHidden/>
    <w:unhideWhenUsed/>
    <w:rsid w:val="00DD2C6C"/>
  </w:style>
  <w:style w:type="table" w:styleId="PlainTable1">
    <w:name w:val="Plain Table 1"/>
    <w:basedOn w:val="TableNormal"/>
    <w:uiPriority w:val="41"/>
    <w:rsid w:val="00DD2C6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DD2C6C"/>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DD2C6C"/>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DD2C6C"/>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DD2C6C"/>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nhideWhenUsed/>
    <w:rsid w:val="00DD2C6C"/>
    <w:pPr>
      <w:spacing w:after="0"/>
    </w:pPr>
    <w:rPr>
      <w:rFonts w:ascii="Consolas" w:hAnsi="Consolas"/>
      <w:sz w:val="22"/>
      <w:szCs w:val="21"/>
    </w:rPr>
  </w:style>
  <w:style w:type="character" w:customStyle="1" w:styleId="PlainTextChar">
    <w:name w:val="Plain Text Char"/>
    <w:basedOn w:val="DefaultParagraphFont"/>
    <w:link w:val="PlainText"/>
    <w:rsid w:val="00DD2C6C"/>
    <w:rPr>
      <w:rFonts w:ascii="Consolas" w:hAnsi="Consolas"/>
      <w:sz w:val="22"/>
      <w:szCs w:val="21"/>
    </w:rPr>
  </w:style>
  <w:style w:type="paragraph" w:styleId="Quote">
    <w:name w:val="Quote"/>
    <w:basedOn w:val="Normal"/>
    <w:next w:val="Normal"/>
    <w:link w:val="QuoteChar"/>
    <w:qFormat/>
    <w:rsid w:val="00DD2C6C"/>
    <w:pPr>
      <w:spacing w:before="200" w:after="160"/>
      <w:ind w:left="864" w:right="864"/>
      <w:jc w:val="center"/>
    </w:pPr>
    <w:rPr>
      <w:i/>
      <w:iCs/>
      <w:color w:val="404040" w:themeColor="text1" w:themeTint="BF"/>
    </w:rPr>
  </w:style>
  <w:style w:type="character" w:customStyle="1" w:styleId="QuoteChar">
    <w:name w:val="Quote Char"/>
    <w:basedOn w:val="DefaultParagraphFont"/>
    <w:link w:val="Quote"/>
    <w:rsid w:val="00DD2C6C"/>
    <w:rPr>
      <w:rFonts w:asciiTheme="minorHAnsi" w:hAnsiTheme="minorHAnsi"/>
      <w:i/>
      <w:iCs/>
      <w:color w:val="404040" w:themeColor="text1" w:themeTint="BF"/>
      <w:sz w:val="24"/>
      <w:szCs w:val="24"/>
    </w:rPr>
  </w:style>
  <w:style w:type="paragraph" w:styleId="Salutation">
    <w:name w:val="Salutation"/>
    <w:basedOn w:val="Normal"/>
    <w:next w:val="Normal"/>
    <w:link w:val="SalutationChar"/>
    <w:unhideWhenUsed/>
    <w:rsid w:val="00DD2C6C"/>
  </w:style>
  <w:style w:type="character" w:customStyle="1" w:styleId="SalutationChar">
    <w:name w:val="Salutation Char"/>
    <w:basedOn w:val="DefaultParagraphFont"/>
    <w:link w:val="Salutation"/>
    <w:rsid w:val="00DD2C6C"/>
    <w:rPr>
      <w:rFonts w:asciiTheme="minorHAnsi" w:hAnsiTheme="minorHAnsi"/>
      <w:sz w:val="24"/>
      <w:szCs w:val="24"/>
    </w:rPr>
  </w:style>
  <w:style w:type="paragraph" w:styleId="Signature">
    <w:name w:val="Signature"/>
    <w:basedOn w:val="Normal"/>
    <w:link w:val="SignatureChar"/>
    <w:unhideWhenUsed/>
    <w:rsid w:val="00DD2C6C"/>
    <w:pPr>
      <w:spacing w:after="0"/>
      <w:ind w:left="4252"/>
    </w:pPr>
  </w:style>
  <w:style w:type="character" w:customStyle="1" w:styleId="SignatureChar">
    <w:name w:val="Signature Char"/>
    <w:basedOn w:val="DefaultParagraphFont"/>
    <w:link w:val="Signature"/>
    <w:rsid w:val="00DD2C6C"/>
    <w:rPr>
      <w:rFonts w:asciiTheme="minorHAnsi" w:hAnsiTheme="minorHAnsi"/>
      <w:sz w:val="24"/>
      <w:szCs w:val="24"/>
    </w:rPr>
  </w:style>
  <w:style w:type="character" w:customStyle="1" w:styleId="SmartHyperlink1">
    <w:name w:val="Smart Hyperlink1"/>
    <w:basedOn w:val="DefaultParagraphFont"/>
    <w:unhideWhenUsed/>
    <w:rsid w:val="00DD2C6C"/>
    <w:rPr>
      <w:u w:val="dotted"/>
    </w:rPr>
  </w:style>
  <w:style w:type="character" w:styleId="Strong">
    <w:name w:val="Strong"/>
    <w:basedOn w:val="DefaultParagraphFont"/>
    <w:qFormat/>
    <w:rsid w:val="00DD2C6C"/>
    <w:rPr>
      <w:b/>
      <w:bCs/>
    </w:rPr>
  </w:style>
  <w:style w:type="paragraph" w:styleId="Subtitle">
    <w:name w:val="Subtitle"/>
    <w:basedOn w:val="Normal"/>
    <w:next w:val="Normal"/>
    <w:link w:val="SubtitleChar"/>
    <w:uiPriority w:val="11"/>
    <w:qFormat/>
    <w:rsid w:val="00DD2C6C"/>
    <w:pPr>
      <w:numPr>
        <w:ilvl w:val="1"/>
      </w:numPr>
      <w:spacing w:after="160"/>
    </w:pPr>
    <w:rPr>
      <w:rFonts w:eastAsiaTheme="minorEastAsia" w:cstheme="minorBidi"/>
      <w:color w:val="5A5A5A" w:themeColor="text1" w:themeTint="A5"/>
      <w:spacing w:val="15"/>
      <w:sz w:val="22"/>
      <w:szCs w:val="22"/>
    </w:rPr>
  </w:style>
  <w:style w:type="character" w:customStyle="1" w:styleId="SubtitleChar">
    <w:name w:val="Subtitle Char"/>
    <w:basedOn w:val="DefaultParagraphFont"/>
    <w:link w:val="Subtitle"/>
    <w:rsid w:val="00DD2C6C"/>
    <w:rPr>
      <w:rFonts w:asciiTheme="minorHAnsi" w:eastAsiaTheme="minorEastAsia" w:hAnsiTheme="minorHAnsi" w:cstheme="minorBidi"/>
      <w:color w:val="5A5A5A" w:themeColor="text1" w:themeTint="A5"/>
      <w:spacing w:val="15"/>
      <w:sz w:val="22"/>
      <w:szCs w:val="22"/>
    </w:rPr>
  </w:style>
  <w:style w:type="character" w:styleId="SubtleEmphasis">
    <w:name w:val="Subtle Emphasis"/>
    <w:basedOn w:val="DefaultParagraphFont"/>
    <w:qFormat/>
    <w:rsid w:val="00DD2C6C"/>
    <w:rPr>
      <w:i/>
      <w:iCs/>
      <w:color w:val="404040" w:themeColor="text1" w:themeTint="BF"/>
    </w:rPr>
  </w:style>
  <w:style w:type="character" w:styleId="SubtleReference">
    <w:name w:val="Subtle Reference"/>
    <w:basedOn w:val="DefaultParagraphFont"/>
    <w:qFormat/>
    <w:rsid w:val="00DD2C6C"/>
    <w:rPr>
      <w:smallCaps/>
      <w:color w:val="5A5A5A" w:themeColor="text1" w:themeTint="A5"/>
    </w:rPr>
  </w:style>
  <w:style w:type="table" w:styleId="Table3Deffects1">
    <w:name w:val="Table 3D effects 1"/>
    <w:basedOn w:val="TableNormal"/>
    <w:uiPriority w:val="99"/>
    <w:semiHidden/>
    <w:unhideWhenUsed/>
    <w:rsid w:val="00DD2C6C"/>
    <w:pPr>
      <w:widowControl w:val="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DD2C6C"/>
    <w:pPr>
      <w:widowControl w:val="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DD2C6C"/>
    <w:pPr>
      <w:widowControl w:val="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DD2C6C"/>
    <w:pPr>
      <w:widowControl w:val="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DD2C6C"/>
    <w:pPr>
      <w:widowControl w:val="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DD2C6C"/>
    <w:pPr>
      <w:widowControl w:val="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DD2C6C"/>
    <w:pPr>
      <w:widowControl w:val="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DD2C6C"/>
    <w:pPr>
      <w:widowControl w:val="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DD2C6C"/>
    <w:pPr>
      <w:widowControl w:val="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DD2C6C"/>
    <w:pPr>
      <w:widowControl w:val="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DD2C6C"/>
    <w:pPr>
      <w:widowControl w:val="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DD2C6C"/>
    <w:pPr>
      <w:widowControl w:val="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DD2C6C"/>
    <w:pPr>
      <w:widowControl w:val="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DD2C6C"/>
    <w:pPr>
      <w:widowControl w:val="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DD2C6C"/>
    <w:pPr>
      <w:widowControl w:val="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DD2C6C"/>
    <w:pPr>
      <w:widowControl w:val="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DD2C6C"/>
    <w:pPr>
      <w:widowControl w:val="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DD2C6C"/>
    <w:pPr>
      <w:widowControl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DD2C6C"/>
    <w:pPr>
      <w:widowControl w:val="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DD2C6C"/>
    <w:pPr>
      <w:widowControl w:val="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DD2C6C"/>
    <w:pPr>
      <w:widowControl w:val="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DD2C6C"/>
    <w:pPr>
      <w:widowControl w:val="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DD2C6C"/>
    <w:pPr>
      <w:widowControl w:val="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DD2C6C"/>
    <w:pPr>
      <w:widowControl w:val="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DD2C6C"/>
    <w:pPr>
      <w:widowControl w:val="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DD2C6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DD2C6C"/>
    <w:pPr>
      <w:widowControl w:val="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DD2C6C"/>
    <w:pPr>
      <w:widowControl w:val="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DD2C6C"/>
    <w:pPr>
      <w:widowControl w:val="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DD2C6C"/>
    <w:pPr>
      <w:widowControl w:val="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DD2C6C"/>
    <w:pPr>
      <w:widowControl w:val="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DD2C6C"/>
    <w:pPr>
      <w:widowControl w:val="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DD2C6C"/>
    <w:pPr>
      <w:widowControl w:val="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DD2C6C"/>
    <w:pPr>
      <w:widowControl w:val="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nhideWhenUsed/>
    <w:rsid w:val="00DD2C6C"/>
    <w:pPr>
      <w:spacing w:after="0"/>
      <w:ind w:left="240" w:hanging="240"/>
    </w:pPr>
  </w:style>
  <w:style w:type="paragraph" w:styleId="TableofFigures">
    <w:name w:val="table of figures"/>
    <w:basedOn w:val="Normal"/>
    <w:next w:val="Normal"/>
    <w:unhideWhenUsed/>
    <w:rsid w:val="00DD2C6C"/>
    <w:pPr>
      <w:spacing w:after="0"/>
    </w:pPr>
  </w:style>
  <w:style w:type="table" w:styleId="TableProfessional">
    <w:name w:val="Table Professional"/>
    <w:basedOn w:val="TableNormal"/>
    <w:uiPriority w:val="99"/>
    <w:semiHidden/>
    <w:unhideWhenUsed/>
    <w:rsid w:val="00DD2C6C"/>
    <w:pPr>
      <w:widowControl w:val="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DD2C6C"/>
    <w:pPr>
      <w:widowControl w:val="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DD2C6C"/>
    <w:pPr>
      <w:widowControl w:val="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DD2C6C"/>
    <w:pPr>
      <w:widowControl w:val="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DD2C6C"/>
    <w:pPr>
      <w:widowControl w:val="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DD2C6C"/>
    <w:pPr>
      <w:widowControl w:val="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DD2C6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DD2C6C"/>
    <w:pPr>
      <w:widowControl w:val="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DD2C6C"/>
    <w:pPr>
      <w:widowControl w:val="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DD2C6C"/>
    <w:pPr>
      <w:widowControl w:val="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nhideWhenUsed/>
    <w:rsid w:val="00DD2C6C"/>
    <w:pPr>
      <w:spacing w:before="120"/>
    </w:pPr>
    <w:rPr>
      <w:rFonts w:asciiTheme="majorHAnsi" w:eastAsiaTheme="majorEastAsia" w:hAnsiTheme="majorHAnsi" w:cstheme="majorBidi"/>
      <w:b/>
      <w:bCs/>
    </w:rPr>
  </w:style>
  <w:style w:type="paragraph" w:styleId="TOC1">
    <w:name w:val="toc 1"/>
    <w:basedOn w:val="Normal"/>
    <w:next w:val="Normal"/>
    <w:autoRedefine/>
    <w:unhideWhenUsed/>
    <w:rsid w:val="00DD2C6C"/>
    <w:pPr>
      <w:spacing w:after="100"/>
    </w:pPr>
  </w:style>
  <w:style w:type="paragraph" w:styleId="TOC2">
    <w:name w:val="toc 2"/>
    <w:basedOn w:val="Normal"/>
    <w:next w:val="Normal"/>
    <w:autoRedefine/>
    <w:unhideWhenUsed/>
    <w:rsid w:val="00DD2C6C"/>
    <w:pPr>
      <w:spacing w:after="100"/>
      <w:ind w:left="240"/>
    </w:pPr>
  </w:style>
  <w:style w:type="paragraph" w:styleId="TOC3">
    <w:name w:val="toc 3"/>
    <w:basedOn w:val="Normal"/>
    <w:next w:val="Normal"/>
    <w:autoRedefine/>
    <w:unhideWhenUsed/>
    <w:rsid w:val="00DD2C6C"/>
    <w:pPr>
      <w:spacing w:after="100"/>
      <w:ind w:left="480"/>
    </w:pPr>
  </w:style>
  <w:style w:type="paragraph" w:styleId="TOC4">
    <w:name w:val="toc 4"/>
    <w:basedOn w:val="Normal"/>
    <w:next w:val="Normal"/>
    <w:autoRedefine/>
    <w:unhideWhenUsed/>
    <w:rsid w:val="00DD2C6C"/>
    <w:pPr>
      <w:spacing w:after="100"/>
      <w:ind w:left="720"/>
    </w:pPr>
  </w:style>
  <w:style w:type="paragraph" w:styleId="TOC5">
    <w:name w:val="toc 5"/>
    <w:basedOn w:val="Normal"/>
    <w:next w:val="Normal"/>
    <w:autoRedefine/>
    <w:unhideWhenUsed/>
    <w:rsid w:val="00DD2C6C"/>
    <w:pPr>
      <w:spacing w:after="100"/>
      <w:ind w:left="960"/>
    </w:pPr>
  </w:style>
  <w:style w:type="paragraph" w:styleId="TOC6">
    <w:name w:val="toc 6"/>
    <w:basedOn w:val="Normal"/>
    <w:next w:val="Normal"/>
    <w:autoRedefine/>
    <w:unhideWhenUsed/>
    <w:rsid w:val="00DD2C6C"/>
    <w:pPr>
      <w:spacing w:after="100"/>
      <w:ind w:left="1200"/>
    </w:pPr>
  </w:style>
  <w:style w:type="paragraph" w:styleId="TOC7">
    <w:name w:val="toc 7"/>
    <w:basedOn w:val="Normal"/>
    <w:next w:val="Normal"/>
    <w:autoRedefine/>
    <w:unhideWhenUsed/>
    <w:rsid w:val="00DD2C6C"/>
    <w:pPr>
      <w:spacing w:after="100"/>
      <w:ind w:left="1440"/>
    </w:pPr>
  </w:style>
  <w:style w:type="paragraph" w:styleId="TOC8">
    <w:name w:val="toc 8"/>
    <w:basedOn w:val="Normal"/>
    <w:next w:val="Normal"/>
    <w:autoRedefine/>
    <w:unhideWhenUsed/>
    <w:rsid w:val="00DD2C6C"/>
    <w:pPr>
      <w:spacing w:after="100"/>
      <w:ind w:left="1680"/>
    </w:pPr>
  </w:style>
  <w:style w:type="paragraph" w:styleId="TOC9">
    <w:name w:val="toc 9"/>
    <w:basedOn w:val="Normal"/>
    <w:next w:val="Normal"/>
    <w:autoRedefine/>
    <w:unhideWhenUsed/>
    <w:rsid w:val="00DD2C6C"/>
    <w:pPr>
      <w:spacing w:after="100"/>
      <w:ind w:left="1920"/>
    </w:pPr>
  </w:style>
  <w:style w:type="paragraph" w:styleId="TOCHeading">
    <w:name w:val="TOC Heading"/>
    <w:basedOn w:val="Heading1"/>
    <w:next w:val="Normal"/>
    <w:unhideWhenUsed/>
    <w:qFormat/>
    <w:rsid w:val="00DD2C6C"/>
    <w:pPr>
      <w:keepLines/>
      <w:pBdr>
        <w:bottom w:val="none" w:sz="0" w:space="0" w:color="auto"/>
      </w:pBdr>
      <w:spacing w:before="240" w:after="0"/>
      <w:outlineLvl w:val="9"/>
    </w:pPr>
    <w:rPr>
      <w:rFonts w:eastAsiaTheme="majorEastAsia" w:cstheme="majorBidi"/>
      <w:b w:val="0"/>
      <w:bCs w:val="0"/>
      <w:color w:val="365F91" w:themeColor="accent1" w:themeShade="BF"/>
      <w:kern w:val="0"/>
      <w:sz w:val="32"/>
      <w:lang w:eastAsia="en-US"/>
    </w:rPr>
  </w:style>
  <w:style w:type="character" w:customStyle="1" w:styleId="UnresolvedMention1">
    <w:name w:val="Unresolved Mention1"/>
    <w:basedOn w:val="DefaultParagraphFont"/>
    <w:unhideWhenUsed/>
    <w:rsid w:val="00035C60"/>
    <w:rPr>
      <w:color w:val="595959" w:themeColor="text1" w:themeTint="A6"/>
      <w:shd w:val="clear" w:color="auto" w:fill="E6E6E6"/>
    </w:rPr>
  </w:style>
  <w:style w:type="numbering" w:customStyle="1" w:styleId="LFO1">
    <w:name w:val="LFO1"/>
    <w:basedOn w:val="NoList"/>
    <w:rsid w:val="00CD62AE"/>
    <w:pPr>
      <w:numPr>
        <w:numId w:val="12"/>
      </w:numPr>
    </w:pPr>
  </w:style>
  <w:style w:type="numbering" w:customStyle="1" w:styleId="LFO3">
    <w:name w:val="LFO3"/>
    <w:basedOn w:val="NoList"/>
    <w:rsid w:val="00CD62AE"/>
    <w:pPr>
      <w:numPr>
        <w:numId w:val="13"/>
      </w:numPr>
    </w:pPr>
  </w:style>
  <w:style w:type="numbering" w:customStyle="1" w:styleId="LFO4">
    <w:name w:val="LFO4"/>
    <w:basedOn w:val="NoList"/>
    <w:rsid w:val="00CD62AE"/>
    <w:pPr>
      <w:numPr>
        <w:numId w:val="14"/>
      </w:numPr>
    </w:pPr>
  </w:style>
  <w:style w:type="numbering" w:customStyle="1" w:styleId="LFO5">
    <w:name w:val="LFO5"/>
    <w:basedOn w:val="NoList"/>
    <w:rsid w:val="00CD62AE"/>
    <w:pPr>
      <w:numPr>
        <w:numId w:val="15"/>
      </w:numPr>
    </w:pPr>
  </w:style>
  <w:style w:type="numbering" w:customStyle="1" w:styleId="LFO6">
    <w:name w:val="LFO6"/>
    <w:basedOn w:val="NoList"/>
    <w:rsid w:val="00CD62AE"/>
    <w:pPr>
      <w:numPr>
        <w:numId w:val="16"/>
      </w:numPr>
    </w:pPr>
  </w:style>
  <w:style w:type="numbering" w:customStyle="1" w:styleId="LFO7">
    <w:name w:val="LFO7"/>
    <w:basedOn w:val="NoList"/>
    <w:rsid w:val="00CD62AE"/>
    <w:pPr>
      <w:numPr>
        <w:numId w:val="17"/>
      </w:numPr>
    </w:pPr>
  </w:style>
  <w:style w:type="numbering" w:customStyle="1" w:styleId="LFO8">
    <w:name w:val="LFO8"/>
    <w:basedOn w:val="NoList"/>
    <w:rsid w:val="00CD62AE"/>
    <w:pPr>
      <w:numPr>
        <w:numId w:val="18"/>
      </w:numPr>
    </w:pPr>
  </w:style>
  <w:style w:type="numbering" w:customStyle="1" w:styleId="LFO9">
    <w:name w:val="LFO9"/>
    <w:basedOn w:val="NoList"/>
    <w:rsid w:val="00CD62AE"/>
    <w:pPr>
      <w:numPr>
        <w:numId w:val="19"/>
      </w:numPr>
    </w:pPr>
  </w:style>
  <w:style w:type="numbering" w:customStyle="1" w:styleId="LFO10">
    <w:name w:val="LFO10"/>
    <w:basedOn w:val="NoList"/>
    <w:rsid w:val="00CD62AE"/>
    <w:pPr>
      <w:numPr>
        <w:numId w:val="20"/>
      </w:numPr>
    </w:pPr>
  </w:style>
  <w:style w:type="numbering" w:customStyle="1" w:styleId="LFO11">
    <w:name w:val="LFO11"/>
    <w:basedOn w:val="NoList"/>
    <w:rsid w:val="00CD62AE"/>
    <w:pPr>
      <w:numPr>
        <w:numId w:val="2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Screenplay.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Screenplay">
      <a:majorFont>
        <a:latin typeface="Courier New"/>
        <a:ea typeface=""/>
        <a:cs typeface=""/>
      </a:majorFont>
      <a:minorFont>
        <a:latin typeface="Courier New"/>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6E6827-E29C-4AB4-B4F4-92FCA94D4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Screenplay</Template>
  <TotalTime>459</TotalTime>
  <Pages>91</Pages>
  <Words>12194</Words>
  <Characters>55463</Characters>
  <Application>Microsoft Office Word</Application>
  <DocSecurity>0</DocSecurity>
  <Lines>462</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jacob bower</cp:lastModifiedBy>
  <cp:revision>34</cp:revision>
  <cp:lastPrinted>2021-12-30T12:59:00Z</cp:lastPrinted>
  <dcterms:created xsi:type="dcterms:W3CDTF">2021-12-21T14:19:00Z</dcterms:created>
  <dcterms:modified xsi:type="dcterms:W3CDTF">2022-01-04T11:04:00Z</dcterms:modified>
</cp:coreProperties>
</file>